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541840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b w:val="0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 xml:space="preserve">Załącznik nr </w:t>
      </w:r>
      <w:r w:rsidR="00012286" w:rsidRPr="00541840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541840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541840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541840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541840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54184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541840">
        <w:rPr>
          <w:rFonts w:ascii="Verdana" w:hAnsi="Verdana"/>
          <w:b/>
          <w:sz w:val="18"/>
          <w:szCs w:val="18"/>
        </w:rPr>
        <w:t>–</w:t>
      </w:r>
      <w:r w:rsidRPr="00541840">
        <w:rPr>
          <w:rFonts w:ascii="Verdana" w:hAnsi="Verdana"/>
          <w:b/>
          <w:sz w:val="18"/>
          <w:szCs w:val="18"/>
        </w:rPr>
        <w:t xml:space="preserve"> Hutnicza</w:t>
      </w:r>
      <w:r w:rsidR="00081DFA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Dział Zamówień Publicznych</w:t>
      </w:r>
      <w:r w:rsidR="008D2AB8" w:rsidRPr="00541840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541840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Al. Mickiewicza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30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541840" w:rsidRDefault="002F3454" w:rsidP="008D2AB8">
      <w:pPr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b/>
          <w:sz w:val="18"/>
          <w:szCs w:val="18"/>
        </w:rPr>
        <w:t>30-059</w:t>
      </w:r>
      <w:r w:rsidR="008D2AB8" w:rsidRPr="00541840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b/>
          <w:sz w:val="18"/>
          <w:szCs w:val="18"/>
        </w:rPr>
        <w:t>Kraków</w:t>
      </w:r>
      <w:r w:rsidR="008D2AB8" w:rsidRPr="00541840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541840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4D88BC55" w:rsidR="00760AEB" w:rsidRPr="00F62E41" w:rsidRDefault="00A105DD" w:rsidP="00541840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F62E41" w:rsidRPr="00F62E41">
        <w:rPr>
          <w:rFonts w:ascii="Verdana" w:hAnsi="Verdana"/>
          <w:b/>
          <w:sz w:val="18"/>
          <w:szCs w:val="18"/>
        </w:rPr>
        <w:t>Dostawa kamery akustycznej   dla WEAIiIB - KC-DE-zp.272-7</w:t>
      </w:r>
      <w:r w:rsidR="00D623B7">
        <w:rPr>
          <w:rFonts w:ascii="Verdana" w:hAnsi="Verdana"/>
          <w:b/>
          <w:sz w:val="18"/>
          <w:szCs w:val="18"/>
        </w:rPr>
        <w:t>64</w:t>
      </w:r>
      <w:r w:rsidR="00F62E41" w:rsidRPr="00F62E41">
        <w:rPr>
          <w:rFonts w:ascii="Verdana" w:hAnsi="Verdana"/>
          <w:b/>
          <w:sz w:val="18"/>
          <w:szCs w:val="18"/>
        </w:rPr>
        <w:t>/25</w:t>
      </w:r>
      <w:r w:rsidR="00F62E41">
        <w:rPr>
          <w:rFonts w:ascii="Verdana" w:hAnsi="Verdana"/>
          <w:b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36261B99" w14:textId="21D04BF9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netto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</w:t>
      </w:r>
      <w:r w:rsidRPr="00541840">
        <w:rPr>
          <w:rFonts w:ascii="Verdana" w:hAnsi="Verdana"/>
          <w:sz w:val="18"/>
          <w:szCs w:val="18"/>
        </w:rPr>
        <w:t>:   ........................................ PLN</w:t>
      </w:r>
    </w:p>
    <w:p w14:paraId="6EFD8E7A" w14:textId="55F7BADC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Cena brutto</w:t>
      </w:r>
      <w:r w:rsidR="00540107" w:rsidRPr="00541840">
        <w:rPr>
          <w:rFonts w:ascii="Verdana" w:hAnsi="Verdana"/>
          <w:sz w:val="18"/>
          <w:szCs w:val="18"/>
        </w:rPr>
        <w:t xml:space="preserve"> za całość zamówienia:</w:t>
      </w:r>
      <w:r w:rsidRPr="00541840">
        <w:rPr>
          <w:rFonts w:ascii="Verdana" w:hAnsi="Verdana"/>
          <w:sz w:val="18"/>
          <w:szCs w:val="18"/>
        </w:rPr>
        <w:t>.........................................</w:t>
      </w:r>
      <w:r w:rsidR="00203D6A" w:rsidRP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PLN</w:t>
      </w:r>
    </w:p>
    <w:p w14:paraId="104FCC9E" w14:textId="17BB6ED6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Słownie</w:t>
      </w:r>
      <w:r w:rsidR="00541840">
        <w:rPr>
          <w:rFonts w:ascii="Verdana" w:hAnsi="Verdana"/>
          <w:sz w:val="18"/>
          <w:szCs w:val="18"/>
        </w:rPr>
        <w:t xml:space="preserve"> </w:t>
      </w:r>
      <w:r w:rsidRPr="00541840">
        <w:rPr>
          <w:rFonts w:ascii="Verdana" w:hAnsi="Verdana"/>
          <w:sz w:val="18"/>
          <w:szCs w:val="18"/>
        </w:rPr>
        <w:t>brutto: ..........................................................................................</w:t>
      </w:r>
    </w:p>
    <w:p w14:paraId="60698B42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Powyższa cena zawiera podatek VAT w wysokości 23% tj. ……………………. PLN</w:t>
      </w:r>
    </w:p>
    <w:p w14:paraId="4C105637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29C863C2" w14:textId="472189FA" w:rsidR="00AE2ADC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  <w:r w:rsidRPr="00541840">
        <w:rPr>
          <w:rFonts w:ascii="Verdana" w:hAnsi="Verdana"/>
          <w:b/>
          <w:bCs/>
          <w:sz w:val="18"/>
          <w:szCs w:val="18"/>
        </w:rPr>
        <w:t>Producent/model zaoferowane</w:t>
      </w:r>
      <w:r w:rsidR="00DB4468">
        <w:rPr>
          <w:rFonts w:ascii="Verdana" w:hAnsi="Verdana"/>
          <w:b/>
          <w:bCs/>
          <w:sz w:val="18"/>
          <w:szCs w:val="18"/>
        </w:rPr>
        <w:t xml:space="preserve">j </w:t>
      </w:r>
      <w:r w:rsidR="00F62E41">
        <w:rPr>
          <w:rFonts w:ascii="Verdana" w:hAnsi="Verdana"/>
          <w:b/>
          <w:bCs/>
          <w:sz w:val="18"/>
          <w:szCs w:val="18"/>
        </w:rPr>
        <w:t xml:space="preserve">kamery </w:t>
      </w:r>
      <w:r w:rsidRPr="00541840">
        <w:rPr>
          <w:rFonts w:ascii="Verdana" w:hAnsi="Verdana"/>
          <w:sz w:val="18"/>
          <w:szCs w:val="18"/>
        </w:rPr>
        <w:t>:………………………………………………….</w:t>
      </w:r>
    </w:p>
    <w:p w14:paraId="531C7464" w14:textId="77777777" w:rsidR="00646BA4" w:rsidRPr="00541840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07A7D2E9" w14:textId="77777777" w:rsidR="00AE2ADC" w:rsidRPr="00541840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42DF6073" w14:textId="5A979606" w:rsidR="00450AC7" w:rsidRPr="00450AC7" w:rsidRDefault="00450AC7" w:rsidP="00450AC7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450AC7">
        <w:rPr>
          <w:rFonts w:ascii="Verdana" w:hAnsi="Verdana"/>
          <w:b/>
          <w:sz w:val="16"/>
          <w:szCs w:val="16"/>
        </w:rPr>
        <w:t>Okres udzielonej gwarancji wynosi:</w:t>
      </w:r>
      <w:r w:rsidRPr="00450AC7">
        <w:rPr>
          <w:rFonts w:ascii="Verdana" w:hAnsi="Verdana"/>
          <w:sz w:val="16"/>
          <w:szCs w:val="16"/>
        </w:rPr>
        <w:t xml:space="preserve"> </w:t>
      </w:r>
      <w:r w:rsidRPr="00450AC7">
        <w:rPr>
          <w:rFonts w:ascii="Verdana" w:hAnsi="Verdana"/>
          <w:b/>
          <w:bCs/>
          <w:sz w:val="16"/>
          <w:szCs w:val="16"/>
        </w:rPr>
        <w:t>……… miesięcy</w:t>
      </w:r>
      <w:r w:rsidRPr="00450AC7">
        <w:rPr>
          <w:rFonts w:ascii="Verdana" w:hAnsi="Verdana"/>
          <w:sz w:val="16"/>
          <w:szCs w:val="16"/>
        </w:rPr>
        <w:t xml:space="preserve"> </w:t>
      </w:r>
      <w:bookmarkStart w:id="1" w:name="_Hlk176343922"/>
      <w:r w:rsidRPr="00450AC7">
        <w:rPr>
          <w:rFonts w:ascii="Verdana" w:hAnsi="Verdana"/>
          <w:sz w:val="16"/>
          <w:szCs w:val="16"/>
        </w:rPr>
        <w:t>***)</w:t>
      </w:r>
      <w:r w:rsidRPr="00450AC7">
        <w:rPr>
          <w:rFonts w:ascii="Verdana" w:hAnsi="Verdana"/>
          <w:i/>
          <w:sz w:val="16"/>
          <w:szCs w:val="16"/>
          <w:highlight w:val="yellow"/>
        </w:rPr>
        <w:t xml:space="preserve"> </w:t>
      </w:r>
      <w:r>
        <w:rPr>
          <w:rFonts w:ascii="Verdana" w:hAnsi="Verdana"/>
          <w:i/>
          <w:sz w:val="16"/>
          <w:szCs w:val="16"/>
          <w:highlight w:val="yellow"/>
        </w:rPr>
        <w:t>(</w:t>
      </w:r>
      <w:r w:rsidRPr="00450AC7">
        <w:rPr>
          <w:rFonts w:ascii="Verdana" w:hAnsi="Verdana"/>
          <w:i/>
          <w:iCs/>
          <w:sz w:val="16"/>
          <w:szCs w:val="16"/>
          <w:highlight w:val="yellow"/>
        </w:rPr>
        <w:t>kryterium oceny ofert).</w:t>
      </w:r>
    </w:p>
    <w:p w14:paraId="0E83E9A2" w14:textId="77777777" w:rsidR="00450AC7" w:rsidRPr="00450AC7" w:rsidRDefault="00450AC7" w:rsidP="00450AC7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450AC7">
        <w:rPr>
          <w:rFonts w:ascii="Verdana" w:hAnsi="Verdana"/>
          <w:i/>
          <w:sz w:val="16"/>
          <w:szCs w:val="16"/>
        </w:rPr>
        <w:t xml:space="preserve">***)Zamawiający informuje, że w przypadku braku wpisania okresu gwarancji przez Wykonawcę, Zamawiający przyjmie minimalny okres  gwarancji wpisany w swz. </w:t>
      </w:r>
    </w:p>
    <w:bookmarkEnd w:id="1"/>
    <w:p w14:paraId="179ED35F" w14:textId="77777777" w:rsidR="00646BA4" w:rsidRPr="00450AC7" w:rsidRDefault="00646BA4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0CF91844" w:rsidR="00760AEB" w:rsidRPr="00450AC7" w:rsidRDefault="00D90F6D" w:rsidP="00203D6A">
      <w:pPr>
        <w:jc w:val="both"/>
        <w:rPr>
          <w:rFonts w:ascii="Verdana" w:hAnsi="Verdana"/>
          <w:sz w:val="16"/>
          <w:szCs w:val="16"/>
        </w:rPr>
      </w:pPr>
      <w:r w:rsidRPr="00450AC7">
        <w:rPr>
          <w:rFonts w:ascii="Verdana" w:hAnsi="Verdana"/>
          <w:b/>
          <w:bCs/>
          <w:sz w:val="16"/>
          <w:szCs w:val="16"/>
        </w:rPr>
        <w:t>Termin realizacji zamówienia</w:t>
      </w:r>
      <w:r w:rsidRPr="00450AC7">
        <w:rPr>
          <w:rFonts w:ascii="Verdana" w:hAnsi="Verdana"/>
          <w:sz w:val="16"/>
          <w:szCs w:val="16"/>
        </w:rPr>
        <w:t xml:space="preserve">:  </w:t>
      </w:r>
      <w:r w:rsidR="00203D6A" w:rsidRPr="00450AC7">
        <w:rPr>
          <w:rFonts w:ascii="Verdana" w:hAnsi="Verdana"/>
          <w:sz w:val="16"/>
          <w:szCs w:val="16"/>
        </w:rPr>
        <w:t>……</w:t>
      </w:r>
      <w:r w:rsidR="00D002C7" w:rsidRPr="00450AC7">
        <w:rPr>
          <w:rFonts w:ascii="Verdana" w:hAnsi="Verdana"/>
          <w:sz w:val="16"/>
          <w:szCs w:val="16"/>
        </w:rPr>
        <w:t xml:space="preserve">dni </w:t>
      </w:r>
      <w:r w:rsidRPr="00450AC7">
        <w:rPr>
          <w:rFonts w:ascii="Verdana" w:hAnsi="Verdana"/>
          <w:sz w:val="16"/>
          <w:szCs w:val="16"/>
        </w:rPr>
        <w:t>od daty podpisania umowy</w:t>
      </w:r>
      <w:r w:rsidR="00203D6A" w:rsidRPr="00450AC7">
        <w:rPr>
          <w:rFonts w:ascii="Verdana" w:hAnsi="Verdana"/>
          <w:sz w:val="16"/>
          <w:szCs w:val="16"/>
        </w:rPr>
        <w:t>*</w:t>
      </w:r>
      <w:r w:rsidR="00576ADB" w:rsidRPr="00450AC7">
        <w:rPr>
          <w:rFonts w:ascii="Verdana" w:hAnsi="Verdana"/>
          <w:sz w:val="16"/>
          <w:szCs w:val="16"/>
        </w:rPr>
        <w:t>)</w:t>
      </w:r>
      <w:r w:rsidR="000D0629" w:rsidRPr="00450AC7">
        <w:rPr>
          <w:rFonts w:ascii="Verdana" w:hAnsi="Verdana"/>
          <w:sz w:val="16"/>
          <w:szCs w:val="16"/>
        </w:rPr>
        <w:t>.</w:t>
      </w:r>
      <w:bookmarkEnd w:id="0"/>
      <w:r w:rsidR="00203D6A" w:rsidRPr="00450AC7">
        <w:rPr>
          <w:rFonts w:ascii="Verdana" w:hAnsi="Verdana"/>
          <w:sz w:val="16"/>
          <w:szCs w:val="16"/>
        </w:rPr>
        <w:t xml:space="preserve"> </w:t>
      </w:r>
      <w:r w:rsidR="00203D6A" w:rsidRPr="00450AC7">
        <w:rPr>
          <w:rFonts w:ascii="Verdana" w:hAnsi="Verdana"/>
          <w:i/>
          <w:iCs/>
          <w:sz w:val="16"/>
          <w:szCs w:val="16"/>
          <w:highlight w:val="yellow"/>
        </w:rPr>
        <w:t>(kryterium oceny ofert).</w:t>
      </w:r>
    </w:p>
    <w:p w14:paraId="012EFD3E" w14:textId="4B24B162" w:rsidR="00A105DD" w:rsidRPr="00450AC7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  <w:r w:rsidRPr="00450AC7">
        <w:rPr>
          <w:rFonts w:ascii="Verdana" w:hAnsi="Verdana"/>
          <w:bCs/>
          <w:iCs/>
          <w:sz w:val="16"/>
          <w:szCs w:val="16"/>
        </w:rPr>
        <w:t>*)Zamawiający informuje, że w przypadku braku wpisania terminu realizacji przez Wykonawcę, Zamawiający przyjmie termin maksymalny wskazany w SWZ.</w:t>
      </w:r>
    </w:p>
    <w:p w14:paraId="23662CC5" w14:textId="77777777" w:rsidR="00203D6A" w:rsidRPr="00450AC7" w:rsidRDefault="00203D6A" w:rsidP="00203D6A">
      <w:pPr>
        <w:widowControl w:val="0"/>
        <w:ind w:right="1"/>
        <w:jc w:val="both"/>
        <w:rPr>
          <w:rFonts w:ascii="Verdana" w:hAnsi="Verdana"/>
          <w:bCs/>
          <w:iCs/>
          <w:sz w:val="16"/>
          <w:szCs w:val="16"/>
        </w:rPr>
      </w:pPr>
    </w:p>
    <w:p w14:paraId="484C029B" w14:textId="1C4ED774" w:rsidR="0005466A" w:rsidRPr="00450AC7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450AC7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450AC7">
        <w:rPr>
          <w:rFonts w:ascii="Verdana" w:hAnsi="Verdana"/>
          <w:b/>
          <w:sz w:val="16"/>
          <w:szCs w:val="16"/>
        </w:rPr>
        <w:t xml:space="preserve"> TAK/NIE</w:t>
      </w:r>
    </w:p>
    <w:p w14:paraId="43BDC172" w14:textId="32F4F111" w:rsidR="00FE665E" w:rsidRPr="00450AC7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6"/>
          <w:szCs w:val="16"/>
        </w:rPr>
      </w:pPr>
      <w:r w:rsidRPr="00450AC7">
        <w:rPr>
          <w:rFonts w:ascii="Verdana" w:hAnsi="Verdana"/>
          <w:sz w:val="16"/>
          <w:szCs w:val="16"/>
        </w:rPr>
        <w:t xml:space="preserve">Termin płatności: </w:t>
      </w:r>
      <w:r w:rsidRPr="00450AC7">
        <w:rPr>
          <w:rFonts w:ascii="Verdana" w:hAnsi="Verdana"/>
          <w:b w:val="0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24B788B" w14:textId="77777777" w:rsidR="00C86396" w:rsidRPr="00450AC7" w:rsidRDefault="00C86396" w:rsidP="00FE665E">
      <w:pPr>
        <w:jc w:val="both"/>
        <w:rPr>
          <w:rFonts w:ascii="Verdana" w:hAnsi="Verdana"/>
          <w:sz w:val="16"/>
          <w:szCs w:val="16"/>
        </w:rPr>
      </w:pPr>
    </w:p>
    <w:p w14:paraId="7FA59144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0586191A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6432AC28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2660EB55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4041B434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42278EDE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684A8753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8139E2B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460E141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70ABA62A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5814BB82" w14:textId="77777777" w:rsidR="009B5648" w:rsidRDefault="009B5648" w:rsidP="00FE665E">
      <w:pPr>
        <w:jc w:val="both"/>
        <w:rPr>
          <w:rFonts w:ascii="Verdana" w:hAnsi="Verdana"/>
          <w:sz w:val="18"/>
          <w:szCs w:val="18"/>
        </w:rPr>
      </w:pPr>
    </w:p>
    <w:p w14:paraId="1EAA66AF" w14:textId="77777777" w:rsidR="001A0565" w:rsidRPr="00541840" w:rsidRDefault="001A0565" w:rsidP="00FE665E">
      <w:pPr>
        <w:jc w:val="both"/>
        <w:rPr>
          <w:rFonts w:ascii="Verdana" w:hAnsi="Verdana"/>
          <w:sz w:val="18"/>
          <w:szCs w:val="18"/>
        </w:rPr>
      </w:pPr>
    </w:p>
    <w:p w14:paraId="163D1E49" w14:textId="77777777" w:rsidR="00F325E9" w:rsidRPr="00541840" w:rsidRDefault="00F325E9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  <w:u w:val="single"/>
        </w:rPr>
      </w:pPr>
    </w:p>
    <w:p w14:paraId="0E88C139" w14:textId="4AF4390A" w:rsidR="00D90F6D" w:rsidRPr="00541840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  <w:u w:val="single"/>
        </w:rPr>
        <w:lastRenderedPageBreak/>
        <w:t>Jednocześnie oświadczamy, że:</w:t>
      </w:r>
    </w:p>
    <w:p w14:paraId="2F695318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541840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4184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41840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4184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231F5DB5" w:rsidR="00D90F6D" w:rsidRPr="0014794F" w:rsidRDefault="00D90F6D" w:rsidP="0014794F">
      <w:pPr>
        <w:numPr>
          <w:ilvl w:val="0"/>
          <w:numId w:val="1"/>
        </w:numPr>
        <w:rPr>
          <w:rFonts w:ascii="Verdana" w:hAnsi="Verdana"/>
          <w:color w:val="000000"/>
          <w:sz w:val="18"/>
          <w:szCs w:val="18"/>
        </w:rPr>
      </w:pPr>
      <w:r w:rsidRPr="0014794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541840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54184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541840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541840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541840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41840">
              <w:rPr>
                <w:rFonts w:ascii="Verdana" w:hAnsi="Verdana"/>
                <w:sz w:val="18"/>
                <w:szCs w:val="18"/>
              </w:rPr>
              <w:t>Nazwa podwykonawcy</w:t>
            </w:r>
            <w:r w:rsidRPr="0054184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541840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541840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541840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541840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541840">
        <w:rPr>
          <w:rFonts w:ascii="Verdana" w:hAnsi="Verdana" w:cs="Times New Roman"/>
          <w:sz w:val="18"/>
          <w:szCs w:val="18"/>
        </w:rPr>
        <w:tab/>
        <w:t>Imię i Nazwisko</w:t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  <w:r w:rsidRPr="00541840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541840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541840">
        <w:rPr>
          <w:rFonts w:ascii="Verdana" w:hAnsi="Verdana"/>
          <w:sz w:val="18"/>
          <w:szCs w:val="18"/>
        </w:rPr>
        <w:tab/>
      </w:r>
      <w:r w:rsidRPr="00541840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541840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E785650" w14:textId="77777777" w:rsidR="00D90F6D" w:rsidRPr="00541840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541840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Pr="00541840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54184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B2551A6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529AF704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7E2A415A" w14:textId="77777777" w:rsidR="000D56E3" w:rsidRPr="00541840" w:rsidRDefault="000D56E3" w:rsidP="000D56E3">
      <w:pPr>
        <w:spacing w:line="360" w:lineRule="auto"/>
        <w:ind w:left="720"/>
        <w:jc w:val="both"/>
        <w:rPr>
          <w:rFonts w:ascii="Verdana" w:hAnsi="Verdana"/>
          <w:sz w:val="18"/>
          <w:szCs w:val="18"/>
        </w:rPr>
      </w:pPr>
    </w:p>
    <w:p w14:paraId="113879BC" w14:textId="4DC9BEC5" w:rsidR="00FE545C" w:rsidRPr="00541840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54184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4184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541840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44925" w14:textId="77777777" w:rsidR="00022C77" w:rsidRDefault="00022C77">
      <w:r>
        <w:separator/>
      </w:r>
    </w:p>
  </w:endnote>
  <w:endnote w:type="continuationSeparator" w:id="0">
    <w:p w14:paraId="27F46199" w14:textId="77777777" w:rsidR="00022C77" w:rsidRDefault="00022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64C3F" w14:textId="77777777" w:rsidR="00022C77" w:rsidRDefault="00022C77">
      <w:r>
        <w:separator/>
      </w:r>
    </w:p>
  </w:footnote>
  <w:footnote w:type="continuationSeparator" w:id="0">
    <w:p w14:paraId="20AB9644" w14:textId="77777777" w:rsidR="00022C77" w:rsidRDefault="00022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22C77"/>
    <w:rsid w:val="0005466A"/>
    <w:rsid w:val="0005490B"/>
    <w:rsid w:val="000627C8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20A7"/>
    <w:rsid w:val="0014794F"/>
    <w:rsid w:val="00156084"/>
    <w:rsid w:val="00173342"/>
    <w:rsid w:val="001801DD"/>
    <w:rsid w:val="001A0565"/>
    <w:rsid w:val="001A1BC7"/>
    <w:rsid w:val="001A2D28"/>
    <w:rsid w:val="001A4222"/>
    <w:rsid w:val="001A4A5E"/>
    <w:rsid w:val="001B2C9A"/>
    <w:rsid w:val="001C0556"/>
    <w:rsid w:val="001C10DA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4D6D"/>
    <w:rsid w:val="00295D3E"/>
    <w:rsid w:val="002A62F1"/>
    <w:rsid w:val="002C0B6A"/>
    <w:rsid w:val="002C123A"/>
    <w:rsid w:val="002C5511"/>
    <w:rsid w:val="002E7A54"/>
    <w:rsid w:val="002F3454"/>
    <w:rsid w:val="002F7019"/>
    <w:rsid w:val="00315A4A"/>
    <w:rsid w:val="0032134D"/>
    <w:rsid w:val="00330366"/>
    <w:rsid w:val="00330509"/>
    <w:rsid w:val="003361CD"/>
    <w:rsid w:val="00363ECC"/>
    <w:rsid w:val="003846F3"/>
    <w:rsid w:val="00392510"/>
    <w:rsid w:val="003B182C"/>
    <w:rsid w:val="003B5251"/>
    <w:rsid w:val="003B5D70"/>
    <w:rsid w:val="003C478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0AC7"/>
    <w:rsid w:val="004528E6"/>
    <w:rsid w:val="004529A3"/>
    <w:rsid w:val="00457F06"/>
    <w:rsid w:val="00482921"/>
    <w:rsid w:val="0049335E"/>
    <w:rsid w:val="004B7300"/>
    <w:rsid w:val="004C6753"/>
    <w:rsid w:val="004D3DBB"/>
    <w:rsid w:val="004E6A83"/>
    <w:rsid w:val="004F31E4"/>
    <w:rsid w:val="00516B8D"/>
    <w:rsid w:val="00524604"/>
    <w:rsid w:val="005371A2"/>
    <w:rsid w:val="00540107"/>
    <w:rsid w:val="00541840"/>
    <w:rsid w:val="00546577"/>
    <w:rsid w:val="0055705E"/>
    <w:rsid w:val="00561AEA"/>
    <w:rsid w:val="00576ADB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46BA4"/>
    <w:rsid w:val="0065053D"/>
    <w:rsid w:val="0065192E"/>
    <w:rsid w:val="00652402"/>
    <w:rsid w:val="0065290F"/>
    <w:rsid w:val="00657AF9"/>
    <w:rsid w:val="00673F1A"/>
    <w:rsid w:val="006815F6"/>
    <w:rsid w:val="006A5BCC"/>
    <w:rsid w:val="006C0F22"/>
    <w:rsid w:val="006D3738"/>
    <w:rsid w:val="006D4DE7"/>
    <w:rsid w:val="006E5B84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752AE"/>
    <w:rsid w:val="0078382A"/>
    <w:rsid w:val="007A093F"/>
    <w:rsid w:val="007A167B"/>
    <w:rsid w:val="007A4321"/>
    <w:rsid w:val="007C08E5"/>
    <w:rsid w:val="007C0B52"/>
    <w:rsid w:val="007C6AB0"/>
    <w:rsid w:val="008135FF"/>
    <w:rsid w:val="00825C32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5129C"/>
    <w:rsid w:val="00962D5D"/>
    <w:rsid w:val="00970FE4"/>
    <w:rsid w:val="00993164"/>
    <w:rsid w:val="00994C77"/>
    <w:rsid w:val="00997E5C"/>
    <w:rsid w:val="009A01D9"/>
    <w:rsid w:val="009A1728"/>
    <w:rsid w:val="009B5648"/>
    <w:rsid w:val="009B6B1D"/>
    <w:rsid w:val="009C2590"/>
    <w:rsid w:val="009D2703"/>
    <w:rsid w:val="009E13C1"/>
    <w:rsid w:val="009E5EA8"/>
    <w:rsid w:val="00A0022B"/>
    <w:rsid w:val="00A0228A"/>
    <w:rsid w:val="00A05BB0"/>
    <w:rsid w:val="00A105DD"/>
    <w:rsid w:val="00A13090"/>
    <w:rsid w:val="00A346FE"/>
    <w:rsid w:val="00A36439"/>
    <w:rsid w:val="00A36C12"/>
    <w:rsid w:val="00A4281D"/>
    <w:rsid w:val="00A47B4D"/>
    <w:rsid w:val="00A57976"/>
    <w:rsid w:val="00A83018"/>
    <w:rsid w:val="00A9206E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34C8E"/>
    <w:rsid w:val="00B42D8D"/>
    <w:rsid w:val="00B726FF"/>
    <w:rsid w:val="00B7715C"/>
    <w:rsid w:val="00B774DC"/>
    <w:rsid w:val="00B92822"/>
    <w:rsid w:val="00B95318"/>
    <w:rsid w:val="00BC46DD"/>
    <w:rsid w:val="00BD2B0E"/>
    <w:rsid w:val="00BE177F"/>
    <w:rsid w:val="00BE5031"/>
    <w:rsid w:val="00BE6463"/>
    <w:rsid w:val="00BF23FE"/>
    <w:rsid w:val="00C27473"/>
    <w:rsid w:val="00C358E1"/>
    <w:rsid w:val="00C444B7"/>
    <w:rsid w:val="00C446AA"/>
    <w:rsid w:val="00C6195C"/>
    <w:rsid w:val="00C740D5"/>
    <w:rsid w:val="00C86396"/>
    <w:rsid w:val="00C9566E"/>
    <w:rsid w:val="00C969A6"/>
    <w:rsid w:val="00CA637B"/>
    <w:rsid w:val="00CA7D36"/>
    <w:rsid w:val="00CB262B"/>
    <w:rsid w:val="00CD00BC"/>
    <w:rsid w:val="00CE218C"/>
    <w:rsid w:val="00CE408F"/>
    <w:rsid w:val="00CF07F1"/>
    <w:rsid w:val="00D002C7"/>
    <w:rsid w:val="00D11065"/>
    <w:rsid w:val="00D24208"/>
    <w:rsid w:val="00D46DCD"/>
    <w:rsid w:val="00D5267D"/>
    <w:rsid w:val="00D5481E"/>
    <w:rsid w:val="00D60C38"/>
    <w:rsid w:val="00D623B7"/>
    <w:rsid w:val="00D66893"/>
    <w:rsid w:val="00D90ACB"/>
    <w:rsid w:val="00D90F6D"/>
    <w:rsid w:val="00DA3FE4"/>
    <w:rsid w:val="00DB4468"/>
    <w:rsid w:val="00DC1500"/>
    <w:rsid w:val="00DC2088"/>
    <w:rsid w:val="00DC516E"/>
    <w:rsid w:val="00DC537A"/>
    <w:rsid w:val="00DD415E"/>
    <w:rsid w:val="00DE3945"/>
    <w:rsid w:val="00DF4174"/>
    <w:rsid w:val="00E031EF"/>
    <w:rsid w:val="00E06D15"/>
    <w:rsid w:val="00E16FE5"/>
    <w:rsid w:val="00E379CA"/>
    <w:rsid w:val="00E44053"/>
    <w:rsid w:val="00E44371"/>
    <w:rsid w:val="00E5013C"/>
    <w:rsid w:val="00E706CF"/>
    <w:rsid w:val="00E755A7"/>
    <w:rsid w:val="00E807BA"/>
    <w:rsid w:val="00E93B78"/>
    <w:rsid w:val="00E949B0"/>
    <w:rsid w:val="00EA1F57"/>
    <w:rsid w:val="00EA4A57"/>
    <w:rsid w:val="00EB5938"/>
    <w:rsid w:val="00EC0BEA"/>
    <w:rsid w:val="00EC665B"/>
    <w:rsid w:val="00ED6F06"/>
    <w:rsid w:val="00EE5D1A"/>
    <w:rsid w:val="00EF333B"/>
    <w:rsid w:val="00EF6CA8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62E41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549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10</cp:revision>
  <cp:lastPrinted>2025-11-18T08:34:00Z</cp:lastPrinted>
  <dcterms:created xsi:type="dcterms:W3CDTF">2025-11-18T08:36:00Z</dcterms:created>
  <dcterms:modified xsi:type="dcterms:W3CDTF">2025-12-18T10:53:00Z</dcterms:modified>
</cp:coreProperties>
</file>