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5ED1B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6128" w:rsidRPr="006C612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65E9A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CC21C2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DC039F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27CEBE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D7222A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EA7590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101B0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5EA4E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8C83A7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7721EB" w14:textId="77777777" w:rsidR="008F3D36" w:rsidRPr="0063626E" w:rsidRDefault="008F3D36" w:rsidP="00474F9E">
      <w:pPr>
        <w:tabs>
          <w:tab w:val="left" w:pos="3119"/>
        </w:tabs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95D33E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79CDE6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80C620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E191C6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4646DCB" w14:textId="356B5CB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E33C0" w:rsidRPr="008553A6">
        <w:rPr>
          <w:b/>
        </w:rPr>
        <w:t xml:space="preserve">Dostawa przepływomierza elektromagnetycznego do wody dla </w:t>
      </w:r>
      <w:proofErr w:type="spellStart"/>
      <w:r w:rsidR="006E33C0" w:rsidRPr="008553A6">
        <w:rPr>
          <w:b/>
        </w:rPr>
        <w:t>WEiP</w:t>
      </w:r>
      <w:proofErr w:type="spellEnd"/>
      <w:r w:rsidR="006E33C0" w:rsidRPr="008553A6">
        <w:rPr>
          <w:b/>
        </w:rPr>
        <w:t xml:space="preserve"> - KC-DE-zp.272-756/25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BD4E9A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2155F0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8EB467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4FB228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168E3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FF6DC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C63BBC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26B2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970AC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85940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48D275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062BEBA3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5D955" w14:textId="77777777" w:rsidR="00685354" w:rsidRDefault="00685354" w:rsidP="0038231F">
      <w:pPr>
        <w:spacing w:after="0" w:line="240" w:lineRule="auto"/>
      </w:pPr>
      <w:r>
        <w:separator/>
      </w:r>
    </w:p>
  </w:endnote>
  <w:endnote w:type="continuationSeparator" w:id="0">
    <w:p w14:paraId="662AE54F" w14:textId="77777777" w:rsidR="00685354" w:rsidRDefault="006853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4C64" w14:textId="77777777" w:rsidR="009C1422" w:rsidRDefault="009C1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84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90F17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7BAE0" w14:textId="77777777" w:rsidR="009C1422" w:rsidRDefault="009C1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01B9F" w14:textId="77777777" w:rsidR="00685354" w:rsidRDefault="00685354" w:rsidP="0038231F">
      <w:pPr>
        <w:spacing w:after="0" w:line="240" w:lineRule="auto"/>
      </w:pPr>
      <w:r>
        <w:separator/>
      </w:r>
    </w:p>
  </w:footnote>
  <w:footnote w:type="continuationSeparator" w:id="0">
    <w:p w14:paraId="223E710C" w14:textId="77777777" w:rsidR="00685354" w:rsidRDefault="00685354" w:rsidP="0038231F">
      <w:pPr>
        <w:spacing w:after="0" w:line="240" w:lineRule="auto"/>
      </w:pPr>
      <w:r>
        <w:continuationSeparator/>
      </w:r>
    </w:p>
  </w:footnote>
  <w:footnote w:id="1">
    <w:p w14:paraId="5890744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8C8B2D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B68C8" w14:textId="77777777" w:rsidR="009C1422" w:rsidRDefault="009C1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74AD" w14:textId="4785B7BD" w:rsidR="009C1422" w:rsidRDefault="009C1422" w:rsidP="009C1422">
    <w:r>
      <w:rPr>
        <w:noProof/>
      </w:rPr>
      <w:pict w14:anchorId="544F634F">
        <v:group id="Grupa 6" o:spid="_x0000_s8193" style="position:absolute;margin-left:0;margin-top:0;width:364.5pt;height:36.75pt;z-index:251659264;mso-width-relative:margin;mso-height-relative:margin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">
          <v:group id="Grupa 2" o:spid="_x0000_s8194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4" o:spid="_x0000_s8195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">
              <v:imagedata r:id="rId1" o:title=""/>
            </v:shape>
            <v:shape id="Obraz 5" o:spid="_x0000_s8196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">
              <v:imagedata r:id="rId2" o:title="" croptop="1555f" cropbottom="541f" cropleft="6185f"/>
            </v:shape>
          </v:group>
          <v:shape id="Obraz 3" o:spid="_x0000_s8197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">
            <v:imagedata r:id="rId3" o:title=""/>
          </v:shape>
        </v:group>
      </w:pict>
    </w:r>
  </w:p>
  <w:p w14:paraId="0CCC6A72" w14:textId="77777777" w:rsidR="009C1422" w:rsidRDefault="009C1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AE84" w14:textId="77777777" w:rsidR="009C1422" w:rsidRDefault="009C1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960508">
    <w:abstractNumId w:val="7"/>
  </w:num>
  <w:num w:numId="2" w16cid:durableId="782655603">
    <w:abstractNumId w:val="0"/>
  </w:num>
  <w:num w:numId="3" w16cid:durableId="466092827">
    <w:abstractNumId w:val="6"/>
  </w:num>
  <w:num w:numId="4" w16cid:durableId="1652103704">
    <w:abstractNumId w:val="9"/>
  </w:num>
  <w:num w:numId="5" w16cid:durableId="1456869474">
    <w:abstractNumId w:val="8"/>
  </w:num>
  <w:num w:numId="6" w16cid:durableId="260722866">
    <w:abstractNumId w:val="5"/>
  </w:num>
  <w:num w:numId="7" w16cid:durableId="1797601553">
    <w:abstractNumId w:val="1"/>
  </w:num>
  <w:num w:numId="8" w16cid:durableId="2137331132">
    <w:abstractNumId w:val="3"/>
  </w:num>
  <w:num w:numId="9" w16cid:durableId="1897281155">
    <w:abstractNumId w:val="2"/>
  </w:num>
  <w:num w:numId="10" w16cid:durableId="368385336">
    <w:abstractNumId w:val="4"/>
  </w:num>
  <w:num w:numId="11" w16cid:durableId="597952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35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E7A"/>
    <w:rsid w:val="00434CC2"/>
    <w:rsid w:val="004541F9"/>
    <w:rsid w:val="004609F1"/>
    <w:rsid w:val="004651B5"/>
    <w:rsid w:val="00471A5A"/>
    <w:rsid w:val="00474F9E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5354"/>
    <w:rsid w:val="006A3A1F"/>
    <w:rsid w:val="006A52B6"/>
    <w:rsid w:val="006C6128"/>
    <w:rsid w:val="006E33C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347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1422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8"/>
    <o:shapelayout v:ext="edit">
      <o:idmap v:ext="edit" data="1"/>
    </o:shapelayout>
  </w:shapeDefaults>
  <w:decimalSymbol w:val=","/>
  <w:listSeparator w:val=";"/>
  <w14:docId w14:val="39DF7D8C"/>
  <w15:chartTrackingRefBased/>
  <w15:docId w15:val="{70B44031-4578-4971-ABD9-DC6F2DFF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E187-5E0E-4D13-9DC6-63F40997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1880</Characters>
  <Application>Microsoft Office Word</Application>
  <DocSecurity>0</DocSecurity>
  <Lines>46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2025-12-17T11:08:00Z</dcterms:created>
  <dcterms:modified xsi:type="dcterms:W3CDTF">2025-12-17T11:08:00Z</dcterms:modified>
</cp:coreProperties>
</file>