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93FE1" w14:textId="77777777" w:rsidR="00773BAB" w:rsidRPr="00773BAB" w:rsidRDefault="00773BAB" w:rsidP="00773BAB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773BAB">
        <w:rPr>
          <w:rFonts w:ascii="Verdana" w:hAnsi="Verdana"/>
          <w:bCs/>
          <w:sz w:val="20"/>
          <w:szCs w:val="20"/>
        </w:rPr>
        <w:tab/>
      </w:r>
      <w:r w:rsidRPr="00773BAB">
        <w:rPr>
          <w:rFonts w:ascii="Verdana" w:hAnsi="Verdana"/>
          <w:bCs/>
          <w:sz w:val="20"/>
          <w:szCs w:val="20"/>
        </w:rPr>
        <w:tab/>
      </w:r>
      <w:r w:rsidRPr="00773BAB">
        <w:rPr>
          <w:rFonts w:ascii="Verdana" w:hAnsi="Verdana"/>
          <w:bCs/>
          <w:sz w:val="20"/>
          <w:szCs w:val="20"/>
        </w:rPr>
        <w:tab/>
      </w:r>
      <w:r w:rsidRPr="00773BAB">
        <w:rPr>
          <w:rFonts w:ascii="Verdana" w:hAnsi="Verdana"/>
          <w:bCs/>
          <w:sz w:val="20"/>
          <w:szCs w:val="20"/>
        </w:rPr>
        <w:tab/>
      </w:r>
      <w:r w:rsidRPr="00773BAB">
        <w:rPr>
          <w:rFonts w:ascii="Verdana" w:hAnsi="Verdana"/>
          <w:bCs/>
          <w:sz w:val="20"/>
          <w:szCs w:val="20"/>
        </w:rPr>
        <w:tab/>
      </w:r>
      <w:r w:rsidRPr="00773BAB">
        <w:rPr>
          <w:rFonts w:ascii="Verdana" w:hAnsi="Verdana"/>
          <w:bCs/>
          <w:sz w:val="20"/>
          <w:szCs w:val="20"/>
        </w:rPr>
        <w:tab/>
      </w:r>
      <w:r w:rsidRPr="00773BAB">
        <w:rPr>
          <w:rFonts w:ascii="Verdana" w:hAnsi="Verdana"/>
          <w:bCs/>
          <w:sz w:val="20"/>
          <w:szCs w:val="20"/>
        </w:rPr>
        <w:tab/>
      </w:r>
      <w:r w:rsidRPr="00773BAB">
        <w:rPr>
          <w:rFonts w:ascii="Verdana" w:hAnsi="Verdana"/>
          <w:b/>
          <w:bCs/>
          <w:sz w:val="20"/>
          <w:szCs w:val="20"/>
        </w:rPr>
        <w:t>Załącznik nr 1</w:t>
      </w:r>
    </w:p>
    <w:p w14:paraId="7E945B2C" w14:textId="77777777" w:rsidR="00773BAB" w:rsidRPr="00773BAB" w:rsidRDefault="00773BAB" w:rsidP="00773BA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1C7AAF48" w14:textId="77777777" w:rsidR="00773BAB" w:rsidRPr="00773BAB" w:rsidRDefault="00773BAB" w:rsidP="00773BA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773BAB">
        <w:rPr>
          <w:rFonts w:ascii="Verdana" w:hAnsi="Verdana"/>
          <w:b/>
          <w:sz w:val="20"/>
          <w:szCs w:val="20"/>
        </w:rPr>
        <w:t>FORMULARZ OFERTY</w:t>
      </w:r>
    </w:p>
    <w:p w14:paraId="29A32038" w14:textId="77777777" w:rsidR="00773BAB" w:rsidRPr="00773BAB" w:rsidRDefault="00773BAB" w:rsidP="00773BAB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7217CD9F" w14:textId="77777777" w:rsidR="00773BAB" w:rsidRPr="00773BAB" w:rsidRDefault="00773BAB" w:rsidP="00773BA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73BAB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6383F54" w14:textId="77777777" w:rsidR="00773BAB" w:rsidRPr="00773BAB" w:rsidRDefault="00773BAB" w:rsidP="00773BA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73BAB">
        <w:rPr>
          <w:rFonts w:ascii="Verdana" w:hAnsi="Verdana"/>
          <w:sz w:val="20"/>
          <w:szCs w:val="20"/>
        </w:rPr>
        <w:t>FORMA PROWADZONEJ DZIAŁALNOŚCI: ..........................................................</w:t>
      </w:r>
    </w:p>
    <w:p w14:paraId="06E24905" w14:textId="77777777" w:rsidR="00773BAB" w:rsidRPr="00773BAB" w:rsidRDefault="00773BAB" w:rsidP="00773BA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73BAB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217ED94" w14:textId="77777777" w:rsidR="00773BAB" w:rsidRPr="00773BAB" w:rsidRDefault="00773BAB" w:rsidP="00773BA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73BAB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B021969" w14:textId="77777777" w:rsidR="00773BAB" w:rsidRPr="00773BAB" w:rsidRDefault="00773BAB" w:rsidP="00773BA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773BAB">
        <w:rPr>
          <w:rFonts w:ascii="Verdana" w:hAnsi="Verdana"/>
          <w:sz w:val="20"/>
          <w:szCs w:val="20"/>
          <w:lang w:val="de-DE"/>
        </w:rPr>
        <w:t>TEL.</w:t>
      </w:r>
      <w:r w:rsidRPr="00773BAB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7A95B864" w14:textId="77777777" w:rsidR="00773BAB" w:rsidRPr="00773BAB" w:rsidRDefault="00773BAB" w:rsidP="00773BA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773BAB">
        <w:rPr>
          <w:rFonts w:ascii="Verdana" w:hAnsi="Verdana"/>
          <w:sz w:val="20"/>
          <w:szCs w:val="20"/>
          <w:lang w:val="de-DE"/>
        </w:rPr>
        <w:t xml:space="preserve">FAX </w:t>
      </w:r>
      <w:r w:rsidRPr="00773BAB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5CCFE011" w14:textId="77777777" w:rsidR="00773BAB" w:rsidRPr="00773BAB" w:rsidRDefault="00773BAB" w:rsidP="00773BA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773BAB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DD3E33D" w14:textId="77777777" w:rsidR="00773BAB" w:rsidRPr="00773BAB" w:rsidRDefault="00773BAB" w:rsidP="00773BA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73BAB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773BAB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4C166B0" w14:textId="77777777" w:rsidR="00773BAB" w:rsidRPr="00773BAB" w:rsidRDefault="00773BAB" w:rsidP="00773BA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73BAB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7A8D4B5F" w14:textId="77777777" w:rsidR="00773BAB" w:rsidRPr="00773BAB" w:rsidRDefault="00773BAB" w:rsidP="00773BAB">
      <w:pPr>
        <w:rPr>
          <w:rFonts w:ascii="Verdana" w:hAnsi="Verdana"/>
          <w:sz w:val="20"/>
          <w:szCs w:val="20"/>
        </w:rPr>
      </w:pPr>
      <w:r w:rsidRPr="00773BAB">
        <w:rPr>
          <w:rFonts w:ascii="Verdana" w:hAnsi="Verdana"/>
          <w:sz w:val="20"/>
          <w:szCs w:val="20"/>
        </w:rPr>
        <w:t>Do: Nazwa i siedziba Zamawiającego:</w:t>
      </w:r>
    </w:p>
    <w:p w14:paraId="199168C3" w14:textId="77777777" w:rsidR="00773BAB" w:rsidRPr="00773BAB" w:rsidRDefault="00773BAB" w:rsidP="00773BAB">
      <w:pPr>
        <w:ind w:right="-110"/>
        <w:rPr>
          <w:rFonts w:ascii="Verdana" w:hAnsi="Verdana"/>
          <w:b/>
          <w:sz w:val="20"/>
          <w:szCs w:val="20"/>
        </w:rPr>
      </w:pPr>
    </w:p>
    <w:p w14:paraId="7A6CAE05" w14:textId="77777777" w:rsidR="00773BAB" w:rsidRPr="00773BAB" w:rsidRDefault="00773BAB" w:rsidP="00773BAB">
      <w:pPr>
        <w:ind w:right="-110"/>
        <w:rPr>
          <w:rFonts w:ascii="Verdana" w:hAnsi="Verdana"/>
          <w:b/>
          <w:sz w:val="20"/>
          <w:szCs w:val="20"/>
        </w:rPr>
      </w:pPr>
      <w:r w:rsidRPr="00773BAB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365CE3F6" w14:textId="77777777" w:rsidR="00773BAB" w:rsidRPr="00773BAB" w:rsidRDefault="00773BAB" w:rsidP="00773BAB">
      <w:pPr>
        <w:ind w:right="-110"/>
        <w:rPr>
          <w:rFonts w:ascii="Verdana" w:hAnsi="Verdana"/>
          <w:b/>
          <w:sz w:val="20"/>
          <w:szCs w:val="20"/>
        </w:rPr>
      </w:pPr>
      <w:r w:rsidRPr="00773BAB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24A22ECF" w14:textId="77777777" w:rsidR="00773BAB" w:rsidRPr="00773BAB" w:rsidRDefault="00773BAB" w:rsidP="00773BAB">
      <w:pPr>
        <w:ind w:right="-110"/>
        <w:rPr>
          <w:rFonts w:ascii="Verdana" w:hAnsi="Verdana"/>
          <w:b/>
          <w:sz w:val="20"/>
          <w:szCs w:val="20"/>
        </w:rPr>
      </w:pPr>
      <w:r w:rsidRPr="00773BAB">
        <w:rPr>
          <w:rFonts w:ascii="Verdana" w:hAnsi="Verdana"/>
          <w:b/>
          <w:sz w:val="20"/>
          <w:szCs w:val="20"/>
        </w:rPr>
        <w:t xml:space="preserve">Al. Mickiewicza 30, 30-059 Kraków  </w:t>
      </w:r>
    </w:p>
    <w:p w14:paraId="7CEA77E3" w14:textId="77777777" w:rsidR="00773BAB" w:rsidRPr="00773BAB" w:rsidRDefault="00773BAB" w:rsidP="00773BAB">
      <w:pPr>
        <w:ind w:firstLine="3969"/>
        <w:rPr>
          <w:rFonts w:ascii="Verdana" w:hAnsi="Verdana"/>
          <w:b/>
          <w:sz w:val="20"/>
          <w:szCs w:val="20"/>
        </w:rPr>
      </w:pPr>
    </w:p>
    <w:p w14:paraId="4A06449D" w14:textId="7CB33E8F" w:rsidR="00773BAB" w:rsidRPr="00773BAB" w:rsidRDefault="00773BAB" w:rsidP="00773BAB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773BAB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Pr="00773BAB">
        <w:rPr>
          <w:rFonts w:ascii="Verdana" w:hAnsi="Verdana"/>
          <w:b/>
          <w:sz w:val="20"/>
          <w:szCs w:val="20"/>
        </w:rPr>
        <w:t>dostawa oraz montaż kompletu mebli biurowych do pomieszczenia D1.309 w AGH w Krakowie - KC-DE-zp.272-7</w:t>
      </w:r>
      <w:r>
        <w:rPr>
          <w:rFonts w:ascii="Verdana" w:hAnsi="Verdana"/>
          <w:b/>
          <w:sz w:val="20"/>
          <w:szCs w:val="20"/>
        </w:rPr>
        <w:t>69</w:t>
      </w:r>
      <w:r w:rsidRPr="00773BAB">
        <w:rPr>
          <w:rFonts w:ascii="Verdana" w:hAnsi="Verdana"/>
          <w:b/>
          <w:sz w:val="20"/>
          <w:szCs w:val="20"/>
        </w:rPr>
        <w:t xml:space="preserve">/25, </w:t>
      </w:r>
      <w:r w:rsidRPr="00773BAB">
        <w:rPr>
          <w:rFonts w:ascii="Verdana" w:hAnsi="Verdana"/>
          <w:sz w:val="20"/>
          <w:szCs w:val="20"/>
        </w:rPr>
        <w:t>oferuję realizację przedmiotu zamówienia, zgodnie z zasadami określonymi w specyfikacji istotnych warunków zamówienia.</w:t>
      </w:r>
    </w:p>
    <w:p w14:paraId="6D830C54" w14:textId="77777777" w:rsidR="00773BAB" w:rsidRPr="00773BAB" w:rsidRDefault="00773BAB" w:rsidP="00773BAB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97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22"/>
        <w:gridCol w:w="2268"/>
        <w:gridCol w:w="2126"/>
        <w:gridCol w:w="709"/>
        <w:gridCol w:w="1134"/>
        <w:gridCol w:w="1133"/>
        <w:gridCol w:w="851"/>
        <w:gridCol w:w="1133"/>
      </w:tblGrid>
      <w:tr w:rsidR="00773BAB" w:rsidRPr="00773BAB" w14:paraId="76F3F25D" w14:textId="77777777">
        <w:trPr>
          <w:trHeight w:val="1457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7CF5CA" w14:textId="77777777" w:rsidR="00773BAB" w:rsidRPr="00773BAB" w:rsidRDefault="00773BAB" w:rsidP="00773BAB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73BAB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EE2936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73BAB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EAFECDD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73BAB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 </w:t>
            </w:r>
          </w:p>
          <w:p w14:paraId="5E1E91A8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73BAB">
              <w:rPr>
                <w:rFonts w:ascii="Verdana" w:hAnsi="Verdana"/>
                <w:b/>
                <w:bCs/>
                <w:sz w:val="18"/>
                <w:szCs w:val="18"/>
              </w:rPr>
              <w:t xml:space="preserve">i model </w:t>
            </w:r>
          </w:p>
          <w:p w14:paraId="55C6BCC9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</w:pPr>
            <w:r w:rsidRPr="00773BAB"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  <w:t>lub</w:t>
            </w:r>
          </w:p>
          <w:p w14:paraId="4445544B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73BAB">
              <w:rPr>
                <w:rFonts w:ascii="Verdana" w:hAnsi="Verdana"/>
                <w:b/>
                <w:bCs/>
                <w:sz w:val="18"/>
                <w:szCs w:val="18"/>
              </w:rPr>
              <w:t xml:space="preserve">wyrób własny </w:t>
            </w:r>
          </w:p>
          <w:p w14:paraId="32BFA2F4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CDB3F15" w14:textId="77777777" w:rsidR="00773BAB" w:rsidRPr="00773BAB" w:rsidRDefault="00773BAB" w:rsidP="00773BAB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0FFDAC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73BAB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3A835879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73BAB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E5DB25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73BAB">
              <w:rPr>
                <w:rFonts w:ascii="Verdana" w:hAnsi="Verdana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150C56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73BAB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6E86F650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73BAB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AA4484F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73BAB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B76D23F" w14:textId="77777777" w:rsidR="00773BAB" w:rsidRPr="00773BAB" w:rsidRDefault="00773BAB" w:rsidP="00773BAB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73BAB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86C82AB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73BAB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35DDB469" w14:textId="77777777" w:rsidR="00773BAB" w:rsidRPr="00773BAB" w:rsidRDefault="00773BAB" w:rsidP="00773BAB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73BAB">
              <w:rPr>
                <w:rFonts w:ascii="Verdana" w:hAnsi="Verdana"/>
                <w:sz w:val="18"/>
                <w:szCs w:val="18"/>
              </w:rPr>
              <w:t>[PLN]</w:t>
            </w:r>
          </w:p>
          <w:p w14:paraId="155EF544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73BAB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773BAB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773BAB" w:rsidRPr="00773BAB" w14:paraId="5ACAFF77" w14:textId="77777777">
        <w:trPr>
          <w:trHeight w:val="242"/>
        </w:trPr>
        <w:tc>
          <w:tcPr>
            <w:tcW w:w="4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7A5D0A0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73BAB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4140E5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73BAB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6388EE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73BAB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88D020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73BAB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A54845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73BAB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D26771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73BAB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6D734DE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73BAB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913E1D3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73BAB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773BAB" w:rsidRPr="00773BAB" w14:paraId="6E5FA355" w14:textId="77777777">
        <w:trPr>
          <w:trHeight w:val="168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771B1" w14:textId="77777777" w:rsidR="00773BAB" w:rsidRPr="00773BAB" w:rsidRDefault="00773BAB" w:rsidP="00773BA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73BAB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9157A2" w14:textId="77777777" w:rsidR="00773BAB" w:rsidRPr="00773BAB" w:rsidRDefault="00773BAB" w:rsidP="00773BAB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>Biurko proste I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BD4DF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821B99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972FC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CDC14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43BD64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C55BCD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773BAB" w:rsidRPr="00773BAB" w14:paraId="2845D680" w14:textId="77777777">
        <w:trPr>
          <w:trHeight w:val="168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9E83E" w14:textId="77777777" w:rsidR="00773BAB" w:rsidRPr="00773BAB" w:rsidRDefault="00773BAB" w:rsidP="00773BA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73BAB"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1F6FD0" w14:textId="77777777" w:rsidR="00773BAB" w:rsidRPr="00773BAB" w:rsidRDefault="00773BAB" w:rsidP="00773BAB">
            <w:pPr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 xml:space="preserve">Narożnik biurka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3782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8B51DE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06ABE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BE499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9D98CD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FBB46E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773BAB" w:rsidRPr="00773BAB" w14:paraId="62542827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2AD9E" w14:textId="77777777" w:rsidR="00773BAB" w:rsidRPr="00773BAB" w:rsidRDefault="00773BAB" w:rsidP="00773BA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73BAB">
              <w:rPr>
                <w:rFonts w:ascii="Verdana" w:hAnsi="Verdana"/>
                <w:color w:val="000000"/>
                <w:sz w:val="18"/>
                <w:szCs w:val="18"/>
              </w:rPr>
              <w:t>3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0B33F5" w14:textId="77777777" w:rsidR="00773BAB" w:rsidRPr="00773BAB" w:rsidRDefault="00773BAB" w:rsidP="00773BAB">
            <w:pPr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 xml:space="preserve">Szafa biurowa zamykana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0243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C4B063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9CF6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5386C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F263C6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EA79EB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773BAB" w:rsidRPr="00773BAB" w14:paraId="7B984067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53CB4" w14:textId="77777777" w:rsidR="00773BAB" w:rsidRPr="00773BAB" w:rsidRDefault="00773BAB" w:rsidP="00773BA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73BAB">
              <w:rPr>
                <w:rFonts w:ascii="Verdana" w:hAnsi="Verdana"/>
                <w:color w:val="000000"/>
                <w:sz w:val="18"/>
                <w:szCs w:val="18"/>
              </w:rPr>
              <w:t>4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46ABBE" w14:textId="77777777" w:rsidR="00773BAB" w:rsidRPr="00773BAB" w:rsidRDefault="00773BAB" w:rsidP="00773BAB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hAnsi="Verdana"/>
                <w:color w:val="FF0000"/>
                <w:sz w:val="18"/>
                <w:szCs w:val="18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>Biurko proste II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7682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CA34F0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DC19E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9897E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7C5800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48DECC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773BAB" w:rsidRPr="00773BAB" w14:paraId="647829CD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B98D8" w14:textId="77777777" w:rsidR="00773BAB" w:rsidRPr="00773BAB" w:rsidRDefault="00773BAB" w:rsidP="00773BA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73BAB">
              <w:rPr>
                <w:rFonts w:ascii="Verdana" w:hAnsi="Verdana"/>
                <w:color w:val="000000"/>
                <w:sz w:val="18"/>
                <w:szCs w:val="18"/>
              </w:rPr>
              <w:t>5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535FD2" w14:textId="77777777" w:rsidR="00773BAB" w:rsidRPr="00773BAB" w:rsidRDefault="00773BAB" w:rsidP="00773BAB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 xml:space="preserve">Kontenerek biurowy na kółkach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F4D3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B00DF5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43889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B304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E572B9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6F0DFA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773BAB" w:rsidRPr="00773BAB" w14:paraId="6A8D4B23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89295" w14:textId="77777777" w:rsidR="00773BAB" w:rsidRPr="00773BAB" w:rsidRDefault="00773BAB" w:rsidP="00773BA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73BAB">
              <w:rPr>
                <w:rFonts w:ascii="Verdana" w:hAnsi="Verdana"/>
                <w:color w:val="000000"/>
                <w:sz w:val="18"/>
                <w:szCs w:val="18"/>
              </w:rPr>
              <w:t>6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4C5AA9" w14:textId="77777777" w:rsidR="00773BAB" w:rsidRPr="00773BAB" w:rsidRDefault="00773BAB" w:rsidP="00773BAB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 xml:space="preserve">Szafa szatniowa z wysuwanym wieszakiem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EDB09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65D9B5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F542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AC3B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5A49AC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C9173D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773BAB" w:rsidRPr="00773BAB" w14:paraId="4B2405E0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85E99" w14:textId="77777777" w:rsidR="00773BAB" w:rsidRPr="00773BAB" w:rsidRDefault="00773BAB" w:rsidP="00773BA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73BAB">
              <w:rPr>
                <w:rFonts w:ascii="Verdana" w:hAnsi="Verdana"/>
                <w:color w:val="000000"/>
                <w:sz w:val="18"/>
                <w:szCs w:val="18"/>
              </w:rPr>
              <w:t>7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A1E81B" w14:textId="77777777" w:rsidR="00773BAB" w:rsidRPr="00773BAB" w:rsidRDefault="00773BAB" w:rsidP="00773BAB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 xml:space="preserve">Szafka na kółkach z drzwiami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20316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4D546F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D004F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1DCAC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AB83A1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E5ACD4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773BAB" w:rsidRPr="00773BAB" w14:paraId="24F2D47F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23971" w14:textId="77777777" w:rsidR="00773BAB" w:rsidRPr="00773BAB" w:rsidRDefault="00773BAB" w:rsidP="00773BA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73BAB">
              <w:rPr>
                <w:rFonts w:ascii="Verdana" w:hAnsi="Verdana"/>
                <w:color w:val="000000"/>
                <w:sz w:val="18"/>
                <w:szCs w:val="18"/>
              </w:rPr>
              <w:t>8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628070" w14:textId="77777777" w:rsidR="00773BAB" w:rsidRPr="00773BAB" w:rsidRDefault="00773BAB" w:rsidP="00773BAB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 xml:space="preserve">Szafa dwudrzwiowa z półkami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6211A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90C92D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277F3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06C63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8AD3E8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BF018C3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773BAB" w:rsidRPr="00773BAB" w14:paraId="30791DDD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ED5F2" w14:textId="77777777" w:rsidR="00773BAB" w:rsidRPr="00773BAB" w:rsidRDefault="00773BAB" w:rsidP="00773BA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73BAB">
              <w:rPr>
                <w:rFonts w:ascii="Verdana" w:hAnsi="Verdana"/>
                <w:color w:val="000000"/>
                <w:sz w:val="18"/>
                <w:szCs w:val="18"/>
              </w:rPr>
              <w:t>9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F2552C" w14:textId="77777777" w:rsidR="00773BAB" w:rsidRPr="00773BAB" w:rsidRDefault="00773BAB" w:rsidP="00773BAB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 xml:space="preserve">Nadstawka dwudrzwiowa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2B90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25FE17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19CD5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A8778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6BFC9A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C6A373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773BAB" w:rsidRPr="00773BAB" w14:paraId="665E252B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B6BC5" w14:textId="77777777" w:rsidR="00773BAB" w:rsidRPr="00773BAB" w:rsidRDefault="00773BAB" w:rsidP="00773BA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73BAB">
              <w:rPr>
                <w:rFonts w:ascii="Verdana" w:hAnsi="Verdan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E23F27" w14:textId="77777777" w:rsidR="00773BAB" w:rsidRPr="00773BAB" w:rsidRDefault="00773BAB" w:rsidP="00773BAB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 xml:space="preserve">Drewniany panel akustyczny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DAC2A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E27771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D5AA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D834C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52B859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7721F3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773BAB" w:rsidRPr="00773BAB" w14:paraId="35A35333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4BDCF" w14:textId="77777777" w:rsidR="00773BAB" w:rsidRPr="00773BAB" w:rsidRDefault="00773BAB" w:rsidP="00773BA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73BAB">
              <w:rPr>
                <w:rFonts w:ascii="Verdana" w:hAnsi="Verdan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B28A36" w14:textId="77777777" w:rsidR="00773BAB" w:rsidRPr="00773BAB" w:rsidRDefault="00773BAB" w:rsidP="00773BAB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>Uchwyt biurkowy do dwóch monitorów 17″–27″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D158E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E0BD8D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4C9AD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9CAA4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EFB26B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9C9F98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773BAB" w:rsidRPr="00773BAB" w14:paraId="0D0840E8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BA238" w14:textId="77777777" w:rsidR="00773BAB" w:rsidRPr="00773BAB" w:rsidRDefault="00773BAB" w:rsidP="00773BA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73BAB">
              <w:rPr>
                <w:rFonts w:ascii="Verdana" w:hAnsi="Verdana"/>
                <w:color w:val="000000"/>
                <w:sz w:val="18"/>
                <w:szCs w:val="18"/>
              </w:rPr>
              <w:lastRenderedPageBreak/>
              <w:t>12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4B1E41" w14:textId="77777777" w:rsidR="00773BAB" w:rsidRPr="00773BAB" w:rsidRDefault="00773BAB" w:rsidP="00773BAB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>Sofa (sweet spot)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46A45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FDBDEB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BCCF1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21AF5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F107F1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CA616C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773BAB" w:rsidRPr="00773BAB" w14:paraId="1696B727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EC180" w14:textId="77777777" w:rsidR="00773BAB" w:rsidRPr="00773BAB" w:rsidRDefault="00773BAB" w:rsidP="00773BA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73BAB">
              <w:rPr>
                <w:rFonts w:ascii="Verdana" w:hAnsi="Verdan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420E57" w14:textId="77777777" w:rsidR="00773BAB" w:rsidRPr="00773BAB" w:rsidRDefault="00773BAB" w:rsidP="00773BAB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>Podstawka ergonomiczna pod laptopa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D3FB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CD1CBF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4C00C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88572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842E45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EFEE53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773BAB" w:rsidRPr="00773BAB" w14:paraId="7CD2A399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D1435" w14:textId="77777777" w:rsidR="00773BAB" w:rsidRPr="00773BAB" w:rsidRDefault="00773BAB" w:rsidP="00773BA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73BAB">
              <w:rPr>
                <w:rFonts w:ascii="Verdana" w:hAnsi="Verdan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FD0235" w14:textId="77777777" w:rsidR="00773BAB" w:rsidRPr="00773BAB" w:rsidRDefault="00773BAB" w:rsidP="00773BAB">
            <w:pPr>
              <w:widowControl w:val="0"/>
              <w:tabs>
                <w:tab w:val="left" w:pos="557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 xml:space="preserve">Bateria zlewozmywakowa ścienna chrom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A73A3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42F985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6432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F95D3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539A51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53E706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773BAB" w:rsidRPr="00773BAB" w14:paraId="6E59EDC9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B1D4B" w14:textId="77777777" w:rsidR="00773BAB" w:rsidRPr="00773BAB" w:rsidRDefault="00773BAB" w:rsidP="00773BA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73BAB">
              <w:rPr>
                <w:rFonts w:ascii="Verdana" w:hAnsi="Verdan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FF91B2" w14:textId="77777777" w:rsidR="00773BAB" w:rsidRPr="00773BAB" w:rsidRDefault="00773BAB" w:rsidP="00773BAB">
            <w:pPr>
              <w:widowControl w:val="0"/>
              <w:tabs>
                <w:tab w:val="left" w:pos="557"/>
              </w:tabs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>Suszarka do naczyń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5567F" w14:textId="77777777" w:rsidR="00773BAB" w:rsidRPr="00773BAB" w:rsidRDefault="00773BAB" w:rsidP="00773BAB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54114B" w14:textId="77777777" w:rsidR="00773BAB" w:rsidRPr="00773BAB" w:rsidRDefault="00773BAB" w:rsidP="00773BA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3BA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824D8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A2798" w14:textId="77777777" w:rsidR="00773BAB" w:rsidRPr="00773BAB" w:rsidRDefault="00773BAB" w:rsidP="00773BAB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6DC3BE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FB1B7A" w14:textId="77777777" w:rsidR="00773BAB" w:rsidRPr="00773BAB" w:rsidRDefault="00773BAB" w:rsidP="00773BAB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773BAB" w:rsidRPr="00773BAB" w14:paraId="3D6A3E75" w14:textId="77777777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042964" w14:textId="77777777" w:rsidR="00773BAB" w:rsidRPr="00773BAB" w:rsidRDefault="00773BAB" w:rsidP="00773BA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48E10" w14:textId="77777777" w:rsidR="00773BAB" w:rsidRPr="00773BAB" w:rsidRDefault="00773BAB" w:rsidP="00773BAB">
            <w:pPr>
              <w:ind w:right="425"/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  <w:r w:rsidRPr="00773BAB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RAZEM (netto)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BAC025" w14:textId="77777777" w:rsidR="00773BAB" w:rsidRPr="00773BAB" w:rsidRDefault="00773BAB" w:rsidP="00773BAB">
            <w:pPr>
              <w:ind w:right="425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773BAB" w:rsidRPr="00773BAB" w14:paraId="39176276" w14:textId="77777777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EAE160" w14:textId="77777777" w:rsidR="00773BAB" w:rsidRPr="00773BAB" w:rsidRDefault="00773BAB" w:rsidP="00773BA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4F5AB" w14:textId="77777777" w:rsidR="00773BAB" w:rsidRPr="00773BAB" w:rsidRDefault="00773BAB" w:rsidP="00773BAB">
            <w:pPr>
              <w:ind w:right="425"/>
              <w:jc w:val="right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773BAB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VAT (23%)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E17A22" w14:textId="77777777" w:rsidR="00773BAB" w:rsidRPr="00773BAB" w:rsidRDefault="00773BAB" w:rsidP="00773BAB">
            <w:pPr>
              <w:ind w:right="425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773BAB" w:rsidRPr="00773BAB" w14:paraId="0DD9A591" w14:textId="77777777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292939" w14:textId="77777777" w:rsidR="00773BAB" w:rsidRPr="00773BAB" w:rsidRDefault="00773BAB" w:rsidP="00773BA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F602D" w14:textId="77777777" w:rsidR="00773BAB" w:rsidRPr="00773BAB" w:rsidRDefault="00773BAB" w:rsidP="00773BAB">
            <w:pP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 w:rsidRPr="00773BAB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RAZEM (brutto)</w:t>
            </w:r>
          </w:p>
          <w:p w14:paraId="55B96A79" w14:textId="77777777" w:rsidR="00773BAB" w:rsidRPr="00773BAB" w:rsidRDefault="00773BAB" w:rsidP="00773BA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773BAB"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</w:p>
          <w:p w14:paraId="453692C7" w14:textId="77777777" w:rsidR="00773BAB" w:rsidRPr="00773BAB" w:rsidRDefault="00773BAB" w:rsidP="00773BA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773BAB">
              <w:rPr>
                <w:rFonts w:ascii="Verdana" w:hAnsi="Verdana"/>
                <w:color w:val="000000"/>
                <w:sz w:val="18"/>
                <w:szCs w:val="18"/>
              </w:rPr>
              <w:t>Słownie brutto: ……………………………………………………/</w:t>
            </w:r>
          </w:p>
          <w:p w14:paraId="59A9A892" w14:textId="77777777" w:rsidR="00773BAB" w:rsidRPr="00773BAB" w:rsidRDefault="00773BAB" w:rsidP="00773BAB">
            <w:pPr>
              <w:ind w:right="425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B4BF6E" w14:textId="77777777" w:rsidR="00773BAB" w:rsidRPr="00773BAB" w:rsidRDefault="00773BAB" w:rsidP="00773BAB">
            <w:pPr>
              <w:ind w:right="425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1D20C95D" w14:textId="77777777" w:rsidR="00773BAB" w:rsidRPr="00773BAB" w:rsidRDefault="00773BAB" w:rsidP="00773BA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773BAB">
              <w:rPr>
                <w:rFonts w:ascii="Verdana" w:hAnsi="Verdana"/>
                <w:color w:val="000000"/>
                <w:sz w:val="18"/>
                <w:szCs w:val="18"/>
              </w:rPr>
              <w:t>…………….</w:t>
            </w:r>
          </w:p>
        </w:tc>
      </w:tr>
    </w:tbl>
    <w:p w14:paraId="71B168AA" w14:textId="77777777" w:rsidR="00773BAB" w:rsidRPr="00773BAB" w:rsidRDefault="00773BAB" w:rsidP="00773BAB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3E093C6A" w14:textId="77777777" w:rsidR="00773BAB" w:rsidRPr="00773BAB" w:rsidRDefault="00773BAB" w:rsidP="00773BAB">
      <w:pPr>
        <w:widowControl w:val="0"/>
        <w:ind w:right="1"/>
        <w:jc w:val="both"/>
        <w:rPr>
          <w:rFonts w:ascii="Verdana" w:hAnsi="Verdana"/>
          <w:b/>
          <w:bCs/>
          <w:color w:val="FF0000"/>
          <w:sz w:val="20"/>
          <w:szCs w:val="20"/>
        </w:rPr>
      </w:pPr>
      <w:r w:rsidRPr="00773BAB">
        <w:rPr>
          <w:rFonts w:ascii="Verdana" w:hAnsi="Verdana"/>
          <w:b/>
          <w:sz w:val="20"/>
          <w:szCs w:val="20"/>
        </w:rPr>
        <w:t xml:space="preserve">Termin realizacji umowy: do </w:t>
      </w:r>
      <w:r w:rsidRPr="00773BAB">
        <w:rPr>
          <w:rFonts w:ascii="Verdana" w:hAnsi="Verdana"/>
          <w:b/>
          <w:bCs/>
          <w:sz w:val="20"/>
          <w:szCs w:val="20"/>
        </w:rPr>
        <w:t>……. dni od daty podpisania umowy*</w:t>
      </w:r>
      <w:r w:rsidRPr="00773BAB">
        <w:rPr>
          <w:rFonts w:ascii="Verdana" w:hAnsi="Verdana"/>
          <w:color w:val="FF0000"/>
          <w:sz w:val="20"/>
          <w:szCs w:val="20"/>
        </w:rPr>
        <w:t xml:space="preserve"> </w:t>
      </w:r>
      <w:r w:rsidRPr="00773BAB">
        <w:rPr>
          <w:rFonts w:ascii="Verdana" w:hAnsi="Verdana"/>
          <w:b/>
          <w:bCs/>
          <w:color w:val="FF0000"/>
          <w:sz w:val="20"/>
          <w:szCs w:val="20"/>
        </w:rPr>
        <w:t>/kryterium oceny ofert/</w:t>
      </w:r>
    </w:p>
    <w:p w14:paraId="035F95B0" w14:textId="77777777" w:rsidR="00773BAB" w:rsidRPr="00773BAB" w:rsidRDefault="00773BAB" w:rsidP="00773BAB">
      <w:pPr>
        <w:widowControl w:val="0"/>
        <w:ind w:right="1"/>
        <w:jc w:val="both"/>
        <w:rPr>
          <w:rFonts w:ascii="Verdana" w:hAnsi="Verdana"/>
          <w:color w:val="FF0000"/>
          <w:sz w:val="16"/>
          <w:szCs w:val="16"/>
        </w:rPr>
      </w:pPr>
      <w:r w:rsidRPr="00773BAB">
        <w:rPr>
          <w:rFonts w:ascii="Verdana" w:hAnsi="Verdana"/>
          <w:bCs/>
          <w:i/>
          <w:iCs/>
          <w:sz w:val="16"/>
          <w:szCs w:val="16"/>
          <w:lang w:eastAsia="zh-CN"/>
        </w:rPr>
        <w:t>*W przypadku nie podania terminu realizacji, Zamawiający przyjmie maksymalny termin realizacji wskazany w SWZ</w:t>
      </w:r>
    </w:p>
    <w:p w14:paraId="04FE38FD" w14:textId="77777777" w:rsidR="00773BAB" w:rsidRPr="00773BAB" w:rsidRDefault="00773BAB" w:rsidP="00773BAB">
      <w:pPr>
        <w:widowControl w:val="0"/>
        <w:jc w:val="both"/>
        <w:rPr>
          <w:rFonts w:ascii="Verdana" w:hAnsi="Verdana"/>
          <w:b/>
          <w:color w:val="FF0000"/>
          <w:sz w:val="20"/>
          <w:szCs w:val="20"/>
        </w:rPr>
      </w:pPr>
      <w:r w:rsidRPr="00773BAB">
        <w:rPr>
          <w:rFonts w:ascii="Verdana" w:hAnsi="Verdana" w:cs="Aptos"/>
          <w:b/>
          <w:bCs/>
          <w:sz w:val="20"/>
          <w:szCs w:val="20"/>
        </w:rPr>
        <w:t>Okres udzielonej gwarancji</w:t>
      </w:r>
      <w:r w:rsidRPr="00773BAB">
        <w:rPr>
          <w:rFonts w:ascii="Verdana" w:hAnsi="Verdana"/>
          <w:b/>
          <w:bCs/>
          <w:sz w:val="20"/>
          <w:szCs w:val="20"/>
        </w:rPr>
        <w:t>:</w:t>
      </w:r>
      <w:r w:rsidRPr="00773BAB">
        <w:rPr>
          <w:rFonts w:ascii="Verdana" w:hAnsi="Verdana"/>
          <w:b/>
          <w:sz w:val="20"/>
          <w:szCs w:val="20"/>
        </w:rPr>
        <w:t xml:space="preserve"> </w:t>
      </w:r>
      <w:r w:rsidRPr="00773BAB">
        <w:rPr>
          <w:rFonts w:ascii="Verdana" w:hAnsi="Verdana"/>
          <w:b/>
          <w:bCs/>
          <w:sz w:val="20"/>
          <w:szCs w:val="20"/>
        </w:rPr>
        <w:t>……. miesięcy*</w:t>
      </w:r>
      <w:r w:rsidRPr="00773BAB">
        <w:rPr>
          <w:rFonts w:ascii="Verdana" w:hAnsi="Verdana"/>
          <w:b/>
          <w:bCs/>
          <w:color w:val="FF0000"/>
          <w:sz w:val="20"/>
          <w:szCs w:val="20"/>
        </w:rPr>
        <w:t>/kryterium oceny ofert/</w:t>
      </w:r>
    </w:p>
    <w:p w14:paraId="27DCF04B" w14:textId="77777777" w:rsidR="00773BAB" w:rsidRPr="00773BAB" w:rsidRDefault="00773BAB" w:rsidP="00773BAB">
      <w:pPr>
        <w:widowControl w:val="0"/>
        <w:ind w:right="1"/>
        <w:jc w:val="both"/>
        <w:rPr>
          <w:rFonts w:ascii="Verdana" w:hAnsi="Verdana"/>
          <w:color w:val="FF0000"/>
          <w:sz w:val="16"/>
          <w:szCs w:val="16"/>
        </w:rPr>
      </w:pPr>
      <w:r w:rsidRPr="00773BAB">
        <w:rPr>
          <w:rFonts w:ascii="Verdana" w:hAnsi="Verdana"/>
          <w:bCs/>
          <w:i/>
          <w:iCs/>
          <w:sz w:val="16"/>
          <w:szCs w:val="16"/>
          <w:lang w:eastAsia="zh-CN"/>
        </w:rPr>
        <w:t>*W przypadku nie podania okresu gwarancji, Zamawiający przyjmie minimalny wymagany okres gwarancji wskazany w SWZ</w:t>
      </w:r>
    </w:p>
    <w:p w14:paraId="61FB316E" w14:textId="77777777" w:rsidR="00773BAB" w:rsidRPr="00773BAB" w:rsidRDefault="00773BAB" w:rsidP="00773BAB">
      <w:pPr>
        <w:widowControl w:val="0"/>
        <w:jc w:val="both"/>
        <w:rPr>
          <w:rFonts w:ascii="Verdana" w:hAnsi="Verdana" w:cs="Aptos"/>
          <w:b/>
          <w:sz w:val="20"/>
          <w:szCs w:val="20"/>
        </w:rPr>
      </w:pPr>
    </w:p>
    <w:p w14:paraId="7CA42E09" w14:textId="77777777" w:rsidR="00773BAB" w:rsidRPr="00773BAB" w:rsidRDefault="00773BAB" w:rsidP="00773BAB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773BAB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773BAB">
        <w:rPr>
          <w:rFonts w:ascii="Verdana" w:hAnsi="Verdana"/>
          <w:b/>
          <w:sz w:val="20"/>
          <w:szCs w:val="20"/>
        </w:rPr>
        <w:t xml:space="preserve"> TAK/NIE</w:t>
      </w:r>
    </w:p>
    <w:p w14:paraId="418710BF" w14:textId="77777777" w:rsidR="00773BAB" w:rsidRPr="00773BAB" w:rsidRDefault="00773BAB" w:rsidP="00773BAB">
      <w:pPr>
        <w:ind w:right="-47"/>
        <w:jc w:val="both"/>
        <w:rPr>
          <w:rFonts w:ascii="Verdana" w:hAnsi="Verdana"/>
          <w:bCs/>
          <w:sz w:val="20"/>
          <w:szCs w:val="20"/>
        </w:rPr>
      </w:pPr>
      <w:r w:rsidRPr="00773BAB">
        <w:rPr>
          <w:rFonts w:ascii="Verdana" w:hAnsi="Verdana"/>
          <w:b/>
          <w:sz w:val="20"/>
          <w:szCs w:val="20"/>
        </w:rPr>
        <w:t xml:space="preserve">Termin płatności: </w:t>
      </w:r>
      <w:r w:rsidRPr="00773BAB">
        <w:rPr>
          <w:rFonts w:ascii="Verdana" w:hAnsi="Verdana"/>
          <w:bCs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59A446D" w14:textId="77777777" w:rsidR="00773BAB" w:rsidRPr="00773BAB" w:rsidRDefault="00773BAB" w:rsidP="00773BAB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3A401005" w14:textId="77777777" w:rsidR="00773BAB" w:rsidRPr="00773BAB" w:rsidRDefault="00773BAB" w:rsidP="00773BAB">
      <w:pPr>
        <w:rPr>
          <w:rFonts w:ascii="Verdana" w:hAnsi="Verdana"/>
          <w:b/>
          <w:sz w:val="20"/>
          <w:szCs w:val="20"/>
          <w:u w:val="single"/>
        </w:rPr>
      </w:pPr>
      <w:r w:rsidRPr="00773BAB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6B3648F" w14:textId="77777777" w:rsidR="00773BAB" w:rsidRPr="00773BAB" w:rsidRDefault="00773BAB" w:rsidP="00773BAB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773BAB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B25AC7F" w14:textId="77777777" w:rsidR="00773BAB" w:rsidRPr="00773BAB" w:rsidRDefault="00773BAB" w:rsidP="00773BA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773BAB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73BAB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1F576938" w14:textId="77777777" w:rsidR="00773BAB" w:rsidRPr="00773BAB" w:rsidRDefault="00773BAB" w:rsidP="00773BA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73BAB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6C3E2A" w14:textId="77777777" w:rsidR="00773BAB" w:rsidRPr="00773BAB" w:rsidRDefault="00773BAB" w:rsidP="00773BAB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773BAB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99D3A3" w14:textId="77777777" w:rsidR="00773BAB" w:rsidRPr="00773BAB" w:rsidRDefault="00773BAB" w:rsidP="00773BAB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773BAB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E58C9CA" w14:textId="77777777" w:rsidR="00773BAB" w:rsidRPr="00773BAB" w:rsidRDefault="00773BAB" w:rsidP="00773BA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73BAB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73BAB" w:rsidRPr="00773BAB" w14:paraId="4CF68B23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421F59" w14:textId="77777777" w:rsidR="00773BAB" w:rsidRPr="00773BAB" w:rsidRDefault="00773BAB" w:rsidP="00773BA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73BAB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B998C9" w14:textId="77777777" w:rsidR="00773BAB" w:rsidRPr="00773BAB" w:rsidRDefault="00773BAB" w:rsidP="00773BA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73BAB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9272FD0" w14:textId="77777777" w:rsidR="00773BAB" w:rsidRPr="00773BAB" w:rsidRDefault="00773BAB" w:rsidP="00773BA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73BAB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61FB67" w14:textId="77777777" w:rsidR="00773BAB" w:rsidRPr="00773BAB" w:rsidRDefault="00773BAB" w:rsidP="00773BA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73BAB">
              <w:rPr>
                <w:rFonts w:ascii="Verdana" w:hAnsi="Verdana"/>
                <w:sz w:val="20"/>
                <w:szCs w:val="20"/>
              </w:rPr>
              <w:t>Nazwa podwykonawcy</w:t>
            </w:r>
            <w:r w:rsidRPr="00773BAB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773BAB" w:rsidRPr="00773BAB" w14:paraId="7F830B90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4AD0F" w14:textId="77777777" w:rsidR="00773BAB" w:rsidRPr="00773BAB" w:rsidRDefault="00773BAB" w:rsidP="00773BA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FEF24" w14:textId="77777777" w:rsidR="00773BAB" w:rsidRPr="00773BAB" w:rsidRDefault="00773BAB" w:rsidP="00773BA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617FC" w14:textId="77777777" w:rsidR="00773BAB" w:rsidRPr="00773BAB" w:rsidRDefault="00773BAB" w:rsidP="00773BA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773BAB" w:rsidRPr="00773BAB" w14:paraId="6F751EC4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F9E87" w14:textId="77777777" w:rsidR="00773BAB" w:rsidRPr="00773BAB" w:rsidRDefault="00773BAB" w:rsidP="00773BA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18DC4" w14:textId="77777777" w:rsidR="00773BAB" w:rsidRPr="00773BAB" w:rsidRDefault="00773BAB" w:rsidP="00773BA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8612F" w14:textId="77777777" w:rsidR="00773BAB" w:rsidRPr="00773BAB" w:rsidRDefault="00773BAB" w:rsidP="00773BA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B2A251C" w14:textId="77777777" w:rsidR="00773BAB" w:rsidRPr="00773BAB" w:rsidRDefault="00773BAB" w:rsidP="00773BAB">
      <w:pPr>
        <w:jc w:val="both"/>
        <w:rPr>
          <w:rFonts w:ascii="Verdana" w:hAnsi="Verdana"/>
          <w:sz w:val="20"/>
          <w:szCs w:val="20"/>
        </w:rPr>
      </w:pPr>
    </w:p>
    <w:p w14:paraId="1ADE9032" w14:textId="77777777" w:rsidR="00773BAB" w:rsidRPr="00773BAB" w:rsidRDefault="00773BAB" w:rsidP="00773BA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73BAB">
        <w:rPr>
          <w:rFonts w:ascii="Verdana" w:hAnsi="Verdana"/>
          <w:sz w:val="20"/>
          <w:szCs w:val="20"/>
        </w:rPr>
        <w:lastRenderedPageBreak/>
        <w:t>Upoważnionymi do reprezentowania naszej firmy są następujące osoby:</w:t>
      </w:r>
    </w:p>
    <w:p w14:paraId="674E8CBA" w14:textId="77777777" w:rsidR="00773BAB" w:rsidRPr="00773BAB" w:rsidRDefault="00773BAB" w:rsidP="00773BAB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773BAB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773BAB">
        <w:rPr>
          <w:rFonts w:ascii="Verdana" w:hAnsi="Verdana"/>
          <w:b/>
          <w:bCs/>
          <w:kern w:val="32"/>
          <w:sz w:val="20"/>
          <w:szCs w:val="20"/>
        </w:rPr>
        <w:tab/>
      </w:r>
      <w:r w:rsidRPr="00773BAB">
        <w:rPr>
          <w:rFonts w:ascii="Verdana" w:hAnsi="Verdana"/>
          <w:b/>
          <w:bCs/>
          <w:kern w:val="32"/>
          <w:sz w:val="20"/>
          <w:szCs w:val="20"/>
        </w:rPr>
        <w:tab/>
      </w:r>
      <w:r w:rsidRPr="00773BAB">
        <w:rPr>
          <w:rFonts w:ascii="Verdana" w:hAnsi="Verdana"/>
          <w:b/>
          <w:bCs/>
          <w:kern w:val="32"/>
          <w:sz w:val="20"/>
          <w:szCs w:val="20"/>
        </w:rPr>
        <w:tab/>
      </w:r>
      <w:r w:rsidRPr="00773BAB">
        <w:rPr>
          <w:rFonts w:ascii="Verdana" w:hAnsi="Verdana"/>
          <w:b/>
          <w:bCs/>
          <w:kern w:val="32"/>
          <w:sz w:val="20"/>
          <w:szCs w:val="20"/>
        </w:rPr>
        <w:tab/>
      </w:r>
      <w:r w:rsidRPr="00773BAB">
        <w:rPr>
          <w:rFonts w:ascii="Verdana" w:hAnsi="Verdana"/>
          <w:b/>
          <w:bCs/>
          <w:kern w:val="32"/>
          <w:sz w:val="20"/>
          <w:szCs w:val="20"/>
        </w:rPr>
        <w:tab/>
      </w:r>
      <w:r w:rsidRPr="00773BAB">
        <w:rPr>
          <w:rFonts w:ascii="Verdana" w:hAnsi="Verdana"/>
          <w:b/>
          <w:bCs/>
          <w:kern w:val="32"/>
          <w:sz w:val="20"/>
          <w:szCs w:val="20"/>
        </w:rPr>
        <w:tab/>
      </w:r>
      <w:r w:rsidRPr="00773BAB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4B79AF1C" w14:textId="77777777" w:rsidR="00773BAB" w:rsidRPr="00773BAB" w:rsidRDefault="00773BAB" w:rsidP="00773BAB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773BAB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773BAB">
        <w:rPr>
          <w:rFonts w:ascii="Verdana" w:hAnsi="Verdana"/>
          <w:sz w:val="20"/>
          <w:szCs w:val="20"/>
        </w:rPr>
        <w:tab/>
      </w:r>
      <w:r w:rsidRPr="00773BAB">
        <w:rPr>
          <w:rFonts w:ascii="Verdana" w:hAnsi="Verdana"/>
          <w:sz w:val="20"/>
          <w:szCs w:val="20"/>
        </w:rPr>
        <w:tab/>
        <w:t xml:space="preserve"> </w:t>
      </w:r>
      <w:r w:rsidRPr="00773BAB">
        <w:rPr>
          <w:rFonts w:ascii="Verdana" w:hAnsi="Verdana"/>
          <w:sz w:val="20"/>
          <w:szCs w:val="20"/>
        </w:rPr>
        <w:tab/>
        <w:t xml:space="preserve"> </w:t>
      </w:r>
    </w:p>
    <w:p w14:paraId="163FA276" w14:textId="77777777" w:rsidR="00773BAB" w:rsidRPr="00773BAB" w:rsidRDefault="00773BAB" w:rsidP="00773BA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73BAB">
        <w:rPr>
          <w:rFonts w:ascii="Verdana" w:hAnsi="Verdana"/>
          <w:sz w:val="20"/>
          <w:szCs w:val="20"/>
        </w:rPr>
        <w:t>upoważnienie dla powyżej wskazanych osób wynika z następującego (ych) dokumentu(ów)   …………………………………………………, które dołączamy do oferty.</w:t>
      </w:r>
    </w:p>
    <w:p w14:paraId="224841D1" w14:textId="77777777" w:rsidR="00773BAB" w:rsidRPr="00773BAB" w:rsidRDefault="00773BAB" w:rsidP="00773BA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73BAB">
        <w:rPr>
          <w:rFonts w:ascii="Verdana" w:hAnsi="Verdana"/>
          <w:sz w:val="20"/>
          <w:szCs w:val="20"/>
        </w:rPr>
        <w:t>załącznikami do niniejszej oferty są:</w:t>
      </w:r>
    </w:p>
    <w:p w14:paraId="4911A433" w14:textId="77777777" w:rsidR="00773BAB" w:rsidRPr="00773BAB" w:rsidRDefault="00773BAB" w:rsidP="00773BAB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73BAB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44D517FC" w14:textId="77777777" w:rsidR="00773BAB" w:rsidRPr="00773BAB" w:rsidRDefault="00773BAB" w:rsidP="00773BAB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73BAB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3E06081F" w14:textId="77777777" w:rsidR="00773BAB" w:rsidRPr="00773BAB" w:rsidRDefault="00773BAB" w:rsidP="00773BAB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73BAB">
        <w:rPr>
          <w:rFonts w:ascii="Verdana" w:hAnsi="Verdana"/>
          <w:sz w:val="20"/>
          <w:szCs w:val="20"/>
        </w:rPr>
        <w:t>..............................................................................</w:t>
      </w:r>
    </w:p>
    <w:p w14:paraId="0872647B" w14:textId="77777777" w:rsidR="00773BAB" w:rsidRPr="00773BAB" w:rsidRDefault="00773BAB" w:rsidP="00773BAB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278586A5" w14:textId="77777777" w:rsidR="00773BAB" w:rsidRPr="00773BAB" w:rsidRDefault="00773BAB" w:rsidP="00773BAB">
      <w:pPr>
        <w:widowControl w:val="0"/>
        <w:spacing w:line="264" w:lineRule="auto"/>
        <w:ind w:right="1"/>
        <w:rPr>
          <w:sz w:val="20"/>
          <w:szCs w:val="20"/>
        </w:rPr>
      </w:pPr>
      <w:r w:rsidRPr="00773BAB">
        <w:rPr>
          <w:rFonts w:ascii="Verdana" w:hAnsi="Verdana"/>
          <w:i/>
          <w:color w:val="FF0000"/>
          <w:sz w:val="20"/>
          <w:szCs w:val="20"/>
          <w:lang w:eastAsia="zh-CN"/>
        </w:rPr>
        <w:t>Oferta powinna być sporządzona w języku polskim, z zachowaniem postaci elektronicznej i podpisana kwalifikowanym podpisem elektronicznym, podpisem zaufanym lub podpisem osobistym</w:t>
      </w:r>
    </w:p>
    <w:p w14:paraId="488B381D" w14:textId="77777777" w:rsidR="00773BAB" w:rsidRPr="00773BAB" w:rsidRDefault="00773BAB" w:rsidP="00773BAB"/>
    <w:p w14:paraId="24CD92D8" w14:textId="77777777" w:rsidR="00FE545C" w:rsidRPr="00773BAB" w:rsidRDefault="00FE545C" w:rsidP="00773BAB"/>
    <w:sectPr w:rsidR="00FE545C" w:rsidRPr="00773B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BC495" w14:textId="77777777" w:rsidR="00527CC7" w:rsidRDefault="00527CC7">
      <w:r>
        <w:separator/>
      </w:r>
    </w:p>
  </w:endnote>
  <w:endnote w:type="continuationSeparator" w:id="0">
    <w:p w14:paraId="584C78F7" w14:textId="77777777" w:rsidR="00527CC7" w:rsidRDefault="00527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C6CC6" w14:textId="77777777" w:rsidR="00E302F6" w:rsidRDefault="00E302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8A4C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30574" w14:textId="77777777" w:rsidR="00E302F6" w:rsidRDefault="00E302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FA81C" w14:textId="77777777" w:rsidR="00527CC7" w:rsidRDefault="00527CC7">
      <w:r>
        <w:separator/>
      </w:r>
    </w:p>
  </w:footnote>
  <w:footnote w:type="continuationSeparator" w:id="0">
    <w:p w14:paraId="30C83F23" w14:textId="77777777" w:rsidR="00527CC7" w:rsidRDefault="00527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BE2F5" w14:textId="77777777" w:rsidR="00E302F6" w:rsidRDefault="00E302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EB3E6" w14:textId="6B7EA682" w:rsidR="00F53146" w:rsidRPr="00773BAB" w:rsidRDefault="00F53146" w:rsidP="00773B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3BE46" w14:textId="77777777" w:rsidR="00E302F6" w:rsidRDefault="00E302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994748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43036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65824">
    <w:abstractNumId w:val="0"/>
  </w:num>
  <w:num w:numId="4" w16cid:durableId="3216170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7CC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27CC7"/>
    <w:rsid w:val="00595C87"/>
    <w:rsid w:val="005D2C65"/>
    <w:rsid w:val="005E6D94"/>
    <w:rsid w:val="0063384F"/>
    <w:rsid w:val="00643C6F"/>
    <w:rsid w:val="00646202"/>
    <w:rsid w:val="0065290F"/>
    <w:rsid w:val="006815F6"/>
    <w:rsid w:val="00773BAB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302F6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D220D1C"/>
  <w15:chartTrackingRefBased/>
  <w15:docId w15:val="{745D36BE-9F46-4B9C-A6F1-0B403DDE2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608</Words>
  <Characters>4344</Characters>
  <Application>Microsoft Office Word</Application>
  <DocSecurity>0</DocSecurity>
  <Lines>289</Lines>
  <Paragraphs>133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2025-12-19T13:35:00Z</dcterms:created>
  <dcterms:modified xsi:type="dcterms:W3CDTF">2025-12-19T13:36:00Z</dcterms:modified>
</cp:coreProperties>
</file>