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D9677C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0C44678F" wp14:editId="37459FD5">
            <wp:extent cx="5760720" cy="73977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5514E5" w:rsidRPr="005514E5">
        <w:rPr>
          <w:b/>
        </w:rPr>
        <w:t>Usługa weekendowego wsparcia psychologicznego dla studentów, doktorantów i pracowników AGH  - KC-DE-zp.272-647/25</w:t>
      </w:r>
      <w:r w:rsidR="00CE2A4C" w:rsidRPr="00CE2A4C">
        <w:rPr>
          <w:b/>
        </w:rPr>
        <w:t>.</w:t>
      </w:r>
    </w:p>
    <w:p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:rsidR="00D9677C" w:rsidRPr="002C3DB8" w:rsidRDefault="00001A57" w:rsidP="00D9677C">
            <w:pPr>
              <w:contextualSpacing/>
              <w:jc w:val="both"/>
              <w:rPr>
                <w:i/>
                <w:highlight w:val="yellow"/>
              </w:rPr>
            </w:pPr>
            <w:r w:rsidRPr="002C3DB8">
              <w:t xml:space="preserve">a) uzyskała w polskiej uczelni dyplom magistra psychologii lub uzyskała za granicą wykształcenie uznane za równorzędne w Rzeczypospolitej Polskiej </w:t>
            </w:r>
            <w:r w:rsidR="00D9677C" w:rsidRPr="002C3DB8">
              <w:t xml:space="preserve">tj. </w:t>
            </w:r>
            <w:r w:rsidR="00D9677C" w:rsidRPr="002C3DB8">
              <w:rPr>
                <w:highlight w:val="yellow"/>
              </w:rPr>
              <w:t xml:space="preserve">……………………………….. </w:t>
            </w:r>
            <w:r w:rsidR="00D9677C" w:rsidRPr="002C3DB8">
              <w:rPr>
                <w:i/>
                <w:highlight w:val="yellow"/>
              </w:rPr>
              <w:t>(należy wpisać nazwę uczelni i ukończonego kierunku studiów)</w:t>
            </w:r>
          </w:p>
          <w:p w:rsidR="00001A57" w:rsidRPr="002C3DB8" w:rsidRDefault="00001A57" w:rsidP="00D9677C">
            <w:pPr>
              <w:contextualSpacing/>
              <w:jc w:val="both"/>
              <w:rPr>
                <w:highlight w:val="yellow"/>
              </w:rPr>
            </w:pPr>
            <w:r w:rsidRPr="002C3DB8">
              <w:t xml:space="preserve">b) posiada pełną zdolność do czynności prawnych </w:t>
            </w:r>
            <w:r w:rsidRPr="002C3DB8">
              <w:rPr>
                <w:highlight w:val="yellow"/>
              </w:rPr>
              <w:t>TAK/NIE*</w:t>
            </w:r>
          </w:p>
          <w:p w:rsidR="00001A57" w:rsidRPr="002C3DB8" w:rsidRDefault="00001A57" w:rsidP="00D9677C">
            <w:pPr>
              <w:contextualSpacing/>
              <w:jc w:val="both"/>
            </w:pPr>
            <w:r w:rsidRPr="002C3DB8">
              <w:t xml:space="preserve">c) włada językiem polskim w mowie i piśmie w zakresie koniecznym do wykonywania zawodu psychologa </w:t>
            </w:r>
            <w:r w:rsidRPr="002C3DB8">
              <w:rPr>
                <w:highlight w:val="yellow"/>
              </w:rPr>
              <w:t>TAK/NIE*</w:t>
            </w:r>
          </w:p>
          <w:p w:rsidR="00D9677C" w:rsidRPr="002C3DB8" w:rsidRDefault="002C3DB8" w:rsidP="00D9677C">
            <w:pPr>
              <w:tabs>
                <w:tab w:val="left" w:pos="0"/>
              </w:tabs>
              <w:jc w:val="both"/>
            </w:pPr>
            <w:r>
              <w:t>d)</w:t>
            </w:r>
            <w:r w:rsidR="00D9677C" w:rsidRPr="002C3DB8">
              <w:t xml:space="preserve"> w okresie ostatnich 5 lat przed terminem składania ofert na</w:t>
            </w:r>
            <w:r w:rsidR="00001A57" w:rsidRPr="002C3DB8">
              <w:t xml:space="preserve">była </w:t>
            </w:r>
            <w:r w:rsidR="00D9677C" w:rsidRPr="002C3DB8">
              <w:t xml:space="preserve"> </w:t>
            </w:r>
            <w:r w:rsidR="00001A57" w:rsidRPr="002C3DB8">
              <w:t xml:space="preserve"> </w:t>
            </w:r>
            <w:r w:rsidR="00001A57" w:rsidRPr="002C3DB8">
              <w:rPr>
                <w:highlight w:val="yellow"/>
              </w:rPr>
              <w:t>……….</w:t>
            </w:r>
            <w:r w:rsidR="00001A57" w:rsidRPr="002C3DB8">
              <w:t xml:space="preserve"> </w:t>
            </w:r>
            <w:r w:rsidR="00001A57" w:rsidRPr="002C3DB8">
              <w:rPr>
                <w:i/>
              </w:rPr>
              <w:t>(wpisać ilość miesięcy doświadczenia)</w:t>
            </w:r>
            <w:r w:rsidR="00001A57" w:rsidRPr="002C3DB8">
              <w:t xml:space="preserve"> miesięczne doświadczenie w prowadzeniu dyżurów psychologicznych na rzecz uczelni wyższej w ramach umów o pracę lub/i umów cywilnoprawnych lub/i kontraktów.</w:t>
            </w:r>
          </w:p>
          <w:p w:rsidR="00D9677C" w:rsidRPr="008D10EB" w:rsidRDefault="00D9677C" w:rsidP="00D9677C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jc w:val="both"/>
        <w:rPr>
          <w:b/>
        </w:rPr>
      </w:pPr>
    </w:p>
    <w:p w:rsidR="00722C1A" w:rsidRPr="008D10EB" w:rsidRDefault="00722C1A" w:rsidP="00722C1A">
      <w:pPr>
        <w:spacing w:line="360" w:lineRule="auto"/>
        <w:jc w:val="both"/>
      </w:pPr>
      <w:bookmarkStart w:id="0" w:name="_GoBack"/>
      <w:bookmarkEnd w:id="0"/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97E" w:rsidRDefault="0098597E">
      <w:r>
        <w:separator/>
      </w:r>
    </w:p>
  </w:endnote>
  <w:endnote w:type="continuationSeparator" w:id="0">
    <w:p w:rsidR="0098597E" w:rsidRDefault="00985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97E" w:rsidRDefault="0098597E">
      <w:r>
        <w:separator/>
      </w:r>
    </w:p>
  </w:footnote>
  <w:footnote w:type="continuationSeparator" w:id="0">
    <w:p w:rsidR="0098597E" w:rsidRDefault="0098597E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1A57"/>
    <w:rsid w:val="000056A4"/>
    <w:rsid w:val="00081063"/>
    <w:rsid w:val="00125E07"/>
    <w:rsid w:val="001F0535"/>
    <w:rsid w:val="002328A0"/>
    <w:rsid w:val="002A7F51"/>
    <w:rsid w:val="002C3DB8"/>
    <w:rsid w:val="00375FEC"/>
    <w:rsid w:val="003E703D"/>
    <w:rsid w:val="00416A70"/>
    <w:rsid w:val="00425A01"/>
    <w:rsid w:val="004C73CE"/>
    <w:rsid w:val="00527F15"/>
    <w:rsid w:val="005514E5"/>
    <w:rsid w:val="00584861"/>
    <w:rsid w:val="006A7152"/>
    <w:rsid w:val="006B5D93"/>
    <w:rsid w:val="00722C1A"/>
    <w:rsid w:val="008539D0"/>
    <w:rsid w:val="008E4A55"/>
    <w:rsid w:val="008E66F9"/>
    <w:rsid w:val="009437AF"/>
    <w:rsid w:val="0098597E"/>
    <w:rsid w:val="009C5EDE"/>
    <w:rsid w:val="009E4F5D"/>
    <w:rsid w:val="00B33027"/>
    <w:rsid w:val="00B579E9"/>
    <w:rsid w:val="00C303B2"/>
    <w:rsid w:val="00CE2A4C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ED49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267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2025-12-18T10:58:00Z</dcterms:created>
  <dcterms:modified xsi:type="dcterms:W3CDTF">2025-12-18T10:58:00Z</dcterms:modified>
</cp:coreProperties>
</file>