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</w:t>
      </w:r>
      <w:r w:rsidR="009847DE">
        <w:rPr>
          <w:noProof/>
        </w:rPr>
        <w:drawing>
          <wp:inline distT="0" distB="0" distL="0" distR="0" wp14:anchorId="603BD531" wp14:editId="726EABAA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</w:rPr>
        <w:t xml:space="preserve">                    </w:t>
      </w: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pn</w:t>
      </w:r>
      <w:proofErr w:type="spellEnd"/>
      <w:r w:rsidR="00E03FAE" w:rsidRPr="00E03FAE">
        <w:t xml:space="preserve"> </w:t>
      </w:r>
      <w:r w:rsidR="00E03FAE">
        <w:t xml:space="preserve"> </w:t>
      </w:r>
      <w:r w:rsidR="00E03FAE" w:rsidRPr="00E03FAE">
        <w:rPr>
          <w:rFonts w:ascii="Arial" w:eastAsia="Times New Roman" w:hAnsi="Arial" w:cs="Arial"/>
          <w:b/>
          <w:sz w:val="20"/>
          <w:szCs w:val="20"/>
          <w:lang w:eastAsia="pl-PL"/>
        </w:rPr>
        <w:t>Usługa weekendowego wsparcia psychologicznego dla studentów, doktorantów i pracowników AGH  - KC-DE-zp.272-647/25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6A5163" w:rsidRPr="00E03FA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E03FA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1A1" w:rsidRPr="00E03FAE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E03FAE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6A5163" w:rsidRPr="00E03FA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E03FA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03FA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E03FA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03FA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03FA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74C" w:rsidRDefault="00F5774C" w:rsidP="0038231F">
      <w:pPr>
        <w:spacing w:after="0" w:line="240" w:lineRule="auto"/>
      </w:pPr>
      <w:r>
        <w:separator/>
      </w:r>
    </w:p>
  </w:endnote>
  <w:endnote w:type="continuationSeparator" w:id="0">
    <w:p w:rsidR="00F5774C" w:rsidRDefault="00F577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74C" w:rsidRDefault="00F5774C" w:rsidP="0038231F">
      <w:pPr>
        <w:spacing w:after="0" w:line="240" w:lineRule="auto"/>
      </w:pPr>
      <w:r>
        <w:separator/>
      </w:r>
    </w:p>
  </w:footnote>
  <w:footnote w:type="continuationSeparator" w:id="0">
    <w:p w:rsidR="00F5774C" w:rsidRDefault="00F577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03FA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774C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76DE2E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DE409-D0E7-46A0-9CDE-E1259A68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2025-11-13T08:58:00Z</dcterms:created>
  <dcterms:modified xsi:type="dcterms:W3CDTF">2025-11-13T08:58:00Z</dcterms:modified>
</cp:coreProperties>
</file>