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915D9" w14:textId="559D9687" w:rsidR="00B36EDA" w:rsidRPr="00297763" w:rsidRDefault="00060C85" w:rsidP="00297763">
      <w:pPr>
        <w:jc w:val="right"/>
      </w:pPr>
      <w:bookmarkStart w:id="0" w:name="_Hlk53520193"/>
      <w:r w:rsidRPr="00297763">
        <w:t>Kraków</w:t>
      </w:r>
      <w:r w:rsidR="00B36EDA" w:rsidRPr="00297763">
        <w:t xml:space="preserve"> dnia: </w:t>
      </w:r>
      <w:r w:rsidR="00403C12">
        <w:t>22.12.2025</w:t>
      </w:r>
    </w:p>
    <w:p w14:paraId="10152C1E" w14:textId="77777777" w:rsidR="00060C85" w:rsidRPr="00297763" w:rsidRDefault="00060C85" w:rsidP="00297763">
      <w:pPr>
        <w:ind w:right="3969"/>
        <w:rPr>
          <w:b/>
          <w:bCs/>
        </w:rPr>
      </w:pPr>
      <w:r w:rsidRPr="00297763">
        <w:rPr>
          <w:b/>
          <w:bCs/>
        </w:rPr>
        <w:t>Szpital Miejski Specjalistyczny</w:t>
      </w:r>
    </w:p>
    <w:p w14:paraId="151B3C74" w14:textId="77777777" w:rsidR="00060C85" w:rsidRPr="00297763" w:rsidRDefault="00060C85" w:rsidP="00297763">
      <w:pPr>
        <w:ind w:right="3969"/>
        <w:rPr>
          <w:b/>
          <w:bCs/>
        </w:rPr>
      </w:pPr>
      <w:r w:rsidRPr="00297763">
        <w:rPr>
          <w:b/>
          <w:bCs/>
        </w:rPr>
        <w:t>im. Gabriela Narutowicza w Krakowie</w:t>
      </w:r>
    </w:p>
    <w:p w14:paraId="345A68BD" w14:textId="2D023BE7" w:rsidR="00B36EDA" w:rsidRPr="00297763" w:rsidRDefault="00060C85" w:rsidP="00297763">
      <w:pPr>
        <w:ind w:right="3969"/>
      </w:pPr>
      <w:r w:rsidRPr="00297763">
        <w:t>ul. Prądnicka</w:t>
      </w:r>
      <w:r w:rsidR="00B36EDA" w:rsidRPr="00297763">
        <w:t xml:space="preserve"> </w:t>
      </w:r>
      <w:r w:rsidRPr="00297763">
        <w:t>35-37</w:t>
      </w:r>
    </w:p>
    <w:p w14:paraId="0B70D868" w14:textId="44D586CF" w:rsidR="00B36EDA" w:rsidRPr="00297763" w:rsidRDefault="00060C85" w:rsidP="00297763">
      <w:pPr>
        <w:ind w:right="3969"/>
      </w:pPr>
      <w:r w:rsidRPr="00297763">
        <w:t>31-202</w:t>
      </w:r>
      <w:r w:rsidR="00B36EDA" w:rsidRPr="00297763">
        <w:t xml:space="preserve"> </w:t>
      </w:r>
      <w:r w:rsidRPr="00297763">
        <w:t>Kraków</w:t>
      </w:r>
    </w:p>
    <w:p w14:paraId="7F1C8610" w14:textId="77777777" w:rsidR="00B36EDA" w:rsidRPr="00297763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97763" w14:paraId="0A114B22" w14:textId="77777777" w:rsidTr="00B36EDA">
        <w:tc>
          <w:tcPr>
            <w:tcW w:w="9923" w:type="dxa"/>
            <w:shd w:val="clear" w:color="auto" w:fill="F2F2F2"/>
            <w:hideMark/>
          </w:tcPr>
          <w:p w14:paraId="045006D5" w14:textId="02D02CD1" w:rsidR="00B36EDA" w:rsidRPr="00297763" w:rsidRDefault="00297763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D22C5F7" w14:textId="77777777" w:rsidR="00B36EDA" w:rsidRPr="0029776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9776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47C05E2" w14:textId="77777777" w:rsidR="00B36EDA" w:rsidRPr="00297763" w:rsidRDefault="00B36EDA" w:rsidP="00B36EDA">
      <w:pPr>
        <w:keepNext/>
        <w:spacing w:after="240"/>
        <w:outlineLvl w:val="0"/>
        <w:rPr>
          <w:b/>
        </w:rPr>
      </w:pPr>
    </w:p>
    <w:p w14:paraId="34FA8139" w14:textId="77777777" w:rsidR="00B36EDA" w:rsidRPr="00297763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97763">
        <w:rPr>
          <w:rFonts w:eastAsia="Calibri"/>
          <w:lang w:eastAsia="en-US"/>
        </w:rPr>
        <w:t xml:space="preserve">Dotyczy </w:t>
      </w:r>
      <w:r w:rsidRPr="00297763">
        <w:t>postępowania o udzielenie zamówienia publicznego</w:t>
      </w:r>
      <w:r w:rsidRPr="00297763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97763" w14:paraId="70FCEB6B" w14:textId="77777777" w:rsidTr="00B36EDA">
        <w:tc>
          <w:tcPr>
            <w:tcW w:w="2269" w:type="dxa"/>
          </w:tcPr>
          <w:p w14:paraId="093C448C" w14:textId="77777777" w:rsidR="00B36EDA" w:rsidRPr="0029776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97763">
              <w:t>Nazwa zamówienia:</w:t>
            </w:r>
          </w:p>
        </w:tc>
        <w:tc>
          <w:tcPr>
            <w:tcW w:w="7654" w:type="dxa"/>
          </w:tcPr>
          <w:p w14:paraId="681E645B" w14:textId="25B2758F" w:rsidR="00B36EDA" w:rsidRPr="00297763" w:rsidRDefault="00060C8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97763">
              <w:rPr>
                <w:b/>
              </w:rPr>
              <w:t>Zakup i dostawa wyrobów medycznych IV</w:t>
            </w:r>
          </w:p>
        </w:tc>
      </w:tr>
      <w:tr w:rsidR="00060C85" w:rsidRPr="00297763" w14:paraId="1A51AA27" w14:textId="77777777" w:rsidTr="00D5101B">
        <w:tc>
          <w:tcPr>
            <w:tcW w:w="2269" w:type="dxa"/>
          </w:tcPr>
          <w:p w14:paraId="6BF43428" w14:textId="77777777" w:rsidR="00060C85" w:rsidRPr="00297763" w:rsidRDefault="00060C85" w:rsidP="00D510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97763">
              <w:t>Numer referencyjny:</w:t>
            </w:r>
          </w:p>
        </w:tc>
        <w:tc>
          <w:tcPr>
            <w:tcW w:w="7654" w:type="dxa"/>
          </w:tcPr>
          <w:p w14:paraId="1281D83F" w14:textId="5C11F9BF" w:rsidR="00060C85" w:rsidRPr="00297763" w:rsidRDefault="00060C85" w:rsidP="00D510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97763">
              <w:rPr>
                <w:b/>
              </w:rPr>
              <w:t>ZP/43/2025</w:t>
            </w:r>
          </w:p>
        </w:tc>
      </w:tr>
    </w:tbl>
    <w:p w14:paraId="60F13518" w14:textId="77777777" w:rsidR="00B36EDA" w:rsidRPr="00297763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08EC6D1" w14:textId="7F242B97" w:rsidR="00B36EDA" w:rsidRPr="0029776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297763">
        <w:t>Zamawiający, działając na podstawie art. 253 ust. 1 pkt. 1 i ust. 2 ustawy z dnia 11 września 2019r. Prawo zamówień publicznych</w:t>
      </w:r>
      <w:r w:rsidR="00297763">
        <w:t xml:space="preserve">, </w:t>
      </w:r>
      <w:r w:rsidRPr="00297763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60C85" w:rsidRPr="00297763" w14:paraId="63A6F53A" w14:textId="77777777" w:rsidTr="00EB4ECE">
        <w:trPr>
          <w:cantSplit/>
          <w:trHeight w:val="175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7A2A" w14:textId="29A93EA3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1 - Cewnik do kaniulacji żył centralnych celem czasowej elektrostymulacji</w:t>
            </w:r>
          </w:p>
          <w:p w14:paraId="69A293F1" w14:textId="2D33C2FA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Balton Sp. z o.o.</w:t>
            </w:r>
          </w:p>
          <w:p w14:paraId="1D1279F7" w14:textId="58E4703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ul. Nowy Świat 7 /14</w:t>
            </w:r>
          </w:p>
          <w:p w14:paraId="68DDC468" w14:textId="07D6D89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00-496 Warszawa</w:t>
            </w:r>
          </w:p>
          <w:p w14:paraId="7B667E2B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39B9AE98" w14:textId="014FB121" w:rsidR="00EB4ECE" w:rsidRPr="00EB4ECE" w:rsidRDefault="00060C85" w:rsidP="00EB4ECE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  <w:p w14:paraId="26033221" w14:textId="78B41E9C" w:rsidR="00EB4ECE" w:rsidRPr="00EB4ECE" w:rsidRDefault="00EB4ECE" w:rsidP="00EB4ECE"/>
        </w:tc>
      </w:tr>
      <w:tr w:rsidR="00060C85" w:rsidRPr="00297763" w14:paraId="67947FE7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42E7" w14:textId="5CD4B394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3 - Dren z trokarem do drenażu klatki piersiowej</w:t>
            </w:r>
          </w:p>
          <w:p w14:paraId="7E9E780C" w14:textId="39ACA47F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Bialmed Sp. z o.o.</w:t>
            </w:r>
          </w:p>
          <w:p w14:paraId="2070664A" w14:textId="2D7AC6FD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Kazimierzowska 46/48/35 </w:t>
            </w:r>
          </w:p>
          <w:p w14:paraId="1310D72A" w14:textId="5A4E641B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02-546 Warszawa</w:t>
            </w:r>
          </w:p>
          <w:p w14:paraId="1207BADC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0C63AAAB" w14:textId="694ADD1B" w:rsidR="00EB4ECE" w:rsidRPr="00EB4ECE" w:rsidRDefault="00060C85" w:rsidP="00EB4ECE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  <w:p w14:paraId="4D985227" w14:textId="069465C8" w:rsidR="00EB4ECE" w:rsidRPr="00EB4ECE" w:rsidRDefault="00EB4ECE" w:rsidP="00EB4ECE"/>
        </w:tc>
      </w:tr>
      <w:tr w:rsidR="00060C85" w:rsidRPr="00297763" w14:paraId="7353EAE3" w14:textId="77777777" w:rsidTr="00EB4ECE">
        <w:trPr>
          <w:cantSplit/>
          <w:trHeight w:val="211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624E" w14:textId="66FA0FBA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5 - Jednorazowe czujniki saturacji dla noworodków, opaski na rzep oraz pulsoksymetry</w:t>
            </w:r>
          </w:p>
          <w:p w14:paraId="63F50A19" w14:textId="413C05C7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ANMAR Sp. z o.o.</w:t>
            </w:r>
          </w:p>
          <w:p w14:paraId="4A915106" w14:textId="1AB9A5CB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Strefowa 22 </w:t>
            </w:r>
          </w:p>
          <w:p w14:paraId="43DE3B41" w14:textId="691ED17C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43-100 Tychy</w:t>
            </w:r>
          </w:p>
          <w:p w14:paraId="2E802E07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FD45FDD" w14:textId="4C13EFEF" w:rsidR="00EB4ECE" w:rsidRPr="00EB4ECE" w:rsidRDefault="00060C85" w:rsidP="00EB4ECE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  <w:p w14:paraId="06728B3A" w14:textId="6870A73C" w:rsidR="00EB4ECE" w:rsidRPr="00EB4ECE" w:rsidRDefault="00EB4ECE" w:rsidP="00EB4ECE"/>
        </w:tc>
      </w:tr>
      <w:tr w:rsidR="00060C85" w:rsidRPr="00297763" w14:paraId="4A82B12C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9D89" w14:textId="223A400B" w:rsidR="00060C85" w:rsidRPr="00297763" w:rsidRDefault="00060C85" w:rsidP="00297763">
            <w:pPr>
              <w:spacing w:before="60" w:after="60"/>
              <w:jc w:val="both"/>
            </w:pPr>
            <w:r w:rsidRPr="00297763">
              <w:lastRenderedPageBreak/>
              <w:t>Pakiet 6 - Materiały zużywalne do badań</w:t>
            </w:r>
          </w:p>
          <w:p w14:paraId="78C46A75" w14:textId="111B9373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Medlab Products Spółka z ograniczoną odpowiedzialnością</w:t>
            </w:r>
          </w:p>
          <w:p w14:paraId="2234F49B" w14:textId="0B1709A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Gałczyńskiego 8 </w:t>
            </w:r>
          </w:p>
          <w:p w14:paraId="64989993" w14:textId="7B9482EA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05-090 Raszyn</w:t>
            </w:r>
          </w:p>
          <w:p w14:paraId="73D26D51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AB8B19D" w14:textId="26C13367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79758408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DB2F5" w14:textId="2FB7A7EF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8 - Rurka intubacyjna jednorazowa</w:t>
            </w:r>
          </w:p>
          <w:p w14:paraId="40275837" w14:textId="7097334C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SINMED Sp. z o. o.</w:t>
            </w:r>
          </w:p>
          <w:p w14:paraId="40700F72" w14:textId="3FB353A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Graniczna 32B </w:t>
            </w:r>
          </w:p>
          <w:p w14:paraId="260D5D9C" w14:textId="45157E37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44-178 Przyszowice</w:t>
            </w:r>
          </w:p>
          <w:p w14:paraId="765209AF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444A824C" w14:textId="29D739CA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3B3E33DA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0D472" w14:textId="33B24FAC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9 - Sprzęt do cieplarek</w:t>
            </w:r>
          </w:p>
          <w:p w14:paraId="2672FFFE" w14:textId="3069A8A9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PROMED S.A.</w:t>
            </w:r>
          </w:p>
          <w:p w14:paraId="24D3804D" w14:textId="2145C094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Działkowa 56 </w:t>
            </w:r>
          </w:p>
          <w:p w14:paraId="60EDD952" w14:textId="329B3E62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02-234 Warszawa</w:t>
            </w:r>
          </w:p>
          <w:p w14:paraId="4B7B127E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4B815246" w14:textId="18F86ABA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2FB5C40F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23E3" w14:textId="5AA736C6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19 - Zatyczki do cewnika moczowego</w:t>
            </w:r>
          </w:p>
          <w:p w14:paraId="1824656D" w14:textId="118306C9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Bialmed Sp. z o.o.</w:t>
            </w:r>
          </w:p>
          <w:p w14:paraId="4753D5A6" w14:textId="638AD31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Kazimierzowska 46/48/35 </w:t>
            </w:r>
          </w:p>
          <w:p w14:paraId="76380CFB" w14:textId="04CFF11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02-546 Warszawa</w:t>
            </w:r>
          </w:p>
          <w:p w14:paraId="238B00AB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26A554DF" w14:textId="6CF65F07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185B9A75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86C1" w14:textId="5BED3A19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20 - Anoskopy diagnostyczne</w:t>
            </w:r>
          </w:p>
          <w:p w14:paraId="564673A7" w14:textId="115BA9B0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SUN-MED Spółka Cywilna</w:t>
            </w:r>
          </w:p>
          <w:p w14:paraId="67CFA9D4" w14:textId="585AED36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ul. Franciszkańska 104 /112</w:t>
            </w:r>
          </w:p>
          <w:p w14:paraId="24B313E4" w14:textId="04829653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91-845 Łódź</w:t>
            </w:r>
          </w:p>
          <w:p w14:paraId="267CC76D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1BFB7246" w14:textId="53D7D365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4F7669D0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9FC9" w14:textId="36DAA7B3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21 - Zaciskacze, rozcinacze</w:t>
            </w:r>
          </w:p>
          <w:p w14:paraId="335FB08C" w14:textId="7223370E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Zarys International Group spółka z ograniczoną odpowiedzialnością spółka komandytowa</w:t>
            </w:r>
          </w:p>
          <w:p w14:paraId="7904AC1E" w14:textId="28FD3812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Pod Borem 18 </w:t>
            </w:r>
          </w:p>
          <w:p w14:paraId="434C031E" w14:textId="3B172BB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41-808 Zabrze</w:t>
            </w:r>
          </w:p>
          <w:p w14:paraId="36B8E855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EB5CC95" w14:textId="0E5F0099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502E1BAF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AB8C" w14:textId="7D6056F7" w:rsidR="00060C85" w:rsidRPr="00297763" w:rsidRDefault="00060C85" w:rsidP="00297763">
            <w:pPr>
              <w:spacing w:before="60" w:after="60"/>
              <w:jc w:val="both"/>
            </w:pPr>
            <w:r w:rsidRPr="00297763">
              <w:lastRenderedPageBreak/>
              <w:t>Pakiet 22 - Dren Penrosa</w:t>
            </w:r>
          </w:p>
          <w:p w14:paraId="2E0FFC04" w14:textId="3945231A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Zarys International Group spółka z ograniczoną odpowiedzialnością spółka komandytowa</w:t>
            </w:r>
          </w:p>
          <w:p w14:paraId="3643FD7F" w14:textId="156C871A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Pod Borem 18 </w:t>
            </w:r>
          </w:p>
          <w:p w14:paraId="6960B505" w14:textId="24CBA15A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41-808 Zabrze</w:t>
            </w:r>
          </w:p>
          <w:p w14:paraId="249D4B33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415AB713" w14:textId="4365DEAD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60955813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6FD6" w14:textId="73F532DF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23 - Akcesoria do pomp płuczących raz ssących</w:t>
            </w:r>
          </w:p>
          <w:p w14:paraId="7BFB282D" w14:textId="0F4407B6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Olympus Polska Sp. z o.o.</w:t>
            </w:r>
          </w:p>
          <w:p w14:paraId="6D413277" w14:textId="64BD99E1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Wynalazek 1 </w:t>
            </w:r>
          </w:p>
          <w:p w14:paraId="793A03A0" w14:textId="7CCF9613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02-677 Warszawa</w:t>
            </w:r>
          </w:p>
          <w:p w14:paraId="342E17DA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755C5E2" w14:textId="2AAE43C0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7C5E65BB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9E607" w14:textId="20AD79A5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24 - Przewód do cytoskopu</w:t>
            </w:r>
          </w:p>
          <w:p w14:paraId="4BAA8D1C" w14:textId="35409AEA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Zarys International Group spółka z ograniczoną odpowiedzialnością spółka komandytowa</w:t>
            </w:r>
          </w:p>
          <w:p w14:paraId="68F43AAB" w14:textId="1C774E1A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Pod Borem 18 </w:t>
            </w:r>
          </w:p>
          <w:p w14:paraId="7C7BA79B" w14:textId="6BD99DBA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41-808 Zabrze</w:t>
            </w:r>
          </w:p>
          <w:p w14:paraId="7732B0C0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EB3A218" w14:textId="13B65FBD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7A14FEC2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9799" w14:textId="3A206052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25 – Osłonki medyczne na głowicę USG</w:t>
            </w:r>
          </w:p>
          <w:p w14:paraId="115B9C6E" w14:textId="78801BBF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Zarys International Group spółka z ograniczoną odpowiedzialnością spółka komandytowa</w:t>
            </w:r>
          </w:p>
          <w:p w14:paraId="028CE542" w14:textId="6D8CB42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Pod Borem 18 </w:t>
            </w:r>
          </w:p>
          <w:p w14:paraId="7243B86A" w14:textId="1E98DC0C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41-808 Zabrze</w:t>
            </w:r>
          </w:p>
          <w:p w14:paraId="3BBA266E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F6112A4" w14:textId="2645673E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626D75FA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8399" w14:textId="071BF82B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26 – Nożyki mikrotomowe</w:t>
            </w:r>
          </w:p>
          <w:p w14:paraId="5C4368C2" w14:textId="4E72A743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Elektro Med Grzegorz Pałkowski</w:t>
            </w:r>
          </w:p>
          <w:p w14:paraId="2116D510" w14:textId="0719C6D8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Zabierzowska 11 </w:t>
            </w:r>
          </w:p>
          <w:p w14:paraId="03F88096" w14:textId="46F17D1D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32-005 Niepołomice</w:t>
            </w:r>
          </w:p>
          <w:p w14:paraId="4485F1CB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199C027" w14:textId="74870AFB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21A22DA9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2A07" w14:textId="570C3CF2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27 – Cewniki, dreny, maski do podawania tlenu</w:t>
            </w:r>
          </w:p>
          <w:p w14:paraId="23024FA6" w14:textId="6CB31692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SINMED Sp. z o. o.</w:t>
            </w:r>
          </w:p>
          <w:p w14:paraId="2AB64595" w14:textId="0239D983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Graniczna 32B </w:t>
            </w:r>
          </w:p>
          <w:p w14:paraId="2D983A66" w14:textId="4D5C17A5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44-178 Przyszowice</w:t>
            </w:r>
          </w:p>
          <w:p w14:paraId="151BDA44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68911A13" w14:textId="3C1A8A01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0A9060E9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D2DAA" w14:textId="0B8AFA04" w:rsidR="00060C85" w:rsidRPr="00297763" w:rsidRDefault="00060C85" w:rsidP="00297763">
            <w:pPr>
              <w:spacing w:before="60" w:after="60"/>
              <w:jc w:val="both"/>
            </w:pPr>
            <w:r w:rsidRPr="00297763">
              <w:lastRenderedPageBreak/>
              <w:t>Pakiet 28 – Rurki sigmoidoskopowe</w:t>
            </w:r>
          </w:p>
          <w:p w14:paraId="1D3DC2C7" w14:textId="506F6145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Neomed Polska Sp. z o.o.</w:t>
            </w:r>
          </w:p>
          <w:p w14:paraId="656614F9" w14:textId="46CF4CBD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Orężna 6A </w:t>
            </w:r>
          </w:p>
          <w:p w14:paraId="183F75A4" w14:textId="07E7A71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05-501 Piaseczno</w:t>
            </w:r>
          </w:p>
          <w:p w14:paraId="31B8CBD5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197076F5" w14:textId="1C8E991D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237C4214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B804" w14:textId="6DA626B8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29 - Igła do punkcji</w:t>
            </w:r>
          </w:p>
          <w:p w14:paraId="55643A0F" w14:textId="0659CC45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Advance Europe Sp. z o.o. Biuro Techniczno-Handlowe</w:t>
            </w:r>
          </w:p>
          <w:p w14:paraId="01142BAB" w14:textId="640CF03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 xml:space="preserve">ul. Fasolowa 31A </w:t>
            </w:r>
          </w:p>
          <w:p w14:paraId="7DDBE6E8" w14:textId="719C37ED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02-482 Warszawa</w:t>
            </w:r>
          </w:p>
          <w:p w14:paraId="53DF8099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40554D1E" w14:textId="2ABDDB80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46C22C3A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A813C" w14:textId="1A2854AF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31 – Odsysanie pola operacyjnego</w:t>
            </w:r>
          </w:p>
          <w:p w14:paraId="525CBC6D" w14:textId="4A177759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SKAMEX Spółka Akcyjna</w:t>
            </w:r>
          </w:p>
          <w:p w14:paraId="4AB59570" w14:textId="4F2613B7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ul. Częstochowska 38 /52</w:t>
            </w:r>
          </w:p>
          <w:p w14:paraId="3332BC7C" w14:textId="188A97D3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93-121 Łódź</w:t>
            </w:r>
          </w:p>
          <w:p w14:paraId="09E8DB27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452C122D" w14:textId="6B0F34B1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  <w:tr w:rsidR="00060C85" w:rsidRPr="00297763" w14:paraId="27215084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49FC" w14:textId="18459086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34 – Płaszcz dostępu moczowodowego do litotrypsji</w:t>
            </w:r>
          </w:p>
          <w:p w14:paraId="65D420BC" w14:textId="06A8E6F8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SKAMEX Spółka Akcyjna</w:t>
            </w:r>
          </w:p>
          <w:p w14:paraId="15F8C47C" w14:textId="11F6F539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ul. Częstochowska 38 /52</w:t>
            </w:r>
          </w:p>
          <w:p w14:paraId="03968A04" w14:textId="5F35D3FF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93-121 Łódź</w:t>
            </w:r>
          </w:p>
          <w:p w14:paraId="5067B467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3580BEB7" w14:textId="349616A5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Najkorzystniejsza złożona oferta, spełnia wymagania SWZ.</w:t>
            </w:r>
          </w:p>
        </w:tc>
      </w:tr>
      <w:tr w:rsidR="00060C85" w:rsidRPr="00297763" w14:paraId="496D97EC" w14:textId="77777777" w:rsidTr="00060C8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924D" w14:textId="3FC61B14" w:rsidR="00060C85" w:rsidRPr="00297763" w:rsidRDefault="00060C85" w:rsidP="00297763">
            <w:pPr>
              <w:spacing w:before="60" w:after="60"/>
              <w:jc w:val="both"/>
            </w:pPr>
            <w:r w:rsidRPr="00297763">
              <w:t>Pakiet 35 -  Rękawice lateksowe, sterylne, bezpudrowe</w:t>
            </w:r>
          </w:p>
          <w:p w14:paraId="0DCC966D" w14:textId="4A27BE47" w:rsidR="00060C85" w:rsidRPr="00297763" w:rsidRDefault="00060C85" w:rsidP="00297763">
            <w:pPr>
              <w:spacing w:before="60" w:after="60"/>
              <w:jc w:val="both"/>
              <w:rPr>
                <w:b/>
              </w:rPr>
            </w:pPr>
            <w:r w:rsidRPr="00297763">
              <w:rPr>
                <w:b/>
              </w:rPr>
              <w:t>SKAMEX Spółka Akcyjna</w:t>
            </w:r>
          </w:p>
          <w:p w14:paraId="7CB39036" w14:textId="6F2BA29C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ul. Częstochowska 38 /52</w:t>
            </w:r>
          </w:p>
          <w:p w14:paraId="0FB065CD" w14:textId="0DAA0330" w:rsidR="00060C85" w:rsidRPr="00297763" w:rsidRDefault="00060C85" w:rsidP="00297763">
            <w:pPr>
              <w:spacing w:before="60" w:after="60"/>
              <w:jc w:val="both"/>
              <w:rPr>
                <w:bCs/>
              </w:rPr>
            </w:pPr>
            <w:r w:rsidRPr="00297763">
              <w:rPr>
                <w:bCs/>
              </w:rPr>
              <w:t>93-121 Łódź</w:t>
            </w:r>
          </w:p>
          <w:p w14:paraId="523CEFB5" w14:textId="77777777" w:rsidR="00060C85" w:rsidRPr="00297763" w:rsidRDefault="00060C85" w:rsidP="00297763">
            <w:pPr>
              <w:spacing w:before="60" w:after="60"/>
              <w:jc w:val="both"/>
              <w:rPr>
                <w:color w:val="000000"/>
              </w:rPr>
            </w:pPr>
            <w:r w:rsidRPr="00297763">
              <w:rPr>
                <w:color w:val="000000"/>
                <w:u w:val="single"/>
              </w:rPr>
              <w:t>Uzasadnienie wyboru</w:t>
            </w:r>
            <w:r w:rsidRPr="00297763">
              <w:rPr>
                <w:color w:val="000000"/>
              </w:rPr>
              <w:t>:</w:t>
            </w:r>
          </w:p>
          <w:p w14:paraId="06C4DD61" w14:textId="4A2E0C39" w:rsidR="00060C85" w:rsidRPr="00297763" w:rsidRDefault="00060C85" w:rsidP="00297763">
            <w:pPr>
              <w:pStyle w:val="Nagwek"/>
              <w:tabs>
                <w:tab w:val="left" w:pos="708"/>
              </w:tabs>
              <w:spacing w:before="60" w:after="60"/>
              <w:jc w:val="both"/>
            </w:pPr>
            <w:r w:rsidRPr="00297763">
              <w:t>Jedyna złożona oferta, spełniająca wymagania SWZ.</w:t>
            </w:r>
          </w:p>
        </w:tc>
      </w:tr>
    </w:tbl>
    <w:p w14:paraId="33155FD4" w14:textId="77777777" w:rsidR="00297763" w:rsidRDefault="00297763" w:rsidP="00297763">
      <w:pPr>
        <w:spacing w:before="120" w:after="120" w:line="276" w:lineRule="auto"/>
        <w:ind w:right="-425"/>
        <w:jc w:val="both"/>
        <w:rPr>
          <w:b/>
          <w:bCs/>
          <w:color w:val="000000"/>
        </w:rPr>
      </w:pPr>
    </w:p>
    <w:p w14:paraId="07762FAF" w14:textId="721F3A88" w:rsidR="00B36EDA" w:rsidRPr="00297763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97763">
        <w:rPr>
          <w:b/>
          <w:bCs/>
          <w:color w:val="000000"/>
        </w:rPr>
        <w:t>Punktacja przyznana ofertom w każdym kryterium oceny ofert wraz z łączną punktacją</w:t>
      </w:r>
      <w:r w:rsidRPr="00297763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402"/>
        <w:gridCol w:w="1843"/>
        <w:gridCol w:w="1559"/>
      </w:tblGrid>
      <w:tr w:rsidR="00B36EDA" w:rsidRPr="00297763" w14:paraId="3986B52E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100811" w14:textId="77777777" w:rsidR="00B36EDA" w:rsidRPr="00297763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7763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126D8C" w14:textId="77777777" w:rsidR="00B36EDA" w:rsidRPr="00297763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297763">
              <w:rPr>
                <w:bCs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018EAA" w14:textId="77777777" w:rsidR="00B36EDA" w:rsidRPr="00297763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7763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CB04DF" w14:textId="77777777" w:rsidR="00B36EDA" w:rsidRPr="00297763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97763">
              <w:rPr>
                <w:bCs/>
                <w:color w:val="000000"/>
              </w:rPr>
              <w:t>Razem</w:t>
            </w:r>
          </w:p>
        </w:tc>
      </w:tr>
      <w:tr w:rsidR="00060C85" w:rsidRPr="00297763" w14:paraId="1E0B63EE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7B33" w14:textId="7777777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Pakiet 1 - Cewnik do kaniulacji żył centralnych celem czasowej elektrostymulacji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5D66" w14:textId="11AB3B02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Balton Sp. z o.o.</w:t>
            </w:r>
          </w:p>
          <w:p w14:paraId="284BCDED" w14:textId="1CBEBC03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Nowy Świat 7/14</w:t>
            </w:r>
          </w:p>
          <w:p w14:paraId="7F27B597" w14:textId="0C3F070C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00-496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6069" w14:textId="675FD36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6E0A" w14:textId="0563DFDB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39D3EA3D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8C74" w14:textId="0A27256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Pakiet 1 - Cewnik do kaniulacji żył centralnych celem czasowej elektrostymulacji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2B50" w14:textId="56C68CD9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Aesculap Chifa </w:t>
            </w:r>
            <w:r w:rsidR="00297763">
              <w:rPr>
                <w:b/>
                <w:bCs/>
                <w:sz w:val="22"/>
                <w:szCs w:val="22"/>
              </w:rPr>
              <w:t>Sp. z o.o.</w:t>
            </w:r>
          </w:p>
          <w:p w14:paraId="0EE6687E" w14:textId="483668DD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Tysiąclecia 14</w:t>
            </w:r>
          </w:p>
          <w:p w14:paraId="384367BD" w14:textId="6DF531A4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64-300 Nowy Tomyśl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9FD2" w14:textId="3131F9EE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ECD1" w14:textId="77797DA6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0,00</w:t>
            </w:r>
          </w:p>
        </w:tc>
      </w:tr>
      <w:tr w:rsidR="00060C85" w:rsidRPr="00297763" w14:paraId="175626EE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3162" w14:textId="126FD8EC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lastRenderedPageBreak/>
              <w:t>3 - Pakiet 3 - Dren z trokarem do drenażu klatki piersiowej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13B9D" w14:textId="28D77490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Bialmed Sp. z o.o.</w:t>
            </w:r>
          </w:p>
          <w:p w14:paraId="39C8ED06" w14:textId="6E13F55A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Kazimierzowska 46/48/35</w:t>
            </w:r>
          </w:p>
          <w:p w14:paraId="6C39C3BD" w14:textId="57B928A7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0B37" w14:textId="018F7A7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2A01" w14:textId="27E93D4B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64EB187A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3765" w14:textId="0AE186B2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5 - Pakiet 5 - Jednorazowe czujniki saturacji dla noworodków, opaski na rzep oraz pulsoksymetry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ECAB" w14:textId="6CA0F8AA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ANMAR Sp. z o.o.</w:t>
            </w:r>
          </w:p>
          <w:p w14:paraId="5A8220D4" w14:textId="5D865207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Strefowa 22</w:t>
            </w:r>
          </w:p>
          <w:p w14:paraId="4D325482" w14:textId="4DEB6C85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43-100 Tychy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E3DC" w14:textId="63538ECE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203A" w14:textId="1A5DDFC2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76384884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CF19" w14:textId="42BFA704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6 - Pakiet 6 - Materiały zużywalne do badań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BFB6" w14:textId="74D7F3B5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Medlab Products </w:t>
            </w:r>
            <w:r w:rsidR="00297763">
              <w:rPr>
                <w:b/>
                <w:bCs/>
                <w:sz w:val="22"/>
                <w:szCs w:val="22"/>
              </w:rPr>
              <w:t>Sp. z o.o.</w:t>
            </w:r>
          </w:p>
          <w:p w14:paraId="6F6D637C" w14:textId="3AA1403F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Gałczyńskiego 8</w:t>
            </w:r>
          </w:p>
          <w:p w14:paraId="528E78FE" w14:textId="0C0D25A0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05-090 Raszyn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864F" w14:textId="2C9A24B5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5CF8" w14:textId="143C5D46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6353A9CD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0AD6" w14:textId="476CB970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6 - Pakiet 6 - Materiały zużywalne do badań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ADBA" w14:textId="3984777E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BioMaxima S.A.</w:t>
            </w:r>
          </w:p>
          <w:p w14:paraId="4E3C8752" w14:textId="2B073196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Vetterów 5</w:t>
            </w:r>
          </w:p>
          <w:p w14:paraId="03202AF6" w14:textId="2AA26B76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20-277 Lublin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CE80" w14:textId="3120288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- 458.76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C1A4" w14:textId="04C1D4FF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458,76</w:t>
            </w:r>
          </w:p>
        </w:tc>
      </w:tr>
      <w:tr w:rsidR="00060C85" w:rsidRPr="00297763" w14:paraId="45BA13FB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EBA4" w14:textId="421B719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8 - Pakiet 8 - Rurka intubacyjna jednorazowa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C47A" w14:textId="34FA1683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SINMED Sp. z o. o.</w:t>
            </w:r>
          </w:p>
          <w:p w14:paraId="0E9E4441" w14:textId="6BA59A89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Graniczna 32B</w:t>
            </w:r>
          </w:p>
          <w:p w14:paraId="68AD3379" w14:textId="3D91F1D3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44-178 Przyszowice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9C32" w14:textId="769B06F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11F1" w14:textId="7F8D2112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47593EEC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A9CC8" w14:textId="26C754BF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9 - Pakiet 9 - Sprzęt do cieplarek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D9E91" w14:textId="651AD459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PROMED S.A.</w:t>
            </w:r>
          </w:p>
          <w:p w14:paraId="34D8E875" w14:textId="72533268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Działkowa 56</w:t>
            </w:r>
          </w:p>
          <w:p w14:paraId="005AAACC" w14:textId="6F87BD59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02-234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02DE" w14:textId="23F5662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BF4F" w14:textId="435CC9E0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4007FD9A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977EE" w14:textId="0C4E87D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12 - Pakiet 12 - Cytoskopy wideo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AD255" w14:textId="22FA2418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Meden-Inmed Sp.  z o.o.</w:t>
            </w:r>
          </w:p>
          <w:p w14:paraId="5AA3DDCB" w14:textId="1CE7A0F7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Wenedów 2</w:t>
            </w:r>
          </w:p>
          <w:p w14:paraId="5B80A98F" w14:textId="69490E45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75-847 Koszalin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B39B" w14:textId="73537713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2748" w14:textId="3CC5947E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0,00</w:t>
            </w:r>
          </w:p>
        </w:tc>
      </w:tr>
      <w:tr w:rsidR="00060C85" w:rsidRPr="00297763" w14:paraId="20B63F28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7726" w14:textId="3320EA16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19 - Pakiet 19 - Zatyczki do cewnika moczowego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AA53" w14:textId="5B617C39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Bialmed Sp. z o.o.</w:t>
            </w:r>
          </w:p>
          <w:p w14:paraId="74CBEA7F" w14:textId="2C10E3F4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Kazimierzowska 46/48/35</w:t>
            </w:r>
          </w:p>
          <w:p w14:paraId="4DF011C2" w14:textId="1AD9933F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610A1" w14:textId="1E24289B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9919" w14:textId="04A9DFA5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0C5DE408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8075" w14:textId="4115D122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19 - Pakiet 19 - Zatyczki do cewnika moczowego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AEDD" w14:textId="6FDE267E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4B3A547D" w14:textId="144449C4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17C81129" w14:textId="259A944E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0BE3" w14:textId="26E59F80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- 443.46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F3EF" w14:textId="63B73288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443,46</w:t>
            </w:r>
          </w:p>
        </w:tc>
      </w:tr>
      <w:tr w:rsidR="00060C85" w:rsidRPr="00297763" w14:paraId="656AFDF9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80BF" w14:textId="148CA29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20 - Pakiet 20 - Anoskopy diagnostyczne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E419" w14:textId="08DC8B05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79405C35" w14:textId="6EB4D91D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Franciszkańska 104/112</w:t>
            </w:r>
          </w:p>
          <w:p w14:paraId="351E683F" w14:textId="1F9FB6B6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91-845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10A0" w14:textId="711AC01A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BEDE" w14:textId="3D7560BE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4D3ACBF7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30FD" w14:textId="52314228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21 - Pakiet 21 - Zaciskacze, rozcinacze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3D31" w14:textId="2B2D084E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10C14E21" w14:textId="6A41C1AB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62DF0CD8" w14:textId="3EA77499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B7E7" w14:textId="25C71445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CEF0" w14:textId="6EE666F5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4DC4AB55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AD15" w14:textId="7FB52BB1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22 - Pakiet 22 - Dren Penrosa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BDA5" w14:textId="10EE49F4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254C3391" w14:textId="7FEFC259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7763063B" w14:textId="7D0958B0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0D5B" w14:textId="09AF1D1C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22B8" w14:textId="77AC4DCB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108A05EC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15E22" w14:textId="31568AAF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23 - Pakiet 23 - Akcesoria do pomp płuczących raz ssących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FBB9" w14:textId="5A17CAA5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3969929E" w14:textId="11B6C5F6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Wynalazek 1</w:t>
            </w:r>
          </w:p>
          <w:p w14:paraId="222A89E6" w14:textId="11DC1A4C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02-677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EF81" w14:textId="721FF872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157B" w14:textId="2684D90D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1C74DE59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89CF" w14:textId="4CADC43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24 - Pakiet 24 - Przewód do cytoskopu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ABFB" w14:textId="58C1A250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48D89799" w14:textId="0B749EFA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383C9323" w14:textId="167D8588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754B" w14:textId="6F9B6D3E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6DFA" w14:textId="736917A1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3B00A046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72ED" w14:textId="386B7C2F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lastRenderedPageBreak/>
              <w:t>24 - Pakiet 24 - Przewód do cytoskopu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B641" w14:textId="0F23DED7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INTERGOS Sp. z o.o.</w:t>
            </w:r>
          </w:p>
          <w:p w14:paraId="5209B261" w14:textId="5757F45C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Legionów 55</w:t>
            </w:r>
          </w:p>
          <w:p w14:paraId="590D1A1D" w14:textId="3E520AB2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B36F" w14:textId="4B095B9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- 566.64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8E8D" w14:textId="7D420982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566,64</w:t>
            </w:r>
          </w:p>
        </w:tc>
      </w:tr>
      <w:tr w:rsidR="00060C85" w:rsidRPr="00297763" w14:paraId="710ADE20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B8A2" w14:textId="4C876CE3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25 - Pakiet 25 – Osłonki medyczne na głowicę USG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1B29" w14:textId="2BEA6D00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0241B47D" w14:textId="0A8E2469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2DB5C28E" w14:textId="55032613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7C55" w14:textId="308ACDC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A2F1" w14:textId="78746A2F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5AC4401D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7EBE" w14:textId="60A2608F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25 - Pakiet 25 – Osłonki medyczne na głowicę USG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D07A2" w14:textId="703B02E2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Bialmed Sp. z o.o.</w:t>
            </w:r>
          </w:p>
          <w:p w14:paraId="4B9A85B4" w14:textId="5E85909A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Kazimierzowska 46/48/35</w:t>
            </w:r>
          </w:p>
          <w:p w14:paraId="0208188C" w14:textId="11EAC84A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5149" w14:textId="1AD0D88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- 559.98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0741" w14:textId="64A29AEF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559,98</w:t>
            </w:r>
          </w:p>
        </w:tc>
      </w:tr>
      <w:tr w:rsidR="00060C85" w:rsidRPr="00297763" w14:paraId="533605E9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B47D" w14:textId="5902466C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25 - Pakiet 25 – Osłonki medyczne na głowicę USG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0E4E" w14:textId="10E428FF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INTERGOS Sp. z o.o.</w:t>
            </w:r>
          </w:p>
          <w:p w14:paraId="2CD49995" w14:textId="059AFB3D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Legionów 55</w:t>
            </w:r>
          </w:p>
          <w:p w14:paraId="7314BB66" w14:textId="6AEB00FC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43-300 Bielsko-Biała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22D3" w14:textId="74E1C795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- 525.00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F2B6" w14:textId="23A5B0E8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525,00</w:t>
            </w:r>
          </w:p>
        </w:tc>
      </w:tr>
      <w:tr w:rsidR="00060C85" w:rsidRPr="00297763" w14:paraId="5233ED9C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07911" w14:textId="239041B3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26 - Pakiet 26 – Nożyki mikrotomowe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5147" w14:textId="46B8E2D2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1287CAF1" w14:textId="52AE15F7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Zabierzowska 11</w:t>
            </w:r>
          </w:p>
          <w:p w14:paraId="7E81313A" w14:textId="23CD0669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32-005 Niepołomice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A6852" w14:textId="213AE45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DB24" w14:textId="0208F787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030DC320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9570" w14:textId="50AE64B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27 - Pakiet 27 – Cewniki, dreny, maski do podawania tlenu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C7A6" w14:textId="4AFE78EE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SINMED Sp. z o. o.</w:t>
            </w:r>
          </w:p>
          <w:p w14:paraId="2F71139B" w14:textId="41377D44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Graniczna 32B</w:t>
            </w:r>
          </w:p>
          <w:p w14:paraId="2009F528" w14:textId="19C63A97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44-178 Przyszowice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BCD3" w14:textId="1246CC42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B476" w14:textId="218A1CD0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64CC9541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0D96" w14:textId="008B5915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27 - Pakiet 27 – Cewniki, dreny, maski do podawania tlenu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0BE9" w14:textId="0079C43A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7053AA01" w14:textId="2C18E335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Przemysłowa 4A</w:t>
            </w:r>
          </w:p>
          <w:p w14:paraId="54ADE9B0" w14:textId="1762F023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59-300 Lubin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F28F" w14:textId="12AE401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- 489.30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27D4" w14:textId="093653D5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489,30</w:t>
            </w:r>
          </w:p>
        </w:tc>
      </w:tr>
      <w:tr w:rsidR="00060C85" w:rsidRPr="00297763" w14:paraId="394FDE18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CF4D" w14:textId="59E5C42F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27 - Pakiet 27 – Cewniki, dreny, maski do podawania tlenu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63EF" w14:textId="67908C6F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3819B30C" w14:textId="150FBFE0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4CF6AA6D" w14:textId="711C4D01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F3FC" w14:textId="09AA4EE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- 469.44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E2F7" w14:textId="0FA0CC23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469,44</w:t>
            </w:r>
          </w:p>
        </w:tc>
      </w:tr>
      <w:tr w:rsidR="00060C85" w:rsidRPr="00297763" w14:paraId="766310CE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18C2" w14:textId="08196BA3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27 - Pakiet 27 – Cewniki, dreny, maski do podawania tlenu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68D3D" w14:textId="719CA0D9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Bialmed Sp. z o.o.</w:t>
            </w:r>
          </w:p>
          <w:p w14:paraId="4C9530EE" w14:textId="28C47FAD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Kazimierzowska 46/48/35</w:t>
            </w:r>
          </w:p>
          <w:p w14:paraId="1282F726" w14:textId="554B9B69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3ABB" w14:textId="226A1E9E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EE2D" w14:textId="1E254527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0,00</w:t>
            </w:r>
          </w:p>
        </w:tc>
      </w:tr>
      <w:tr w:rsidR="00060C85" w:rsidRPr="00297763" w14:paraId="5A8BECB3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A0B1" w14:textId="3E1F6AE7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28 - Pakiet 28 – Rurki sigmoidoskopowe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70A1" w14:textId="13468CF0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Neomed Polska Sp. z o.o.</w:t>
            </w:r>
          </w:p>
          <w:p w14:paraId="0814B186" w14:textId="6F70348E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Orężna 6A</w:t>
            </w:r>
          </w:p>
          <w:p w14:paraId="1CEB1DC6" w14:textId="6857195B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05-501 Piaseczno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0256" w14:textId="46862E44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42B5" w14:textId="1E21739F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16D7C8DF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D5463" w14:textId="0A86F9BA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28 - Pakiet 28 – Rurki sigmoidoskopowe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B013B" w14:textId="3001FF4F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Bialmed Sp. z o.o.</w:t>
            </w:r>
          </w:p>
          <w:p w14:paraId="08EAEECE" w14:textId="50E14830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Kazimierzowska 46/48/35</w:t>
            </w:r>
          </w:p>
          <w:p w14:paraId="37D81B6B" w14:textId="4A93BB9E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02-546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B5C1" w14:textId="0A29748A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- 415.68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9DCE" w14:textId="0BCF03DD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415,68</w:t>
            </w:r>
          </w:p>
        </w:tc>
      </w:tr>
      <w:tr w:rsidR="00060C85" w:rsidRPr="00297763" w14:paraId="1F7454A7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F8F3" w14:textId="0C9DD1F1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28 - Pakiet 28 – Rurki sigmoidoskopowe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23694" w14:textId="4256916B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297763">
              <w:rPr>
                <w:b/>
                <w:bCs/>
                <w:sz w:val="22"/>
                <w:szCs w:val="22"/>
              </w:rPr>
              <w:t>Sp. z o.o. Sp. k.</w:t>
            </w:r>
          </w:p>
          <w:p w14:paraId="49F49D5D" w14:textId="34E2B869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Pod Borem 18</w:t>
            </w:r>
          </w:p>
          <w:p w14:paraId="4845CB35" w14:textId="10A51201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41-808 Zabrze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829A" w14:textId="3662F03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- 372.42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1953" w14:textId="6EFC40C0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372,42</w:t>
            </w:r>
          </w:p>
        </w:tc>
      </w:tr>
      <w:tr w:rsidR="00060C85" w:rsidRPr="00297763" w14:paraId="6D7C16B6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0175" w14:textId="28E82DC1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29 - Pakiet 29 - Igła do punkcji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BB26" w14:textId="45D5B72F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Beryl Med Poland Sp. z o.o.</w:t>
            </w:r>
          </w:p>
          <w:p w14:paraId="1A416BE3" w14:textId="5BCB982B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rtm. Witolda Pileckiego 59/151</w:t>
            </w:r>
          </w:p>
          <w:p w14:paraId="5AD49717" w14:textId="26C7AD9C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02-781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2CF7" w14:textId="43355603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D0E1" w14:textId="3578377B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0,00</w:t>
            </w:r>
          </w:p>
        </w:tc>
      </w:tr>
      <w:tr w:rsidR="00060C85" w:rsidRPr="00297763" w14:paraId="3833840A" w14:textId="77777777" w:rsidTr="00297763">
        <w:trPr>
          <w:trHeight w:val="1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4552" w14:textId="2729826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29 - Pakiet 29 - Igła do punkcji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3A3F" w14:textId="0FCBE734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15D46C77" w14:textId="2F136401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Fasolowa 31A</w:t>
            </w:r>
          </w:p>
          <w:p w14:paraId="1151C216" w14:textId="5E8F6100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lastRenderedPageBreak/>
              <w:t>02-482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89F5" w14:textId="5345F959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lastRenderedPageBreak/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25D1" w14:textId="2AEC1E98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74358F4C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7AB2" w14:textId="1709CE50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31 - Pakiet 31 – Odsysanie pola operacyjnego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D176" w14:textId="27327492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5C916AB1" w14:textId="79F1B646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Częstochowska 38/52</w:t>
            </w:r>
          </w:p>
          <w:p w14:paraId="51B6E570" w14:textId="33285E5D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93-121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CB0F" w14:textId="08F5B17B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E254" w14:textId="0F932E9D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020DBB65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F755" w14:textId="13C01F91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34 - Pakiet 34 – Płaszcz dostępu moczowodowego do litotrypsji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377F" w14:textId="0F30797C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020DBEC9" w14:textId="6225F405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Częstochowska 38/52</w:t>
            </w:r>
          </w:p>
          <w:p w14:paraId="645CC89C" w14:textId="7E2700E9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93-121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ED3A" w14:textId="6F7D5DC0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B1C5" w14:textId="23A23BC5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tr w:rsidR="00060C85" w:rsidRPr="00297763" w14:paraId="59A6D6EA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C20B" w14:textId="525C3CDD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34 - Pakiet 34 – Płaszcz dostępu moczowodowego do litotrypsji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F2CC" w14:textId="5665591D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Varimed Sp. z o. o.</w:t>
            </w:r>
          </w:p>
          <w:p w14:paraId="27022493" w14:textId="435F5486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Tadeusza Kościuszki 115/lok.4U</w:t>
            </w:r>
          </w:p>
          <w:p w14:paraId="1841D22D" w14:textId="0C35F537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50-442 Wrocław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8D9B9" w14:textId="45483DF8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- 449.10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4BBA" w14:textId="2597699F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449,10</w:t>
            </w:r>
          </w:p>
        </w:tc>
      </w:tr>
      <w:tr w:rsidR="00060C85" w:rsidRPr="00297763" w14:paraId="73335BFD" w14:textId="77777777" w:rsidTr="002977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B4EE" w14:textId="17B6712B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35 - Pakiet 35 -  Rękawice lateksowe, sterylne, bezpudrowe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E2D5" w14:textId="662366C7" w:rsidR="00060C85" w:rsidRPr="00297763" w:rsidRDefault="00060C85" w:rsidP="00D5101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7763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3DC2CD16" w14:textId="69247ED0" w:rsidR="00060C85" w:rsidRPr="00297763" w:rsidRDefault="00060C85" w:rsidP="00D5101B">
            <w:pPr>
              <w:spacing w:line="276" w:lineRule="auto"/>
              <w:rPr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ul. Częstochowska 38/52</w:t>
            </w:r>
          </w:p>
          <w:p w14:paraId="7542984F" w14:textId="5A6C7AE5" w:rsidR="00060C85" w:rsidRPr="00297763" w:rsidRDefault="00060C85" w:rsidP="00D5101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93-121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0E4E" w14:textId="190C73D8" w:rsidR="00060C85" w:rsidRPr="00297763" w:rsidRDefault="00060C85" w:rsidP="00D5101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>1 - Cena - 600.00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86B3" w14:textId="5747451B" w:rsidR="00060C85" w:rsidRPr="00297763" w:rsidRDefault="00060C85" w:rsidP="00D5101B">
            <w:pPr>
              <w:jc w:val="center"/>
              <w:rPr>
                <w:color w:val="000000"/>
                <w:sz w:val="22"/>
                <w:szCs w:val="22"/>
              </w:rPr>
            </w:pPr>
            <w:r w:rsidRPr="00297763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07C03408" w14:textId="2762D3A3" w:rsidR="008642B3" w:rsidRPr="00297763" w:rsidRDefault="008642B3" w:rsidP="00297763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29776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57BDE" w14:textId="77777777" w:rsidR="0014665B" w:rsidRDefault="0014665B">
      <w:r>
        <w:separator/>
      </w:r>
    </w:p>
  </w:endnote>
  <w:endnote w:type="continuationSeparator" w:id="0">
    <w:p w14:paraId="46C44BB4" w14:textId="77777777" w:rsidR="0014665B" w:rsidRDefault="00146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0B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2C8C0" w14:textId="236BDEC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1E27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6DEC" w14:textId="77777777" w:rsidR="0014665B" w:rsidRDefault="0014665B">
      <w:r>
        <w:separator/>
      </w:r>
    </w:p>
  </w:footnote>
  <w:footnote w:type="continuationSeparator" w:id="0">
    <w:p w14:paraId="52787FE4" w14:textId="77777777" w:rsidR="0014665B" w:rsidRDefault="00146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6EC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2D6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8C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65B"/>
    <w:rsid w:val="00022322"/>
    <w:rsid w:val="00042497"/>
    <w:rsid w:val="00060C85"/>
    <w:rsid w:val="000C1E6F"/>
    <w:rsid w:val="000E4E56"/>
    <w:rsid w:val="0014665B"/>
    <w:rsid w:val="001A1468"/>
    <w:rsid w:val="001B7815"/>
    <w:rsid w:val="00211A34"/>
    <w:rsid w:val="00297763"/>
    <w:rsid w:val="002B1E4F"/>
    <w:rsid w:val="002B6761"/>
    <w:rsid w:val="003445A0"/>
    <w:rsid w:val="003A0AFC"/>
    <w:rsid w:val="003D611C"/>
    <w:rsid w:val="00403C12"/>
    <w:rsid w:val="00431C0B"/>
    <w:rsid w:val="00437CAD"/>
    <w:rsid w:val="004576FC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4EC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AE336"/>
  <w15:chartTrackingRefBased/>
  <w15:docId w15:val="{951047A9-E8C5-46F3-9FB1-CD10B653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7</Pages>
  <Words>1470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2025-12-16T10:06:00Z</cp:lastPrinted>
  <dcterms:created xsi:type="dcterms:W3CDTF">2025-12-16T09:59:00Z</dcterms:created>
  <dcterms:modified xsi:type="dcterms:W3CDTF">2025-12-22T10:34:00Z</dcterms:modified>
</cp:coreProperties>
</file>