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6398" w14:textId="7CD9A426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8F5EBC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0F7FDAB" w14:textId="77777777" w:rsidTr="00C2302C">
        <w:tc>
          <w:tcPr>
            <w:tcW w:w="2800" w:type="dxa"/>
            <w:shd w:val="clear" w:color="auto" w:fill="auto"/>
          </w:tcPr>
          <w:p w14:paraId="2818BB0D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57CCACE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210EE55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E940E5E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61FE499C" w14:textId="77777777" w:rsidTr="00C2302C">
        <w:tc>
          <w:tcPr>
            <w:tcW w:w="2800" w:type="dxa"/>
            <w:shd w:val="clear" w:color="auto" w:fill="auto"/>
          </w:tcPr>
          <w:p w14:paraId="54CB7AF0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1D381FA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D233B0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B9C9B4B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735ADCCE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46C15D0E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D5C3B1" w14:textId="3C51C07A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031BB064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14F7E702" w14:textId="77777777" w:rsidTr="00ED20C7">
        <w:tc>
          <w:tcPr>
            <w:tcW w:w="2269" w:type="dxa"/>
            <w:shd w:val="clear" w:color="auto" w:fill="auto"/>
          </w:tcPr>
          <w:p w14:paraId="584A98AF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40D05FCC" w14:textId="77777777" w:rsidR="00ED20C7" w:rsidRPr="00CA5E56" w:rsidRDefault="007227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27AB">
              <w:rPr>
                <w:rFonts w:ascii="Arial" w:hAnsi="Arial" w:cs="Arial"/>
                <w:bCs/>
                <w:sz w:val="24"/>
                <w:szCs w:val="24"/>
              </w:rPr>
              <w:t xml:space="preserve">System zarządzania bezpieczeństwem informacji wraz z usługami </w:t>
            </w:r>
            <w:proofErr w:type="spellStart"/>
            <w:r w:rsidRPr="007227AB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Pr="007227AB">
              <w:rPr>
                <w:rFonts w:ascii="Arial" w:hAnsi="Arial" w:cs="Arial"/>
                <w:bCs/>
                <w:sz w:val="24"/>
                <w:szCs w:val="24"/>
              </w:rPr>
              <w:t xml:space="preserve">, zarządzania bezpieczeństwem, szkolenia z zakresu podnoszenia świadomości </w:t>
            </w:r>
            <w:proofErr w:type="spellStart"/>
            <w:r w:rsidRPr="007227AB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27AB" w:rsidRPr="00CA5E56" w14:paraId="6A6288DA" w14:textId="77777777" w:rsidTr="0049788E">
        <w:tc>
          <w:tcPr>
            <w:tcW w:w="2269" w:type="dxa"/>
            <w:shd w:val="clear" w:color="auto" w:fill="auto"/>
          </w:tcPr>
          <w:p w14:paraId="0565FFA9" w14:textId="77777777" w:rsidR="007227AB" w:rsidRPr="00CA5E56" w:rsidRDefault="007227AB" w:rsidP="0049788E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0C63A4CD" w14:textId="77777777" w:rsidR="007227AB" w:rsidRPr="000B0D9C" w:rsidRDefault="007227AB" w:rsidP="004978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D9C">
              <w:rPr>
                <w:rFonts w:ascii="Arial" w:hAnsi="Arial" w:cs="Arial"/>
                <w:bCs/>
                <w:sz w:val="24"/>
                <w:szCs w:val="24"/>
              </w:rPr>
              <w:t>DZP-271-68/25</w:t>
            </w:r>
          </w:p>
          <w:p w14:paraId="408DB618" w14:textId="77777777" w:rsidR="000B0D9C" w:rsidRPr="000B0D9C" w:rsidRDefault="000B0D9C" w:rsidP="000B0D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D9C">
              <w:rPr>
                <w:rFonts w:ascii="Arial" w:hAnsi="Arial" w:cs="Arial"/>
                <w:bCs/>
                <w:sz w:val="24"/>
                <w:szCs w:val="24"/>
              </w:rPr>
              <w:t>Inwestycja:    D1.1.2 Przyspieszenie procesów transformacji cyfrowej ochrony zdrowia poprzez dalszy rozwój usług cyfrowych w ochronie zdrowia</w:t>
            </w:r>
          </w:p>
          <w:p w14:paraId="178F7F54" w14:textId="77777777" w:rsidR="000B0D9C" w:rsidRPr="000B0D9C" w:rsidRDefault="000B0D9C" w:rsidP="000B0D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D9C">
              <w:rPr>
                <w:rFonts w:ascii="Arial" w:hAnsi="Arial" w:cs="Arial"/>
                <w:bCs/>
                <w:sz w:val="24"/>
                <w:szCs w:val="24"/>
              </w:rPr>
              <w:t>Projekt:    Przyspieszenie procesów transformacji cyfrowej ochrony zdrowia w Szpitalu Specjalistycznym im. Stefana Żeromskiego SPZOZ w Krakowie</w:t>
            </w:r>
          </w:p>
          <w:p w14:paraId="350DB842" w14:textId="77146D5D" w:rsidR="000B0D9C" w:rsidRPr="000B0D9C" w:rsidRDefault="000B0D9C" w:rsidP="000B0D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D9C">
              <w:rPr>
                <w:rFonts w:ascii="Arial" w:hAnsi="Arial" w:cs="Arial"/>
                <w:bCs/>
                <w:sz w:val="24"/>
                <w:szCs w:val="24"/>
              </w:rPr>
              <w:t xml:space="preserve">Zadanie:   Zwiększenie poziomu </w:t>
            </w:r>
            <w:proofErr w:type="spellStart"/>
            <w:r w:rsidRPr="000B0D9C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Pr="000B0D9C">
              <w:rPr>
                <w:rFonts w:ascii="Arial" w:hAnsi="Arial" w:cs="Arial"/>
                <w:bCs/>
                <w:sz w:val="24"/>
                <w:szCs w:val="24"/>
              </w:rPr>
              <w:t xml:space="preserve"> w Szpitalu</w:t>
            </w:r>
          </w:p>
        </w:tc>
      </w:tr>
    </w:tbl>
    <w:p w14:paraId="6128FAF8" w14:textId="33C5B554" w:rsidR="00425DD9" w:rsidRDefault="007227AB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7227AB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19BCD4F3" w14:textId="77777777" w:rsidTr="00A55523">
        <w:tc>
          <w:tcPr>
            <w:tcW w:w="2553" w:type="dxa"/>
            <w:shd w:val="clear" w:color="auto" w:fill="auto"/>
            <w:vAlign w:val="center"/>
          </w:tcPr>
          <w:p w14:paraId="7C30EBE2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D63D9A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65062A90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89BCCA0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4C05E8B2" w14:textId="7B9E731B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usługi zostały wykonane </w:t>
            </w:r>
          </w:p>
        </w:tc>
      </w:tr>
      <w:tr w:rsidR="00AB03CC" w:rsidRPr="00A55523" w14:paraId="361CC247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C42316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26E7FC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3427FDA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D3A069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0B0D9C" w:rsidRPr="00A55523" w14:paraId="1BBD7346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EFB61DE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CE65DE2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5CAC97F1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644DE7AB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0B0D9C" w:rsidRPr="00A55523" w14:paraId="439A3FB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B56FFE1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3A321C6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745363E5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E2C4685" w14:textId="77777777" w:rsidR="000B0D9C" w:rsidRPr="00A55523" w:rsidRDefault="000B0D9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73A0DB90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0855E06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18EBB9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3BC05AF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D6E82E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34239B" w:rsidRPr="00A55523" w14:paraId="103C5CB5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F8A39BE" w14:textId="77777777" w:rsidR="0034239B" w:rsidRPr="00A55523" w:rsidRDefault="0034239B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4D5FCB4" w14:textId="77777777" w:rsidR="0034239B" w:rsidRPr="00A55523" w:rsidRDefault="0034239B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04C2E3B" w14:textId="77777777" w:rsidR="0034239B" w:rsidRPr="00A55523" w:rsidRDefault="0034239B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59640B0" w14:textId="77777777" w:rsidR="0034239B" w:rsidRPr="00A55523" w:rsidRDefault="0034239B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D1428FB" w14:textId="25310593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00405EE" w14:textId="77777777" w:rsidTr="00320B74">
        <w:tc>
          <w:tcPr>
            <w:tcW w:w="3261" w:type="dxa"/>
            <w:shd w:val="clear" w:color="auto" w:fill="auto"/>
          </w:tcPr>
          <w:p w14:paraId="0975273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E6D159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9E2CBD9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3CB33D7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48EA52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F52368F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7227AB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65647092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A4D11" w14:textId="77777777" w:rsidR="003D240B" w:rsidRDefault="003D240B">
      <w:r>
        <w:separator/>
      </w:r>
    </w:p>
  </w:endnote>
  <w:endnote w:type="continuationSeparator" w:id="0">
    <w:p w14:paraId="118DE09F" w14:textId="77777777" w:rsidR="003D240B" w:rsidRDefault="003D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9CE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2489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7F801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0621D4B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FE5E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535D3B" w14:textId="77777777" w:rsidR="00EF0FC8" w:rsidRDefault="00EF0FC8">
    <w:pPr>
      <w:pStyle w:val="Stopka"/>
      <w:tabs>
        <w:tab w:val="clear" w:pos="4536"/>
      </w:tabs>
      <w:jc w:val="center"/>
    </w:pPr>
  </w:p>
  <w:p w14:paraId="1E2C6E96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CD1C8" w14:textId="77777777" w:rsidR="003D240B" w:rsidRDefault="003D240B">
      <w:r>
        <w:separator/>
      </w:r>
    </w:p>
  </w:footnote>
  <w:footnote w:type="continuationSeparator" w:id="0">
    <w:p w14:paraId="4AA9A4B4" w14:textId="77777777" w:rsidR="003D240B" w:rsidRDefault="003D240B">
      <w:r>
        <w:continuationSeparator/>
      </w:r>
    </w:p>
  </w:footnote>
  <w:footnote w:id="1">
    <w:p w14:paraId="39C36F56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D802" w14:textId="036EDDFD" w:rsidR="000B0D9C" w:rsidRDefault="00EC0A91">
    <w:pPr>
      <w:pStyle w:val="Nagwek"/>
    </w:pPr>
    <w:r>
      <w:rPr>
        <w:noProof/>
      </w:rPr>
      <w:pict w14:anchorId="221ED5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73227C15" w14:textId="104DF620" w:rsidR="00ED20C7" w:rsidRDefault="00ED20C7" w:rsidP="00ED20C7">
    <w:pPr>
      <w:pStyle w:val="Nagwek"/>
      <w:ind w:left="-42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126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982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40B"/>
    <w:rsid w:val="00085A19"/>
    <w:rsid w:val="000B0D9C"/>
    <w:rsid w:val="000C3052"/>
    <w:rsid w:val="00140BEA"/>
    <w:rsid w:val="001D49D0"/>
    <w:rsid w:val="002650B7"/>
    <w:rsid w:val="002C6B8F"/>
    <w:rsid w:val="00312741"/>
    <w:rsid w:val="0031485A"/>
    <w:rsid w:val="00320B74"/>
    <w:rsid w:val="0034239B"/>
    <w:rsid w:val="00376E41"/>
    <w:rsid w:val="0039183C"/>
    <w:rsid w:val="003979FA"/>
    <w:rsid w:val="003D240B"/>
    <w:rsid w:val="003D633B"/>
    <w:rsid w:val="00414C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227AB"/>
    <w:rsid w:val="00792635"/>
    <w:rsid w:val="00813709"/>
    <w:rsid w:val="008605A5"/>
    <w:rsid w:val="0087138C"/>
    <w:rsid w:val="008F50C0"/>
    <w:rsid w:val="008F5EBC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C0A91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CC0FD"/>
  <w15:chartTrackingRefBased/>
  <w15:docId w15:val="{60A77C6F-D361-45D2-8F13-8CB519EA2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0B0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144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5</cp:revision>
  <cp:lastPrinted>2000-12-14T19:24:00Z</cp:lastPrinted>
  <dcterms:created xsi:type="dcterms:W3CDTF">2025-12-15T13:25:00Z</dcterms:created>
  <dcterms:modified xsi:type="dcterms:W3CDTF">2025-12-18T06:51:00Z</dcterms:modified>
</cp:coreProperties>
</file>