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A290C" w14:textId="0BBD1A8E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97E21">
        <w:rPr>
          <w:rFonts w:ascii="Arial" w:eastAsia="Times New Roman" w:hAnsi="Arial" w:cs="Arial"/>
          <w:bCs/>
          <w:sz w:val="24"/>
          <w:szCs w:val="20"/>
          <w:lang w:eastAsia="pl-PL"/>
        </w:rPr>
        <w:t>10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A413F9B" w14:textId="77777777" w:rsidTr="00D62E6E">
        <w:tc>
          <w:tcPr>
            <w:tcW w:w="2800" w:type="dxa"/>
          </w:tcPr>
          <w:p w14:paraId="7A5586C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3E205CD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A96177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0E2F80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0FCF7EA3" w14:textId="77777777" w:rsidTr="00D62E6E">
        <w:tc>
          <w:tcPr>
            <w:tcW w:w="2800" w:type="dxa"/>
          </w:tcPr>
          <w:p w14:paraId="5431EBC2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A2E522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E11C853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3F2086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39F16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47FE" w:rsidRPr="00C14101" w14:paraId="74CDE27C" w14:textId="77777777" w:rsidTr="0020181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7EEF37B" w14:textId="77777777" w:rsidR="00E147FE" w:rsidRPr="00C14101" w:rsidRDefault="00E147FE" w:rsidP="0020181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4FF8136" w14:textId="77777777" w:rsidR="00E147FE" w:rsidRPr="00C14101" w:rsidRDefault="00E147FE" w:rsidP="0020181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147FE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E147FE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E147FE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E147FE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E147FE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190CD20E" w14:textId="77777777" w:rsidR="00E147FE" w:rsidRPr="00C14101" w:rsidRDefault="00E147FE" w:rsidP="0020181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BE329F8" w14:textId="77777777" w:rsidR="00E147FE" w:rsidRPr="00C14101" w:rsidRDefault="00E147FE" w:rsidP="0020181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976B59F" w14:textId="77777777" w:rsidR="00BC121E" w:rsidRPr="00C14101" w:rsidRDefault="00E147F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87F493D" w14:textId="77777777" w:rsidTr="00D62E6E">
        <w:tc>
          <w:tcPr>
            <w:tcW w:w="2269" w:type="dxa"/>
          </w:tcPr>
          <w:p w14:paraId="7A2250ED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1878ED5" w14:textId="77777777" w:rsidR="00D62E6E" w:rsidRPr="00D62E6E" w:rsidRDefault="00E147F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47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System zarządzania bezpieczeństwem informacji wraz z usługami </w:t>
            </w:r>
            <w:proofErr w:type="spellStart"/>
            <w:r w:rsidRPr="00E147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cyberbezpieczeństwa</w:t>
            </w:r>
            <w:proofErr w:type="spellEnd"/>
            <w:r w:rsidRPr="00E147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, zarządzania bezpieczeństwem, szkolenia z zakresu podnoszenia świadomości </w:t>
            </w:r>
            <w:proofErr w:type="spellStart"/>
            <w:r w:rsidRPr="00E147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cyberbezpieczeństwa</w:t>
            </w:r>
            <w:proofErr w:type="spellEnd"/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147FE" w:rsidRPr="00D62E6E" w14:paraId="078A9309" w14:textId="77777777" w:rsidTr="00201811">
        <w:tc>
          <w:tcPr>
            <w:tcW w:w="2269" w:type="dxa"/>
          </w:tcPr>
          <w:p w14:paraId="6629640D" w14:textId="77777777" w:rsidR="00E147FE" w:rsidRPr="00D62E6E" w:rsidRDefault="00E147FE" w:rsidP="0020181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A460720" w14:textId="77777777" w:rsidR="00E147FE" w:rsidRDefault="00E147FE" w:rsidP="0020181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147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DZP-271-68/25</w:t>
            </w:r>
          </w:p>
          <w:p w14:paraId="6B8C3EC6" w14:textId="77777777" w:rsidR="005B5B40" w:rsidRDefault="005B5B40" w:rsidP="005B5B40">
            <w:pPr>
              <w:pStyle w:val="Tytu"/>
              <w:jc w:val="left"/>
              <w:rPr>
                <w:b w:val="0"/>
                <w:szCs w:val="32"/>
              </w:rPr>
            </w:pPr>
            <w:r>
              <w:rPr>
                <w:bCs/>
              </w:rPr>
              <w:t>Inwestycja:</w:t>
            </w:r>
            <w:r>
              <w:rPr>
                <w:b w:val="0"/>
              </w:rPr>
              <w:t>    D1.1.2 Przyspieszenie procesów transformacji cyfrowej ochrony zdrowia poprzez dalszy rozwój usług cyfrowych w ochronie zdrowi</w:t>
            </w:r>
            <w:bookmarkStart w:id="0" w:name="OLE_LINK18"/>
            <w:r>
              <w:rPr>
                <w:b w:val="0"/>
              </w:rPr>
              <w:t>a</w:t>
            </w:r>
            <w:bookmarkEnd w:id="0"/>
          </w:p>
          <w:p w14:paraId="7E511E59" w14:textId="77777777" w:rsidR="005B5B40" w:rsidRDefault="005B5B40" w:rsidP="005B5B40">
            <w:pPr>
              <w:pStyle w:val="Tytu"/>
              <w:jc w:val="left"/>
              <w:rPr>
                <w:b w:val="0"/>
              </w:rPr>
            </w:pPr>
            <w:r>
              <w:rPr>
                <w:bCs/>
              </w:rPr>
              <w:t>Projekt:</w:t>
            </w:r>
            <w:r>
              <w:rPr>
                <w:b w:val="0"/>
              </w:rPr>
              <w:t xml:space="preserve">    Przyspieszenie procesów transformacji cyfrowej ochrony zdrowia w Szpitalu Specjalistycznym im. Stefana Żeromskiego SPZOZ w Krakowie</w:t>
            </w:r>
          </w:p>
          <w:p w14:paraId="5CF03E15" w14:textId="0906363E" w:rsidR="005B5B40" w:rsidRPr="00D62E6E" w:rsidRDefault="005B5B40" w:rsidP="005B5B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1B60">
              <w:rPr>
                <w:rFonts w:ascii="Arial" w:hAnsi="Arial" w:cs="Arial"/>
                <w:b/>
                <w:sz w:val="24"/>
                <w:szCs w:val="24"/>
              </w:rPr>
              <w:t>Zadanie:   </w:t>
            </w:r>
            <w:r w:rsidRPr="00510427">
              <w:rPr>
                <w:rFonts w:ascii="Arial" w:hAnsi="Arial" w:cs="Arial"/>
                <w:bCs/>
                <w:sz w:val="24"/>
                <w:szCs w:val="24"/>
              </w:rPr>
              <w:t xml:space="preserve">Zwiększenie poziomu </w:t>
            </w:r>
            <w:proofErr w:type="spellStart"/>
            <w:r w:rsidRPr="00510427">
              <w:rPr>
                <w:rFonts w:ascii="Arial" w:hAnsi="Arial" w:cs="Arial"/>
                <w:bCs/>
                <w:sz w:val="24"/>
                <w:szCs w:val="24"/>
              </w:rPr>
              <w:t>cyberbezpieczeństwa</w:t>
            </w:r>
            <w:proofErr w:type="spellEnd"/>
            <w:r w:rsidRPr="00510427">
              <w:rPr>
                <w:rFonts w:ascii="Arial" w:hAnsi="Arial" w:cs="Arial"/>
                <w:bCs/>
                <w:sz w:val="24"/>
                <w:szCs w:val="24"/>
              </w:rPr>
              <w:t xml:space="preserve"> w Szpitalu</w:t>
            </w:r>
          </w:p>
        </w:tc>
      </w:tr>
    </w:tbl>
    <w:p w14:paraId="6A3766DB" w14:textId="77777777" w:rsidR="00BC121E" w:rsidRDefault="00E147FE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147FE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A71CE4D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B044BA5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3D926B7B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6D3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AF32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F6CE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0CB6431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22E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05F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E97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7A336A2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7859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F3D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5D1E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B73ADE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6FE37AF0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4F04B58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11870FB7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572A16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6041488" w14:textId="77777777" w:rsidTr="00620E37">
        <w:tc>
          <w:tcPr>
            <w:tcW w:w="2660" w:type="dxa"/>
          </w:tcPr>
          <w:p w14:paraId="19A759B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429A52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0CB0F986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7C6139EE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8F85EC4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2B58500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147F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5949161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61D0E" w14:textId="77777777" w:rsidR="00137348" w:rsidRDefault="00137348">
      <w:r>
        <w:separator/>
      </w:r>
    </w:p>
  </w:endnote>
  <w:endnote w:type="continuationSeparator" w:id="0">
    <w:p w14:paraId="18C9461F" w14:textId="77777777" w:rsidR="00137348" w:rsidRDefault="00137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0E1D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58441E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E1C8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C29229D" w14:textId="77777777" w:rsidR="009A4CD3" w:rsidRDefault="00197E21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35F4909">
        <v:line id="_x0000_s1025" style="position:absolute;left:0;text-align:left;z-index:251657728" from="-3.85pt,8.7pt" to="455.15pt,8.7pt"/>
      </w:pict>
    </w:r>
  </w:p>
  <w:p w14:paraId="7121A405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3D1EB" w14:textId="77777777" w:rsidR="00E147FE" w:rsidRDefault="00E147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A0655" w14:textId="77777777" w:rsidR="00137348" w:rsidRDefault="00137348">
      <w:r>
        <w:separator/>
      </w:r>
    </w:p>
  </w:footnote>
  <w:footnote w:type="continuationSeparator" w:id="0">
    <w:p w14:paraId="26D42ACB" w14:textId="77777777" w:rsidR="00137348" w:rsidRDefault="001373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70F49" w14:textId="77777777" w:rsidR="00E147FE" w:rsidRDefault="00E14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61052" w14:textId="6AC6E0B3" w:rsidR="0088489D" w:rsidRDefault="00197E21">
    <w:pPr>
      <w:pStyle w:val="Nagwek"/>
    </w:pPr>
    <w:r>
      <w:rPr>
        <w:noProof/>
      </w:rPr>
      <w:pict w14:anchorId="5AF6F0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9pt;height:48.95pt;visibility:visible;mso-wrap-style:square">
          <v:imagedata r:id="rId1" o:title=""/>
        </v:shape>
      </w:pict>
    </w:r>
  </w:p>
  <w:p w14:paraId="5FE68C1C" w14:textId="77777777" w:rsidR="00E147FE" w:rsidRDefault="00E14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837E2B" w14:textId="77777777" w:rsidR="00E147FE" w:rsidRDefault="00E147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6100365">
    <w:abstractNumId w:val="13"/>
  </w:num>
  <w:num w:numId="2" w16cid:durableId="1879783432">
    <w:abstractNumId w:val="0"/>
  </w:num>
  <w:num w:numId="3" w16cid:durableId="1342661884">
    <w:abstractNumId w:val="11"/>
  </w:num>
  <w:num w:numId="4" w16cid:durableId="1718316784">
    <w:abstractNumId w:val="8"/>
  </w:num>
  <w:num w:numId="5" w16cid:durableId="983630888">
    <w:abstractNumId w:val="7"/>
  </w:num>
  <w:num w:numId="6" w16cid:durableId="270550355">
    <w:abstractNumId w:val="1"/>
  </w:num>
  <w:num w:numId="7" w16cid:durableId="927353256">
    <w:abstractNumId w:val="6"/>
  </w:num>
  <w:num w:numId="8" w16cid:durableId="2035106324">
    <w:abstractNumId w:val="3"/>
  </w:num>
  <w:num w:numId="9" w16cid:durableId="1253853279">
    <w:abstractNumId w:val="2"/>
  </w:num>
  <w:num w:numId="10" w16cid:durableId="556623006">
    <w:abstractNumId w:val="5"/>
  </w:num>
  <w:num w:numId="11" w16cid:durableId="1142310023">
    <w:abstractNumId w:val="10"/>
  </w:num>
  <w:num w:numId="12" w16cid:durableId="859129306">
    <w:abstractNumId w:val="4"/>
  </w:num>
  <w:num w:numId="13" w16cid:durableId="2099448777">
    <w:abstractNumId w:val="9"/>
  </w:num>
  <w:num w:numId="14" w16cid:durableId="13905752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734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37348"/>
    <w:rsid w:val="00147532"/>
    <w:rsid w:val="001614BA"/>
    <w:rsid w:val="001718C2"/>
    <w:rsid w:val="00197E21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5B40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8489D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147FE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FD7B58"/>
  <w15:chartTrackingRefBased/>
  <w15:docId w15:val="{F8371219-8A3F-4DDC-A8FC-C09EC8549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ytu">
    <w:name w:val="Title"/>
    <w:basedOn w:val="Normalny"/>
    <w:link w:val="TytuZnak"/>
    <w:qFormat/>
    <w:rsid w:val="005B5B40"/>
    <w:pPr>
      <w:widowControl w:val="0"/>
      <w:spacing w:after="0" w:line="360" w:lineRule="auto"/>
      <w:jc w:val="center"/>
    </w:pPr>
    <w:rPr>
      <w:rFonts w:ascii="Arial" w:eastAsia="Times New Roman" w:hAnsi="Arial"/>
      <w:b/>
      <w:sz w:val="24"/>
      <w:szCs w:val="20"/>
      <w:lang w:eastAsia="pl-PL"/>
    </w:rPr>
  </w:style>
  <w:style w:type="character" w:customStyle="1" w:styleId="TytuZnak">
    <w:name w:val="Tytuł Znak"/>
    <w:link w:val="Tytu"/>
    <w:rsid w:val="005B5B40"/>
    <w:rPr>
      <w:rFonts w:ascii="Arial" w:hAnsi="Arial"/>
      <w:b/>
      <w:sz w:val="24"/>
    </w:rPr>
  </w:style>
  <w:style w:type="character" w:customStyle="1" w:styleId="NagwekZnak">
    <w:name w:val="Nagłówek Znak"/>
    <w:link w:val="Nagwek"/>
    <w:uiPriority w:val="99"/>
    <w:rsid w:val="0088489D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242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2025-12-17T11:00:00Z</cp:lastPrinted>
  <dcterms:created xsi:type="dcterms:W3CDTF">2025-12-17T11:01:00Z</dcterms:created>
  <dcterms:modified xsi:type="dcterms:W3CDTF">2025-12-17T11:01:00Z</dcterms:modified>
</cp:coreProperties>
</file>