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0969E" w14:textId="610305E0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D428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1EB46A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DEFCB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B91159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7F58B3B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A03386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B5E6D41" w14:textId="77777777" w:rsidTr="004F10A0">
        <w:tc>
          <w:tcPr>
            <w:tcW w:w="2269" w:type="dxa"/>
            <w:shd w:val="clear" w:color="auto" w:fill="auto"/>
          </w:tcPr>
          <w:p w14:paraId="7898CF24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4F8999" w14:textId="77777777" w:rsidR="00A137C9" w:rsidRPr="00A2540E" w:rsidRDefault="000001F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1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System zarządzania bezpieczeństwem informacji wraz z usługami cyberbezpieczeństwa, zarządzania bezpieczeństwem, szkolenia z zakresu podnoszenia świadomości cyberbezpieczeństwa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01FB" w:rsidRPr="00A2540E" w14:paraId="2DBC055C" w14:textId="77777777" w:rsidTr="00827238">
        <w:tc>
          <w:tcPr>
            <w:tcW w:w="2269" w:type="dxa"/>
            <w:shd w:val="clear" w:color="auto" w:fill="auto"/>
          </w:tcPr>
          <w:p w14:paraId="109212B6" w14:textId="77777777" w:rsidR="000001FB" w:rsidRPr="00A2540E" w:rsidRDefault="000001FB" w:rsidP="008272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B116A1" w14:textId="77777777" w:rsidR="000001FB" w:rsidRDefault="000001FB" w:rsidP="008272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1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DZP-271-68/25</w:t>
            </w:r>
          </w:p>
          <w:p w14:paraId="48B56F8C" w14:textId="77777777" w:rsidR="00FE175C" w:rsidRPr="00FE175C" w:rsidRDefault="00FE175C" w:rsidP="00FE1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17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Inwestycja:</w:t>
            </w:r>
            <w:r w:rsidRPr="00FE17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D1.1.2 Przyspieszenie procesów transformacji cyfrowej ochrony zdrowia poprzez dalszy rozwój usług cyfrowych w ochronie zdrowia</w:t>
            </w:r>
          </w:p>
          <w:p w14:paraId="73852F90" w14:textId="77777777" w:rsidR="00FE175C" w:rsidRPr="00FE175C" w:rsidRDefault="00FE175C" w:rsidP="00FE1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17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Projekt:</w:t>
            </w:r>
            <w:r w:rsidRPr="00FE17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Przyspieszenie procesów transformacji cyfrowej ochrony zdrowia w Szpitalu Specjalistycznym im. Stefana Żeromskiego SPZOZ w Krakowie</w:t>
            </w:r>
          </w:p>
          <w:p w14:paraId="4EE47727" w14:textId="577EA21E" w:rsidR="00FE175C" w:rsidRPr="00A2540E" w:rsidRDefault="00FE175C" w:rsidP="00FE1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17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Zadanie:</w:t>
            </w:r>
            <w:r w:rsidRPr="00FE17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Zwiększenie poziomu cyberbezpieczeństwa w Szpitalu</w:t>
            </w:r>
          </w:p>
        </w:tc>
      </w:tr>
    </w:tbl>
    <w:p w14:paraId="21266D5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A3E8BE9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001FB" w:rsidRPr="000001F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C8A3E8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664C494" w14:textId="77777777" w:rsidTr="00A137C9">
        <w:tc>
          <w:tcPr>
            <w:tcW w:w="617" w:type="dxa"/>
            <w:shd w:val="clear" w:color="auto" w:fill="auto"/>
            <w:vAlign w:val="center"/>
          </w:tcPr>
          <w:p w14:paraId="4E8E064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992C87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F20BFA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C1896C1" w14:textId="77777777" w:rsidTr="00A137C9">
        <w:tc>
          <w:tcPr>
            <w:tcW w:w="617" w:type="dxa"/>
            <w:shd w:val="clear" w:color="auto" w:fill="auto"/>
            <w:vAlign w:val="center"/>
          </w:tcPr>
          <w:p w14:paraId="52D63EF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03AD52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C1065A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0B1C2DF" w14:textId="77777777" w:rsidTr="00A137C9">
        <w:tc>
          <w:tcPr>
            <w:tcW w:w="617" w:type="dxa"/>
            <w:shd w:val="clear" w:color="auto" w:fill="auto"/>
            <w:vAlign w:val="center"/>
          </w:tcPr>
          <w:p w14:paraId="665C3F4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BF5815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46F663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E8DABE6" w14:textId="733E765F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001FB" w:rsidRPr="000001FB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</w:t>
      </w: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3521FC52" w14:textId="77777777" w:rsidTr="00A137C9">
        <w:tc>
          <w:tcPr>
            <w:tcW w:w="617" w:type="dxa"/>
            <w:shd w:val="clear" w:color="auto" w:fill="auto"/>
            <w:vAlign w:val="center"/>
          </w:tcPr>
          <w:p w14:paraId="6C08439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415B1B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F4F028F" w14:textId="0405AC10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14:paraId="5A32A0C0" w14:textId="77777777" w:rsidTr="00A137C9">
        <w:tc>
          <w:tcPr>
            <w:tcW w:w="617" w:type="dxa"/>
            <w:shd w:val="clear" w:color="auto" w:fill="auto"/>
            <w:vAlign w:val="center"/>
          </w:tcPr>
          <w:p w14:paraId="73D99D7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E7BE47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1F835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699F4CB" w14:textId="77777777" w:rsidTr="00A137C9">
        <w:tc>
          <w:tcPr>
            <w:tcW w:w="617" w:type="dxa"/>
            <w:shd w:val="clear" w:color="auto" w:fill="auto"/>
            <w:vAlign w:val="center"/>
          </w:tcPr>
          <w:p w14:paraId="634DC0C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8E9D37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D6213A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B50EFE1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B0F664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70BE5AF" w14:textId="77777777" w:rsidTr="004F10A0">
        <w:tc>
          <w:tcPr>
            <w:tcW w:w="2660" w:type="dxa"/>
            <w:shd w:val="clear" w:color="auto" w:fill="auto"/>
          </w:tcPr>
          <w:p w14:paraId="18D4707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8EB4CA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5E7E706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96BAE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8D151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6E359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001F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E774B0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722E8" w14:textId="77777777" w:rsidR="00CE31DF" w:rsidRDefault="00CE31DF" w:rsidP="00025386">
      <w:pPr>
        <w:spacing w:after="0" w:line="240" w:lineRule="auto"/>
      </w:pPr>
      <w:r>
        <w:separator/>
      </w:r>
    </w:p>
  </w:endnote>
  <w:endnote w:type="continuationSeparator" w:id="0">
    <w:p w14:paraId="6438F155" w14:textId="77777777" w:rsidR="00CE31DF" w:rsidRDefault="00CE31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F0BD0" w14:textId="77777777" w:rsidR="000001FB" w:rsidRDefault="000001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2F32B" w14:textId="77777777" w:rsidR="00025386" w:rsidRDefault="008D428A" w:rsidP="00025386">
    <w:pPr>
      <w:pStyle w:val="Stopka"/>
      <w:tabs>
        <w:tab w:val="clear" w:pos="4536"/>
      </w:tabs>
      <w:jc w:val="center"/>
    </w:pPr>
    <w:r>
      <w:rPr>
        <w:noProof/>
      </w:rPr>
      <w:pict w14:anchorId="60C0FB4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6D7813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485684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117C4" w14:textId="77777777" w:rsidR="000001FB" w:rsidRDefault="000001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55CCD" w14:textId="77777777" w:rsidR="00CE31DF" w:rsidRDefault="00CE31DF" w:rsidP="00025386">
      <w:pPr>
        <w:spacing w:after="0" w:line="240" w:lineRule="auto"/>
      </w:pPr>
      <w:r>
        <w:separator/>
      </w:r>
    </w:p>
  </w:footnote>
  <w:footnote w:type="continuationSeparator" w:id="0">
    <w:p w14:paraId="598DF383" w14:textId="77777777" w:rsidR="00CE31DF" w:rsidRDefault="00CE31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F645" w14:textId="77777777" w:rsidR="000001FB" w:rsidRDefault="000001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4B7A9" w14:textId="2FC2D5EC" w:rsidR="00766C64" w:rsidRDefault="008D428A">
    <w:pPr>
      <w:pStyle w:val="Nagwek"/>
    </w:pPr>
    <w:r>
      <w:rPr>
        <w:noProof/>
      </w:rPr>
      <w:pict w14:anchorId="33E108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9pt;height:48.95pt;visibility:visible;mso-wrap-style:square">
          <v:imagedata r:id="rId1" o:title=""/>
        </v:shape>
      </w:pict>
    </w:r>
  </w:p>
  <w:p w14:paraId="4668A855" w14:textId="77777777" w:rsidR="000001FB" w:rsidRDefault="000001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13944" w14:textId="77777777" w:rsidR="000001FB" w:rsidRDefault="000001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991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31DF"/>
    <w:rsid w:val="000001F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91A90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66C64"/>
    <w:rsid w:val="007A2C38"/>
    <w:rsid w:val="00824D73"/>
    <w:rsid w:val="00830970"/>
    <w:rsid w:val="0087706D"/>
    <w:rsid w:val="008833CF"/>
    <w:rsid w:val="008B797E"/>
    <w:rsid w:val="008D428A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25E80"/>
    <w:rsid w:val="00CB29AC"/>
    <w:rsid w:val="00CE31DF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8F3B9B"/>
  <w15:chartTrackingRefBased/>
  <w15:docId w15:val="{F28CA6D8-EFAE-472E-B889-53791630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2025-12-10T12:31:00Z</dcterms:created>
  <dcterms:modified xsi:type="dcterms:W3CDTF">2025-12-17T10:45:00Z</dcterms:modified>
</cp:coreProperties>
</file>