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492BB" w14:textId="77777777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312B2D" w:rsidRPr="00312B2D">
        <w:rPr>
          <w:rFonts w:ascii="Arial" w:hAnsi="Arial" w:cs="Arial"/>
          <w:sz w:val="24"/>
          <w:szCs w:val="24"/>
        </w:rPr>
        <w:t>2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1719D4F4" w14:textId="77777777" w:rsidTr="005844F6">
        <w:tc>
          <w:tcPr>
            <w:tcW w:w="9104" w:type="dxa"/>
            <w:shd w:val="clear" w:color="auto" w:fill="F2F2F2"/>
          </w:tcPr>
          <w:p w14:paraId="509E0545" w14:textId="77777777" w:rsidR="00F31EAC" w:rsidRDefault="00F31EAC" w:rsidP="00FF2E6B">
            <w:pPr>
              <w:pStyle w:val="Nagwek2"/>
              <w:widowControl/>
              <w:spacing w:before="240" w:after="12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  <w:p w14:paraId="593D134A" w14:textId="77777777" w:rsidR="00FF2E6B" w:rsidRPr="00FF2E6B" w:rsidRDefault="00FF2E6B" w:rsidP="00FF2E6B">
            <w:pPr>
              <w:spacing w:after="240"/>
              <w:jc w:val="center"/>
            </w:pPr>
          </w:p>
        </w:tc>
      </w:tr>
    </w:tbl>
    <w:p w14:paraId="550B4AAA" w14:textId="77777777" w:rsidR="00140C27" w:rsidRPr="00140C27" w:rsidRDefault="00312B2D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312B2D">
        <w:rPr>
          <w:rFonts w:ascii="Arial" w:hAnsi="Arial" w:cs="Arial"/>
          <w:b/>
          <w:bCs/>
        </w:rPr>
        <w:t>Szpital Specjalistyczny im. Stefana Żeromskiego SP ZOZ w Krakowie</w:t>
      </w:r>
    </w:p>
    <w:p w14:paraId="2D3C342D" w14:textId="77777777" w:rsidR="00140C27" w:rsidRPr="00140C27" w:rsidRDefault="00312B2D" w:rsidP="00140C27">
      <w:pPr>
        <w:spacing w:line="360" w:lineRule="auto"/>
        <w:ind w:left="3969"/>
        <w:rPr>
          <w:rFonts w:ascii="Arial" w:hAnsi="Arial" w:cs="Arial"/>
        </w:rPr>
      </w:pPr>
      <w:r w:rsidRPr="00312B2D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312B2D">
        <w:rPr>
          <w:rFonts w:ascii="Arial" w:hAnsi="Arial" w:cs="Arial"/>
        </w:rPr>
        <w:t>66</w:t>
      </w:r>
    </w:p>
    <w:p w14:paraId="79AA62B5" w14:textId="77777777" w:rsidR="00140C27" w:rsidRPr="00140C27" w:rsidRDefault="00312B2D" w:rsidP="00140C27">
      <w:pPr>
        <w:ind w:left="3969"/>
        <w:rPr>
          <w:rFonts w:ascii="Arial" w:hAnsi="Arial" w:cs="Arial"/>
        </w:rPr>
      </w:pPr>
      <w:r w:rsidRPr="00312B2D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312B2D">
        <w:rPr>
          <w:rFonts w:ascii="Arial" w:hAnsi="Arial" w:cs="Arial"/>
        </w:rPr>
        <w:t>Kraków</w:t>
      </w:r>
    </w:p>
    <w:p w14:paraId="1899BB15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CAADBE2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21C26357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7"/>
      </w:tblGrid>
      <w:tr w:rsidR="00140C27" w:rsidRPr="00140C27" w14:paraId="6D02A327" w14:textId="77777777">
        <w:tc>
          <w:tcPr>
            <w:tcW w:w="2268" w:type="dxa"/>
          </w:tcPr>
          <w:p w14:paraId="3969CC35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2ACBF1A9" w14:textId="77777777" w:rsidR="00140C27" w:rsidRPr="00140C27" w:rsidRDefault="00312B2D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12B2D">
              <w:rPr>
                <w:rFonts w:ascii="Arial" w:hAnsi="Arial" w:cs="Arial"/>
                <w:bCs/>
              </w:rPr>
              <w:t>System zarządzania bezpieczeństwem informacji wraz z usługami cyberbezpieczeństwa, zarządzania bezpieczeństwem, szkolenia z zakresu podnoszenia świadomości cyberbezpieczeństwa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312B2D" w:rsidRPr="00140C27" w14:paraId="7063000F" w14:textId="77777777" w:rsidTr="00827238">
        <w:tc>
          <w:tcPr>
            <w:tcW w:w="2268" w:type="dxa"/>
          </w:tcPr>
          <w:p w14:paraId="193A094E" w14:textId="77777777" w:rsidR="00312B2D" w:rsidRPr="00140C27" w:rsidRDefault="00312B2D" w:rsidP="0082723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0D72A05E" w14:textId="77777777" w:rsidR="00312B2D" w:rsidRDefault="00312B2D" w:rsidP="0082723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12B2D">
              <w:rPr>
                <w:rFonts w:ascii="Arial" w:hAnsi="Arial" w:cs="Arial"/>
                <w:bCs/>
              </w:rPr>
              <w:t>DZP-271-68/25</w:t>
            </w:r>
          </w:p>
          <w:p w14:paraId="63035CD0" w14:textId="77777777" w:rsidR="001C57E1" w:rsidRPr="001C57E1" w:rsidRDefault="001C57E1" w:rsidP="001C57E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C57E1">
              <w:rPr>
                <w:rFonts w:ascii="Arial" w:hAnsi="Arial" w:cs="Arial"/>
                <w:bCs/>
              </w:rPr>
              <w:t>Inwestycja:    D1.1.2 Przyspieszenie procesów transformacji cyfrowej ochrony zdrowia poprzez dalszy rozwój usług cyfrowych w ochronie zdrowia</w:t>
            </w:r>
          </w:p>
          <w:p w14:paraId="130C8F00" w14:textId="77777777" w:rsidR="001C57E1" w:rsidRPr="001C57E1" w:rsidRDefault="001C57E1" w:rsidP="001C57E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C57E1">
              <w:rPr>
                <w:rFonts w:ascii="Arial" w:hAnsi="Arial" w:cs="Arial"/>
                <w:bCs/>
              </w:rPr>
              <w:t>Projekt:    Przyspieszenie procesów transformacji cyfrowej ochrony zdrowia w Szpitalu Specjalistycznym im. Stefana Żeromskiego SPZOZ w Krakowie</w:t>
            </w:r>
          </w:p>
          <w:p w14:paraId="6283ABCF" w14:textId="63D6BB01" w:rsidR="001C57E1" w:rsidRPr="00140C27" w:rsidRDefault="001C57E1" w:rsidP="001C57E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C57E1">
              <w:rPr>
                <w:rFonts w:ascii="Arial" w:hAnsi="Arial" w:cs="Arial"/>
                <w:bCs/>
              </w:rPr>
              <w:t>Zadanie:   Zwiększenie poziomu cyberbezpieczeństwa w Szpitalu</w:t>
            </w:r>
          </w:p>
        </w:tc>
      </w:tr>
    </w:tbl>
    <w:p w14:paraId="210633D1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05FE8FDA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11E15725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0CD8DBB8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7671DAF0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08E912C4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6"/>
        <w:gridCol w:w="6518"/>
      </w:tblGrid>
      <w:tr w:rsidR="00AE2ACB" w:rsidRPr="007677F8" w14:paraId="02BCF736" w14:textId="77777777" w:rsidTr="00B42ED4">
        <w:trPr>
          <w:trHeight w:val="333"/>
        </w:trPr>
        <w:tc>
          <w:tcPr>
            <w:tcW w:w="2552" w:type="dxa"/>
            <w:vAlign w:val="center"/>
          </w:tcPr>
          <w:p w14:paraId="70819A21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</w:tcPr>
          <w:p w14:paraId="3702D548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318FE46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2664941B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lastRenderedPageBreak/>
              <w:t>Adres Wykonawcy</w:t>
            </w:r>
          </w:p>
        </w:tc>
        <w:tc>
          <w:tcPr>
            <w:tcW w:w="6520" w:type="dxa"/>
          </w:tcPr>
          <w:p w14:paraId="7B92A035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3CB330DE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30DFA85C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FF2E6B">
              <w:rPr>
                <w:rFonts w:ascii="Arial" w:eastAsia="Calibri" w:hAnsi="Arial" w:cs="Arial"/>
                <w:i/>
                <w:color w:val="595959"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0F4A9E9A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FF2E6B" w:rsidRPr="007677F8" w14:paraId="18E3E80A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416693F5" w14:textId="77777777" w:rsidR="00FF2E6B" w:rsidRPr="00B42ED4" w:rsidRDefault="00FF2E6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Województwo</w:t>
            </w:r>
          </w:p>
        </w:tc>
        <w:tc>
          <w:tcPr>
            <w:tcW w:w="6520" w:type="dxa"/>
          </w:tcPr>
          <w:p w14:paraId="1746F9A5" w14:textId="77777777" w:rsidR="00FF2E6B" w:rsidRPr="00B42ED4" w:rsidRDefault="00FF2E6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510BEE5" w14:textId="77777777" w:rsidTr="00B42ED4">
        <w:trPr>
          <w:trHeight w:val="405"/>
        </w:trPr>
        <w:tc>
          <w:tcPr>
            <w:tcW w:w="2552" w:type="dxa"/>
            <w:vAlign w:val="center"/>
          </w:tcPr>
          <w:p w14:paraId="7A498AD7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FF2E6B">
              <w:rPr>
                <w:rFonts w:ascii="Arial" w:eastAsia="Calibri" w:hAnsi="Arial" w:cs="Arial"/>
                <w:i/>
                <w:color w:val="595959"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726057AF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1607AF" w:rsidRPr="007677F8" w14:paraId="11E5FD80" w14:textId="77777777" w:rsidTr="00B42ED4">
        <w:trPr>
          <w:trHeight w:val="405"/>
        </w:trPr>
        <w:tc>
          <w:tcPr>
            <w:tcW w:w="2552" w:type="dxa"/>
            <w:vAlign w:val="center"/>
          </w:tcPr>
          <w:p w14:paraId="2835E67C" w14:textId="1374B0F4" w:rsidR="001607AF" w:rsidRPr="00B42ED4" w:rsidRDefault="001607AF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KRS/C</w:t>
            </w:r>
            <w:r w:rsidR="003D42B5">
              <w:rPr>
                <w:rFonts w:ascii="Arial" w:eastAsia="Calibri" w:hAnsi="Arial" w:cs="Arial"/>
              </w:rPr>
              <w:t>Ei</w:t>
            </w:r>
            <w:r>
              <w:rPr>
                <w:rFonts w:ascii="Arial" w:eastAsia="Calibri" w:hAnsi="Arial" w:cs="Arial"/>
              </w:rPr>
              <w:t xml:space="preserve">DG </w:t>
            </w:r>
            <w:r w:rsidRPr="00FF2E6B">
              <w:rPr>
                <w:rFonts w:ascii="Arial" w:eastAsia="Calibri" w:hAnsi="Arial" w:cs="Arial"/>
                <w:i/>
                <w:color w:val="595959"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36D7DA7F" w14:textId="77777777" w:rsidR="001607AF" w:rsidRPr="00B42ED4" w:rsidRDefault="001607AF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F85CDB0" w14:textId="77777777" w:rsidTr="00AF662E">
        <w:trPr>
          <w:trHeight w:val="2461"/>
        </w:trPr>
        <w:tc>
          <w:tcPr>
            <w:tcW w:w="2552" w:type="dxa"/>
            <w:vAlign w:val="center"/>
          </w:tcPr>
          <w:p w14:paraId="1E784DCE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</w:tcPr>
          <w:p w14:paraId="084D9FFF" w14:textId="03C2AC07" w:rsidR="00B86D25" w:rsidRDefault="00093751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093D3FDA" wp14:editId="08A6D83F">
                  <wp:extent cx="3942715" cy="263525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42715" cy="263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FFAA0B" w14:textId="7465FA37" w:rsidR="00AF662E" w:rsidRDefault="00093751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0DC74C77" wp14:editId="46884258">
                  <wp:extent cx="3994150" cy="263525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4150" cy="263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F2B2881" w14:textId="0F93B2CE" w:rsidR="00AF662E" w:rsidRDefault="00093751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31CD2289" wp14:editId="159EFE6F">
                  <wp:extent cx="3994150" cy="263525"/>
                  <wp:effectExtent l="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4150" cy="263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5BDEC21" w14:textId="660FFDCF" w:rsidR="00AF662E" w:rsidRDefault="00093751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25B2A92E" wp14:editId="641DCB60">
                  <wp:extent cx="3994150" cy="263525"/>
                  <wp:effectExtent l="0" t="0" r="0" b="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4150" cy="263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2186CDA" w14:textId="3775F9BB" w:rsidR="00AF662E" w:rsidRDefault="00093751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52110128" wp14:editId="38C6A35D">
                  <wp:extent cx="3994150" cy="263525"/>
                  <wp:effectExtent l="0" t="0" r="0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4150" cy="263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E14D040" w14:textId="14581579" w:rsidR="00497AEE" w:rsidRPr="00497AEE" w:rsidRDefault="00093751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71664541" wp14:editId="5582C1F7">
                  <wp:extent cx="1375410" cy="263525"/>
                  <wp:effectExtent l="0" t="0" r="0" b="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5410" cy="263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B30B9BE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7752A1EF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381B4DF4" w14:textId="77777777" w:rsidR="006E3E28" w:rsidRPr="006E3E28" w:rsidRDefault="00B964C4" w:rsidP="006E3E28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cenę:</w:t>
      </w:r>
    </w:p>
    <w:p w14:paraId="0A8A547F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6E3E28">
        <w:rPr>
          <w:rFonts w:ascii="Arial" w:hAnsi="Arial" w:cs="Arial"/>
        </w:rPr>
        <w:t>Cena netto ..................................... zł</w:t>
      </w:r>
    </w:p>
    <w:p w14:paraId="40B0BD51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Stawka p</w:t>
      </w:r>
      <w:r w:rsidRPr="001129C0">
        <w:rPr>
          <w:rFonts w:ascii="Arial" w:hAnsi="Arial" w:cs="Arial"/>
        </w:rPr>
        <w:t>odat</w:t>
      </w:r>
      <w:r>
        <w:rPr>
          <w:rFonts w:ascii="Arial" w:hAnsi="Arial" w:cs="Arial"/>
        </w:rPr>
        <w:t>ku</w:t>
      </w:r>
      <w:r w:rsidRPr="001129C0">
        <w:rPr>
          <w:rFonts w:ascii="Arial" w:hAnsi="Arial" w:cs="Arial"/>
        </w:rPr>
        <w:t xml:space="preserve"> VAT ...</w:t>
      </w:r>
      <w:r>
        <w:rPr>
          <w:rFonts w:ascii="Arial" w:hAnsi="Arial" w:cs="Arial"/>
        </w:rPr>
        <w:t>...</w:t>
      </w:r>
      <w:r w:rsidRPr="001129C0">
        <w:rPr>
          <w:rFonts w:ascii="Arial" w:hAnsi="Arial" w:cs="Arial"/>
        </w:rPr>
        <w:t>...</w:t>
      </w:r>
      <w:r>
        <w:rPr>
          <w:rFonts w:ascii="Arial" w:hAnsi="Arial" w:cs="Arial"/>
        </w:rPr>
        <w:t xml:space="preserve"> </w:t>
      </w:r>
      <w:r w:rsidRPr="001129C0">
        <w:rPr>
          <w:rFonts w:ascii="Arial" w:hAnsi="Arial" w:cs="Arial"/>
        </w:rPr>
        <w:t>%,</w:t>
      </w:r>
    </w:p>
    <w:p w14:paraId="575B9C86" w14:textId="03DAD52E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Cena</w:t>
      </w:r>
      <w:r w:rsidRPr="001129C0">
        <w:rPr>
          <w:rFonts w:ascii="Arial" w:hAnsi="Arial" w:cs="Arial"/>
        </w:rPr>
        <w:t xml:space="preserve"> brutto ………....</w:t>
      </w:r>
      <w:r>
        <w:rPr>
          <w:rFonts w:ascii="Arial" w:hAnsi="Arial" w:cs="Arial"/>
        </w:rPr>
        <w:t>...............</w:t>
      </w:r>
      <w:r w:rsidRPr="001129C0">
        <w:rPr>
          <w:rFonts w:ascii="Arial" w:hAnsi="Arial" w:cs="Arial"/>
        </w:rPr>
        <w:t>...... zł</w:t>
      </w:r>
    </w:p>
    <w:p w14:paraId="7D31082B" w14:textId="75DCEAB0" w:rsidR="004D6066" w:rsidRDefault="00710524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4D6066">
        <w:rPr>
          <w:rFonts w:ascii="Arial" w:hAnsi="Arial" w:cs="Arial"/>
        </w:rPr>
        <w:t xml:space="preserve"> tym</w:t>
      </w:r>
      <w:r>
        <w:rPr>
          <w:rFonts w:ascii="Arial" w:hAnsi="Arial" w:cs="Arial"/>
        </w:rPr>
        <w:t>:</w:t>
      </w:r>
    </w:p>
    <w:tbl>
      <w:tblPr>
        <w:tblW w:w="11072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053"/>
        <w:gridCol w:w="1491"/>
        <w:gridCol w:w="1276"/>
        <w:gridCol w:w="1417"/>
        <w:gridCol w:w="709"/>
        <w:gridCol w:w="1418"/>
        <w:gridCol w:w="1559"/>
        <w:gridCol w:w="582"/>
      </w:tblGrid>
      <w:tr w:rsidR="0057272A" w:rsidRPr="0057272A" w14:paraId="49F36B49" w14:textId="77777777" w:rsidTr="0057272A">
        <w:trPr>
          <w:gridAfter w:val="1"/>
          <w:wAfter w:w="582" w:type="dxa"/>
          <w:trHeight w:val="30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6BFD9" w14:textId="77777777" w:rsidR="0057272A" w:rsidRPr="0057272A" w:rsidRDefault="0057272A" w:rsidP="005727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AC9B0" w14:textId="77777777" w:rsidR="0057272A" w:rsidRPr="0057272A" w:rsidRDefault="0057272A" w:rsidP="0057272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Przedmiot</w:t>
            </w:r>
          </w:p>
        </w:tc>
        <w:tc>
          <w:tcPr>
            <w:tcW w:w="14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84752" w14:textId="77777777" w:rsidR="0057272A" w:rsidRPr="0057272A" w:rsidRDefault="0057272A" w:rsidP="0057272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Cena jednostkowa netto za 1 szt. [ w zł]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D2096" w14:textId="77777777" w:rsidR="0057272A" w:rsidRDefault="0057272A" w:rsidP="0057272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Wartość podatku VAT  [w zł]</w:t>
            </w:r>
          </w:p>
          <w:p w14:paraId="6314DB38" w14:textId="4EE74F7A" w:rsidR="00710524" w:rsidRPr="0057272A" w:rsidRDefault="00710524" w:rsidP="0057272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[stawka VAT 23%]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AE9A8" w14:textId="77777777" w:rsidR="0057272A" w:rsidRPr="0057272A" w:rsidRDefault="0057272A" w:rsidP="0057272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Cena jednostkowa brutto za 1 szt. [w zł]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2A49A" w14:textId="77777777" w:rsidR="0057272A" w:rsidRPr="0057272A" w:rsidRDefault="0057272A" w:rsidP="0057272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Ilość [szt.]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1883B" w14:textId="77777777" w:rsidR="0057272A" w:rsidRPr="0057272A" w:rsidRDefault="0057272A" w:rsidP="0057272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Cena całkowita brutto danej pozycji [w zł]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40291" w14:textId="7FA160D8" w:rsidR="0057272A" w:rsidRPr="0057272A" w:rsidRDefault="0057272A" w:rsidP="0057272A">
            <w:pPr>
              <w:jc w:val="center"/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  <w:r w:rsidRPr="0057272A"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  <w:t xml:space="preserve">WYPEŁNIA WYKONAWCA (w </w:t>
            </w:r>
            <w:r w:rsidR="00334BA1"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  <w:t>kolumnie</w:t>
            </w:r>
            <w:r w:rsidRPr="0057272A"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  <w:t xml:space="preserve"> należy uzupełnić tylko miejsca wykropkowane)</w:t>
            </w:r>
          </w:p>
        </w:tc>
      </w:tr>
      <w:tr w:rsidR="0057272A" w:rsidRPr="0057272A" w14:paraId="4EAAF61D" w14:textId="77777777" w:rsidTr="0057272A">
        <w:trPr>
          <w:trHeight w:val="174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67BE0B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25C67" w14:textId="77777777" w:rsidR="0057272A" w:rsidRPr="0057272A" w:rsidRDefault="0057272A" w:rsidP="0057272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F9BEF" w14:textId="77777777" w:rsidR="0057272A" w:rsidRPr="0057272A" w:rsidRDefault="0057272A" w:rsidP="0057272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DE25C" w14:textId="77777777" w:rsidR="0057272A" w:rsidRPr="0057272A" w:rsidRDefault="0057272A" w:rsidP="0057272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1C8A7" w14:textId="77777777" w:rsidR="0057272A" w:rsidRPr="0057272A" w:rsidRDefault="0057272A" w:rsidP="0057272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7B715A" w14:textId="77777777" w:rsidR="0057272A" w:rsidRPr="0057272A" w:rsidRDefault="0057272A" w:rsidP="0057272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87CDC" w14:textId="77777777" w:rsidR="0057272A" w:rsidRPr="0057272A" w:rsidRDefault="0057272A" w:rsidP="0057272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AFBBB" w14:textId="77777777" w:rsidR="0057272A" w:rsidRPr="0057272A" w:rsidRDefault="0057272A" w:rsidP="0057272A">
            <w:pPr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81FDB" w14:textId="77777777" w:rsidR="0057272A" w:rsidRPr="0057272A" w:rsidRDefault="0057272A" w:rsidP="0057272A">
            <w:pPr>
              <w:jc w:val="center"/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</w:p>
        </w:tc>
      </w:tr>
      <w:tr w:rsidR="0057272A" w:rsidRPr="0057272A" w14:paraId="1D42B44F" w14:textId="77777777" w:rsidTr="0057272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0A369" w14:textId="77777777" w:rsidR="0057272A" w:rsidRPr="0057272A" w:rsidRDefault="0057272A" w:rsidP="0057272A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9A3B4" w14:textId="77777777" w:rsidR="0057272A" w:rsidRPr="0057272A" w:rsidRDefault="0057272A" w:rsidP="0057272A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9D87B" w14:textId="77777777" w:rsidR="0057272A" w:rsidRPr="0057272A" w:rsidRDefault="0057272A" w:rsidP="0057272A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2A0FA" w14:textId="77777777" w:rsidR="0057272A" w:rsidRPr="0057272A" w:rsidRDefault="0057272A" w:rsidP="0057272A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67CCC" w14:textId="77777777" w:rsidR="0057272A" w:rsidRPr="0057272A" w:rsidRDefault="0057272A" w:rsidP="0057272A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4=2+3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E801D" w14:textId="77777777" w:rsidR="0057272A" w:rsidRPr="0057272A" w:rsidRDefault="0057272A" w:rsidP="0057272A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5C8DA" w14:textId="77777777" w:rsidR="0057272A" w:rsidRPr="0057272A" w:rsidRDefault="0057272A" w:rsidP="0057272A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6=4x5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737C0" w14:textId="77777777" w:rsidR="0057272A" w:rsidRPr="0057272A" w:rsidRDefault="0057272A" w:rsidP="0057272A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82" w:type="dxa"/>
            <w:vAlign w:val="center"/>
            <w:hideMark/>
          </w:tcPr>
          <w:p w14:paraId="43729173" w14:textId="77777777" w:rsidR="0057272A" w:rsidRPr="0057272A" w:rsidRDefault="0057272A" w:rsidP="0057272A">
            <w:pPr>
              <w:rPr>
                <w:sz w:val="20"/>
                <w:szCs w:val="20"/>
              </w:rPr>
            </w:pPr>
          </w:p>
        </w:tc>
      </w:tr>
      <w:tr w:rsidR="0057272A" w:rsidRPr="0057272A" w14:paraId="6A8AF93A" w14:textId="77777777" w:rsidTr="0057272A">
        <w:trPr>
          <w:trHeight w:val="300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BF1C6" w14:textId="77777777" w:rsidR="0057272A" w:rsidRPr="0057272A" w:rsidRDefault="0057272A" w:rsidP="0057272A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0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6FFD0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color w:val="000000"/>
                <w:sz w:val="20"/>
                <w:szCs w:val="20"/>
              </w:rPr>
              <w:t xml:space="preserve">Opracowanie dokumentacji SZBI z uwzględnieniem wymagań NIS2/KSC wraz z wdrożeniem </w:t>
            </w:r>
          </w:p>
        </w:tc>
        <w:tc>
          <w:tcPr>
            <w:tcW w:w="14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0A1F5" w14:textId="77777777" w:rsidR="0057272A" w:rsidRPr="0057272A" w:rsidRDefault="0057272A" w:rsidP="005727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21436" w14:textId="77777777" w:rsidR="0057272A" w:rsidRPr="0057272A" w:rsidRDefault="0057272A" w:rsidP="005727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E3E26" w14:textId="77777777" w:rsidR="0057272A" w:rsidRPr="0057272A" w:rsidRDefault="0057272A" w:rsidP="005727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30C2C" w14:textId="77777777" w:rsidR="0057272A" w:rsidRPr="0057272A" w:rsidRDefault="0057272A" w:rsidP="005727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6E20D" w14:textId="77777777" w:rsidR="0057272A" w:rsidRPr="0057272A" w:rsidRDefault="0057272A" w:rsidP="005727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B067B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color w:val="000000"/>
                <w:sz w:val="20"/>
                <w:szCs w:val="20"/>
              </w:rPr>
              <w:t>Opracowanie dokumentacji SZBI, udzielenie licencji dla szpitala na wytworzoną dokumentację SZBI, wdrożenie SZBI</w:t>
            </w:r>
          </w:p>
        </w:tc>
        <w:tc>
          <w:tcPr>
            <w:tcW w:w="582" w:type="dxa"/>
            <w:vAlign w:val="center"/>
            <w:hideMark/>
          </w:tcPr>
          <w:p w14:paraId="5B947CF7" w14:textId="77777777" w:rsidR="0057272A" w:rsidRPr="0057272A" w:rsidRDefault="0057272A" w:rsidP="0057272A">
            <w:pPr>
              <w:rPr>
                <w:sz w:val="20"/>
                <w:szCs w:val="20"/>
              </w:rPr>
            </w:pPr>
          </w:p>
        </w:tc>
      </w:tr>
      <w:tr w:rsidR="0057272A" w:rsidRPr="0057272A" w14:paraId="1FDA37AA" w14:textId="77777777" w:rsidTr="0057272A">
        <w:trPr>
          <w:trHeight w:val="246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81CAE" w14:textId="77777777" w:rsidR="0057272A" w:rsidRPr="0057272A" w:rsidRDefault="0057272A" w:rsidP="0057272A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12DA8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155FA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C50C2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2DC8C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3B7EF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413D4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99B37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42F60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7272A" w:rsidRPr="0057272A" w14:paraId="22F951B8" w14:textId="77777777" w:rsidTr="0057272A">
        <w:trPr>
          <w:trHeight w:val="300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6462C" w14:textId="77777777" w:rsidR="0057272A" w:rsidRPr="0057272A" w:rsidRDefault="0057272A" w:rsidP="0057272A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0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EB3CD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color w:val="000000"/>
                <w:sz w:val="20"/>
                <w:szCs w:val="20"/>
              </w:rPr>
              <w:t xml:space="preserve">SOC </w:t>
            </w:r>
          </w:p>
        </w:tc>
        <w:tc>
          <w:tcPr>
            <w:tcW w:w="14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4AF4E" w14:textId="77777777" w:rsidR="0057272A" w:rsidRPr="0057272A" w:rsidRDefault="0057272A" w:rsidP="005727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60DD0" w14:textId="77777777" w:rsidR="0057272A" w:rsidRPr="0057272A" w:rsidRDefault="0057272A" w:rsidP="005727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CD389" w14:textId="77777777" w:rsidR="0057272A" w:rsidRPr="0057272A" w:rsidRDefault="0057272A" w:rsidP="005727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BE29F" w14:textId="77777777" w:rsidR="0057272A" w:rsidRPr="0057272A" w:rsidRDefault="0057272A" w:rsidP="005727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1BBE9" w14:textId="77777777" w:rsidR="0057272A" w:rsidRPr="0057272A" w:rsidRDefault="0057272A" w:rsidP="005727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2C4CB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color w:val="000000"/>
                <w:sz w:val="20"/>
                <w:szCs w:val="20"/>
              </w:rPr>
              <w:t>Usługi</w:t>
            </w:r>
          </w:p>
        </w:tc>
        <w:tc>
          <w:tcPr>
            <w:tcW w:w="582" w:type="dxa"/>
            <w:vAlign w:val="center"/>
            <w:hideMark/>
          </w:tcPr>
          <w:p w14:paraId="19746FFF" w14:textId="77777777" w:rsidR="0057272A" w:rsidRPr="0057272A" w:rsidRDefault="0057272A" w:rsidP="0057272A">
            <w:pPr>
              <w:rPr>
                <w:sz w:val="20"/>
                <w:szCs w:val="20"/>
              </w:rPr>
            </w:pPr>
          </w:p>
        </w:tc>
      </w:tr>
      <w:tr w:rsidR="0057272A" w:rsidRPr="0057272A" w14:paraId="6224AD6D" w14:textId="77777777" w:rsidTr="0057272A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0CFA4" w14:textId="77777777" w:rsidR="0057272A" w:rsidRPr="0057272A" w:rsidRDefault="0057272A" w:rsidP="0057272A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AB193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B3CEE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D38EB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D93FE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37B86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68E14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5A3A1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335D2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7272A" w:rsidRPr="0057272A" w14:paraId="367A0F96" w14:textId="77777777" w:rsidTr="0057272A">
        <w:trPr>
          <w:trHeight w:val="300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E1D45" w14:textId="77777777" w:rsidR="0057272A" w:rsidRPr="0057272A" w:rsidRDefault="0057272A" w:rsidP="0057272A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0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59E69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color w:val="000000"/>
                <w:sz w:val="20"/>
                <w:szCs w:val="20"/>
              </w:rPr>
              <w:t>Szkolenia+platforma</w:t>
            </w:r>
          </w:p>
        </w:tc>
        <w:tc>
          <w:tcPr>
            <w:tcW w:w="14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ADA6B" w14:textId="77777777" w:rsidR="0057272A" w:rsidRPr="0057272A" w:rsidRDefault="0057272A" w:rsidP="005727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9FE29" w14:textId="77777777" w:rsidR="0057272A" w:rsidRPr="0057272A" w:rsidRDefault="0057272A" w:rsidP="005727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839B8" w14:textId="77777777" w:rsidR="0057272A" w:rsidRPr="0057272A" w:rsidRDefault="0057272A" w:rsidP="005727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B24FA" w14:textId="77777777" w:rsidR="0057272A" w:rsidRPr="0057272A" w:rsidRDefault="0057272A" w:rsidP="005727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6828F" w14:textId="77777777" w:rsidR="0057272A" w:rsidRPr="0057272A" w:rsidRDefault="0057272A" w:rsidP="005727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B659F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color w:val="000000"/>
                <w:sz w:val="20"/>
                <w:szCs w:val="20"/>
              </w:rPr>
              <w:t>Usługi</w:t>
            </w:r>
          </w:p>
        </w:tc>
        <w:tc>
          <w:tcPr>
            <w:tcW w:w="582" w:type="dxa"/>
            <w:vAlign w:val="center"/>
            <w:hideMark/>
          </w:tcPr>
          <w:p w14:paraId="72C624AE" w14:textId="77777777" w:rsidR="0057272A" w:rsidRPr="0057272A" w:rsidRDefault="0057272A" w:rsidP="0057272A">
            <w:pPr>
              <w:rPr>
                <w:sz w:val="20"/>
                <w:szCs w:val="20"/>
              </w:rPr>
            </w:pPr>
          </w:p>
        </w:tc>
      </w:tr>
      <w:tr w:rsidR="0057272A" w:rsidRPr="0057272A" w14:paraId="47300F94" w14:textId="77777777" w:rsidTr="0057272A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4C862" w14:textId="77777777" w:rsidR="0057272A" w:rsidRPr="0057272A" w:rsidRDefault="0057272A" w:rsidP="0057272A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817BD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39A15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AEB1A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A0542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89364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B11B5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3374D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D6A34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7272A" w:rsidRPr="0057272A" w14:paraId="1F343FA4" w14:textId="77777777" w:rsidTr="0057272A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26D92" w14:textId="77777777" w:rsidR="0057272A" w:rsidRPr="0057272A" w:rsidRDefault="0057272A" w:rsidP="0057272A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2347C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color w:val="000000"/>
                <w:sz w:val="20"/>
                <w:szCs w:val="20"/>
              </w:rPr>
              <w:t>Testy penetracyjne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4469A" w14:textId="77777777" w:rsidR="0057272A" w:rsidRPr="0057272A" w:rsidRDefault="0057272A" w:rsidP="005727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53558" w14:textId="77777777" w:rsidR="0057272A" w:rsidRPr="0057272A" w:rsidRDefault="0057272A" w:rsidP="005727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C620A" w14:textId="77777777" w:rsidR="0057272A" w:rsidRPr="0057272A" w:rsidRDefault="0057272A" w:rsidP="005727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9D0C7" w14:textId="77777777" w:rsidR="0057272A" w:rsidRPr="0057272A" w:rsidRDefault="0057272A" w:rsidP="005727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B5682" w14:textId="77777777" w:rsidR="0057272A" w:rsidRPr="0057272A" w:rsidRDefault="0057272A" w:rsidP="005727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28881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color w:val="000000"/>
                <w:sz w:val="20"/>
                <w:szCs w:val="20"/>
              </w:rPr>
              <w:t>Usługi</w:t>
            </w:r>
          </w:p>
        </w:tc>
        <w:tc>
          <w:tcPr>
            <w:tcW w:w="582" w:type="dxa"/>
            <w:vAlign w:val="center"/>
            <w:hideMark/>
          </w:tcPr>
          <w:p w14:paraId="189B7716" w14:textId="77777777" w:rsidR="0057272A" w:rsidRPr="0057272A" w:rsidRDefault="0057272A" w:rsidP="0057272A">
            <w:pPr>
              <w:rPr>
                <w:sz w:val="20"/>
                <w:szCs w:val="20"/>
              </w:rPr>
            </w:pPr>
          </w:p>
        </w:tc>
      </w:tr>
      <w:tr w:rsidR="0057272A" w:rsidRPr="0057272A" w14:paraId="4CA62B7B" w14:textId="77777777" w:rsidTr="0057272A">
        <w:trPr>
          <w:trHeight w:val="765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A3658" w14:textId="77777777" w:rsidR="0057272A" w:rsidRPr="0057272A" w:rsidRDefault="0057272A" w:rsidP="0057272A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5</w:t>
            </w:r>
          </w:p>
        </w:tc>
        <w:tc>
          <w:tcPr>
            <w:tcW w:w="20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3978D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color w:val="000000"/>
                <w:sz w:val="20"/>
                <w:szCs w:val="20"/>
              </w:rPr>
              <w:t>Skaner podatności</w:t>
            </w:r>
          </w:p>
        </w:tc>
        <w:tc>
          <w:tcPr>
            <w:tcW w:w="14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9BDEF" w14:textId="77777777" w:rsidR="0057272A" w:rsidRPr="0057272A" w:rsidRDefault="0057272A" w:rsidP="005727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85F21" w14:textId="77777777" w:rsidR="0057272A" w:rsidRPr="0057272A" w:rsidRDefault="0057272A" w:rsidP="005727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63EA4" w14:textId="77777777" w:rsidR="0057272A" w:rsidRPr="0057272A" w:rsidRDefault="0057272A" w:rsidP="005727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E089F" w14:textId="77777777" w:rsidR="0057272A" w:rsidRPr="0057272A" w:rsidRDefault="0057272A" w:rsidP="005727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D9CF2" w14:textId="77777777" w:rsidR="0057272A" w:rsidRPr="0057272A" w:rsidRDefault="0057272A" w:rsidP="005727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AB9F2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color w:val="000000"/>
                <w:sz w:val="20"/>
                <w:szCs w:val="20"/>
              </w:rPr>
              <w:t>Dostawa licencji, zawiera wdrożenie, szkolenie</w:t>
            </w:r>
          </w:p>
        </w:tc>
        <w:tc>
          <w:tcPr>
            <w:tcW w:w="582" w:type="dxa"/>
            <w:vAlign w:val="center"/>
            <w:hideMark/>
          </w:tcPr>
          <w:p w14:paraId="2CBC3E13" w14:textId="77777777" w:rsidR="0057272A" w:rsidRPr="0057272A" w:rsidRDefault="0057272A" w:rsidP="0057272A">
            <w:pPr>
              <w:rPr>
                <w:sz w:val="20"/>
                <w:szCs w:val="20"/>
              </w:rPr>
            </w:pPr>
          </w:p>
        </w:tc>
      </w:tr>
      <w:tr w:rsidR="0057272A" w:rsidRPr="0057272A" w14:paraId="6B42CA91" w14:textId="77777777" w:rsidTr="0057272A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ED997" w14:textId="77777777" w:rsidR="0057272A" w:rsidRPr="0057272A" w:rsidRDefault="0057272A" w:rsidP="0057272A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E2969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7536D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82B81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9C277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61775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EE79A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7E1C7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color w:val="000000"/>
                <w:sz w:val="20"/>
                <w:szCs w:val="20"/>
              </w:rPr>
              <w:t>Producent</w:t>
            </w:r>
          </w:p>
        </w:tc>
        <w:tc>
          <w:tcPr>
            <w:tcW w:w="582" w:type="dxa"/>
            <w:tcBorders>
              <w:left w:val="single" w:sz="4" w:space="0" w:color="auto"/>
            </w:tcBorders>
            <w:vAlign w:val="center"/>
            <w:hideMark/>
          </w:tcPr>
          <w:p w14:paraId="4EAD592C" w14:textId="77777777" w:rsidR="0057272A" w:rsidRPr="0057272A" w:rsidRDefault="0057272A" w:rsidP="0057272A">
            <w:pPr>
              <w:rPr>
                <w:sz w:val="20"/>
                <w:szCs w:val="20"/>
              </w:rPr>
            </w:pPr>
          </w:p>
        </w:tc>
      </w:tr>
      <w:tr w:rsidR="0057272A" w:rsidRPr="0057272A" w14:paraId="094EC619" w14:textId="77777777" w:rsidTr="0057272A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217DB" w14:textId="77777777" w:rsidR="0057272A" w:rsidRPr="0057272A" w:rsidRDefault="0057272A" w:rsidP="0057272A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A1E13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09FF0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47647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A758E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CD1C7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8AF9D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5D83A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color w:val="000000"/>
                <w:sz w:val="20"/>
                <w:szCs w:val="20"/>
              </w:rPr>
              <w:t>………………</w:t>
            </w:r>
          </w:p>
        </w:tc>
        <w:tc>
          <w:tcPr>
            <w:tcW w:w="582" w:type="dxa"/>
            <w:vAlign w:val="center"/>
            <w:hideMark/>
          </w:tcPr>
          <w:p w14:paraId="36E4F9C5" w14:textId="77777777" w:rsidR="0057272A" w:rsidRPr="0057272A" w:rsidRDefault="0057272A" w:rsidP="0057272A">
            <w:pPr>
              <w:rPr>
                <w:sz w:val="20"/>
                <w:szCs w:val="20"/>
              </w:rPr>
            </w:pPr>
          </w:p>
        </w:tc>
      </w:tr>
      <w:tr w:rsidR="0057272A" w:rsidRPr="0057272A" w14:paraId="3143E041" w14:textId="77777777" w:rsidTr="0057272A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26428" w14:textId="77777777" w:rsidR="0057272A" w:rsidRPr="0057272A" w:rsidRDefault="0057272A" w:rsidP="0057272A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9196B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0CAE8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4E021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70E28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6E8E8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1BC03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68D9E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left w:val="single" w:sz="4" w:space="0" w:color="auto"/>
            </w:tcBorders>
            <w:vAlign w:val="center"/>
            <w:hideMark/>
          </w:tcPr>
          <w:p w14:paraId="1203A7AA" w14:textId="77777777" w:rsidR="0057272A" w:rsidRPr="0057272A" w:rsidRDefault="0057272A" w:rsidP="0057272A">
            <w:pPr>
              <w:rPr>
                <w:sz w:val="20"/>
                <w:szCs w:val="20"/>
              </w:rPr>
            </w:pPr>
          </w:p>
        </w:tc>
      </w:tr>
      <w:tr w:rsidR="0057272A" w:rsidRPr="0057272A" w14:paraId="21D3E2D9" w14:textId="77777777" w:rsidTr="0057272A">
        <w:trPr>
          <w:trHeight w:val="127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ED9A2" w14:textId="77777777" w:rsidR="0057272A" w:rsidRPr="0057272A" w:rsidRDefault="0057272A" w:rsidP="0057272A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FE249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8DA78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2002B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D2B8A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C36A2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8B519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86E87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color w:val="000000"/>
                <w:sz w:val="20"/>
                <w:szCs w:val="20"/>
              </w:rPr>
              <w:t>Należy podać informacje jednoznacznie identyfikujące oferowany produkt</w:t>
            </w:r>
          </w:p>
        </w:tc>
        <w:tc>
          <w:tcPr>
            <w:tcW w:w="582" w:type="dxa"/>
            <w:vAlign w:val="center"/>
            <w:hideMark/>
          </w:tcPr>
          <w:p w14:paraId="551500FE" w14:textId="77777777" w:rsidR="0057272A" w:rsidRPr="0057272A" w:rsidRDefault="0057272A" w:rsidP="0057272A">
            <w:pPr>
              <w:rPr>
                <w:sz w:val="20"/>
                <w:szCs w:val="20"/>
              </w:rPr>
            </w:pPr>
          </w:p>
        </w:tc>
      </w:tr>
      <w:tr w:rsidR="0057272A" w:rsidRPr="0057272A" w14:paraId="458B1E23" w14:textId="77777777" w:rsidTr="0057272A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258C0" w14:textId="77777777" w:rsidR="0057272A" w:rsidRPr="0057272A" w:rsidRDefault="0057272A" w:rsidP="0057272A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3A740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41280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68096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FA3ED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0A618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0CF3E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B6646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color w:val="000000"/>
                <w:sz w:val="20"/>
                <w:szCs w:val="20"/>
              </w:rPr>
              <w:t>……………</w:t>
            </w:r>
          </w:p>
        </w:tc>
        <w:tc>
          <w:tcPr>
            <w:tcW w:w="582" w:type="dxa"/>
            <w:tcBorders>
              <w:left w:val="single" w:sz="4" w:space="0" w:color="auto"/>
            </w:tcBorders>
            <w:vAlign w:val="center"/>
            <w:hideMark/>
          </w:tcPr>
          <w:p w14:paraId="094F62BA" w14:textId="77777777" w:rsidR="0057272A" w:rsidRPr="0057272A" w:rsidRDefault="0057272A" w:rsidP="0057272A">
            <w:pPr>
              <w:rPr>
                <w:sz w:val="20"/>
                <w:szCs w:val="20"/>
              </w:rPr>
            </w:pPr>
          </w:p>
        </w:tc>
      </w:tr>
      <w:tr w:rsidR="0057272A" w:rsidRPr="0057272A" w14:paraId="58B0F889" w14:textId="77777777" w:rsidTr="0057272A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FF0C5" w14:textId="77777777" w:rsidR="0057272A" w:rsidRPr="0057272A" w:rsidRDefault="0057272A" w:rsidP="0057272A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4770E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8247D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C7F12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376BB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ECFAE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227B2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99734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2" w:type="dxa"/>
            <w:vAlign w:val="center"/>
            <w:hideMark/>
          </w:tcPr>
          <w:p w14:paraId="4A7A80EE" w14:textId="77777777" w:rsidR="0057272A" w:rsidRPr="0057272A" w:rsidRDefault="0057272A" w:rsidP="0057272A">
            <w:pPr>
              <w:rPr>
                <w:sz w:val="20"/>
                <w:szCs w:val="20"/>
              </w:rPr>
            </w:pPr>
          </w:p>
        </w:tc>
      </w:tr>
      <w:tr w:rsidR="0057272A" w:rsidRPr="0057272A" w14:paraId="635A1557" w14:textId="77777777" w:rsidTr="0057272A">
        <w:trPr>
          <w:trHeight w:val="13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B83F4" w14:textId="77777777" w:rsidR="0057272A" w:rsidRPr="0057272A" w:rsidRDefault="0057272A" w:rsidP="0057272A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6</w:t>
            </w:r>
          </w:p>
        </w:tc>
        <w:tc>
          <w:tcPr>
            <w:tcW w:w="2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1D57F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color w:val="000000"/>
                <w:sz w:val="20"/>
                <w:szCs w:val="20"/>
              </w:rPr>
              <w:t>Audyt końcowy w zakresie cyberbezpieczeństwa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84944" w14:textId="77777777" w:rsidR="0057272A" w:rsidRPr="0057272A" w:rsidRDefault="0057272A" w:rsidP="005727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FB7A2" w14:textId="77777777" w:rsidR="0057272A" w:rsidRPr="0057272A" w:rsidRDefault="0057272A" w:rsidP="005727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47422" w14:textId="77777777" w:rsidR="0057272A" w:rsidRPr="0057272A" w:rsidRDefault="0057272A" w:rsidP="005727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7EB42" w14:textId="77777777" w:rsidR="0057272A" w:rsidRPr="0057272A" w:rsidRDefault="0057272A" w:rsidP="005727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91194" w14:textId="77777777" w:rsidR="0057272A" w:rsidRPr="0057272A" w:rsidRDefault="0057272A" w:rsidP="005727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422FE" w14:textId="77777777" w:rsidR="0057272A" w:rsidRPr="0057272A" w:rsidRDefault="0057272A" w:rsidP="005727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272A">
              <w:rPr>
                <w:rFonts w:ascii="Arial" w:hAnsi="Arial" w:cs="Arial"/>
                <w:color w:val="000000"/>
                <w:sz w:val="20"/>
                <w:szCs w:val="20"/>
              </w:rPr>
              <w:t>Usługa</w:t>
            </w:r>
          </w:p>
        </w:tc>
        <w:tc>
          <w:tcPr>
            <w:tcW w:w="582" w:type="dxa"/>
            <w:vAlign w:val="center"/>
            <w:hideMark/>
          </w:tcPr>
          <w:p w14:paraId="349F6E5F" w14:textId="77777777" w:rsidR="0057272A" w:rsidRPr="0057272A" w:rsidRDefault="0057272A" w:rsidP="0057272A">
            <w:pPr>
              <w:rPr>
                <w:sz w:val="20"/>
                <w:szCs w:val="20"/>
              </w:rPr>
            </w:pPr>
          </w:p>
        </w:tc>
      </w:tr>
    </w:tbl>
    <w:p w14:paraId="45E39A0B" w14:textId="77777777" w:rsidR="004D6066" w:rsidRDefault="004D6066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7784867A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3227E0A5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3EE1EA31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7BE221E1" w14:textId="77777777" w:rsidR="00312B2D" w:rsidRDefault="00FF57EE" w:rsidP="00312B2D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2D3AAAE7" w14:textId="77777777" w:rsidR="00312B2D" w:rsidRDefault="00312B2D" w:rsidP="00312B2D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na potwierdzenie czego wnieśliśmy wadium w wysokości ……………..… PLN, w formie: …………………………………………………………………………………</w:t>
      </w:r>
    </w:p>
    <w:p w14:paraId="3EBB24A1" w14:textId="77777777" w:rsidR="00312B2D" w:rsidRDefault="00312B2D" w:rsidP="00312B2D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Wadium należy zwrócić przelewem </w:t>
      </w:r>
      <w:r w:rsidRPr="00B87AFB">
        <w:rPr>
          <w:rFonts w:ascii="Arial" w:hAnsi="Arial" w:cs="Arial"/>
        </w:rPr>
        <w:t>na rachunek bankowy o numerze:</w:t>
      </w:r>
      <w:r>
        <w:rPr>
          <w:rFonts w:ascii="Arial" w:hAnsi="Arial" w:cs="Arial"/>
        </w:rPr>
        <w:t xml:space="preserve"> …………………………………………………………………………………………….</w:t>
      </w:r>
    </w:p>
    <w:p w14:paraId="2C78FD9F" w14:textId="5F163472" w:rsidR="00312B2D" w:rsidRPr="00C754AE" w:rsidRDefault="00312B2D" w:rsidP="001607AF">
      <w:pPr>
        <w:pStyle w:val="Akapitzlist"/>
        <w:spacing w:before="120"/>
        <w:ind w:left="0"/>
        <w:jc w:val="both"/>
        <w:rPr>
          <w:rFonts w:ascii="Arial" w:hAnsi="Arial" w:cs="Arial"/>
          <w:color w:val="0070C0"/>
          <w:sz w:val="16"/>
          <w:szCs w:val="16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(należy wypełnić w przypadku wniesienia wadium w formie pieniądza)</w:t>
      </w:r>
    </w:p>
    <w:p w14:paraId="38A67B07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65CA9335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lastRenderedPageBreak/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9072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3969"/>
        <w:gridCol w:w="2268"/>
        <w:gridCol w:w="2268"/>
      </w:tblGrid>
      <w:tr w:rsidR="001607AF" w:rsidRPr="00BE474D" w14:paraId="09DA4C02" w14:textId="4CD7D540" w:rsidTr="001607A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77E4607" w14:textId="77777777" w:rsidR="001607AF" w:rsidRPr="00BE474D" w:rsidRDefault="001607AF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5131FE" w14:textId="77777777" w:rsidR="001607AF" w:rsidRPr="00BE474D" w:rsidRDefault="001607AF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FF7A0A2" w14:textId="77777777" w:rsidR="001607AF" w:rsidRPr="00BE474D" w:rsidRDefault="001607AF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0F1CCC79" w14:textId="55DEE877" w:rsidR="001607AF" w:rsidRPr="00BE474D" w:rsidRDefault="00720A16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8E1E49">
              <w:rPr>
                <w:rFonts w:ascii="Arial" w:hAnsi="Arial" w:cs="Arial"/>
              </w:rPr>
              <w:t>Wartość części zamówienia stanowi ponad 10 % wartoś</w:t>
            </w:r>
            <w:r>
              <w:rPr>
                <w:rFonts w:ascii="Arial" w:hAnsi="Arial" w:cs="Arial"/>
              </w:rPr>
              <w:t>c</w:t>
            </w:r>
            <w:r w:rsidRPr="008E1E49">
              <w:rPr>
                <w:rFonts w:ascii="Arial" w:hAnsi="Arial" w:cs="Arial"/>
              </w:rPr>
              <w:t>i zamówienia Tak/Nie (wpisać)</w:t>
            </w:r>
          </w:p>
        </w:tc>
      </w:tr>
      <w:tr w:rsidR="001607AF" w:rsidRPr="00BE474D" w14:paraId="71A1FF66" w14:textId="5EDCF7BA" w:rsidTr="001607A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A2A499" w14:textId="77777777" w:rsidR="001607AF" w:rsidRPr="00BE474D" w:rsidRDefault="001607AF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913A13" w14:textId="77777777" w:rsidR="001607AF" w:rsidRPr="00BE474D" w:rsidRDefault="001607AF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6DE974" w14:textId="77777777" w:rsidR="001607AF" w:rsidRPr="00BE474D" w:rsidRDefault="001607AF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187622" w14:textId="77777777" w:rsidR="001607AF" w:rsidRPr="00BE474D" w:rsidRDefault="001607AF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1607AF" w:rsidRPr="00BE474D" w14:paraId="208D2265" w14:textId="6B78CED7" w:rsidTr="001607A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CFDA6C" w14:textId="77777777" w:rsidR="001607AF" w:rsidRPr="00BE474D" w:rsidRDefault="001607AF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FB5081" w14:textId="77777777" w:rsidR="001607AF" w:rsidRPr="00BE474D" w:rsidRDefault="001607AF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4C34A9" w14:textId="77777777" w:rsidR="001607AF" w:rsidRPr="00BE474D" w:rsidRDefault="001607AF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A3FBCE" w14:textId="77777777" w:rsidR="001607AF" w:rsidRPr="00BE474D" w:rsidRDefault="001607AF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616D3EDA" w14:textId="77777777" w:rsidR="00B351D3" w:rsidRDefault="00B351D3" w:rsidP="00B351D3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</w:p>
    <w:p w14:paraId="596B49CA" w14:textId="51EE5F5F" w:rsidR="00B35FB0" w:rsidRPr="004444E7" w:rsidRDefault="00B35FB0" w:rsidP="00B35FB0">
      <w:pPr>
        <w:pStyle w:val="Akapitzlist"/>
        <w:spacing w:before="240" w:line="360" w:lineRule="auto"/>
        <w:ind w:left="0"/>
        <w:jc w:val="both"/>
        <w:rPr>
          <w:rFonts w:ascii="Arial" w:hAnsi="Arial" w:cs="Arial"/>
          <w:i/>
          <w:iCs/>
          <w:sz w:val="18"/>
          <w:szCs w:val="18"/>
        </w:rPr>
      </w:pPr>
      <w:r w:rsidRPr="004444E7">
        <w:rPr>
          <w:rFonts w:ascii="Arial" w:hAnsi="Arial" w:cs="Arial"/>
          <w:i/>
          <w:iCs/>
          <w:color w:val="000000"/>
          <w:sz w:val="18"/>
          <w:szCs w:val="18"/>
        </w:rPr>
        <w:t xml:space="preserve">W przypadku nie skreślenia żadnej z </w:t>
      </w:r>
      <w:r>
        <w:rPr>
          <w:rFonts w:ascii="Arial" w:hAnsi="Arial" w:cs="Arial"/>
          <w:i/>
          <w:iCs/>
          <w:color w:val="000000"/>
          <w:sz w:val="18"/>
          <w:szCs w:val="18"/>
        </w:rPr>
        <w:t>wersji</w:t>
      </w:r>
      <w:r w:rsidRPr="004444E7">
        <w:rPr>
          <w:rFonts w:ascii="Arial" w:hAnsi="Arial" w:cs="Arial"/>
          <w:i/>
          <w:iCs/>
          <w:color w:val="000000"/>
          <w:sz w:val="18"/>
          <w:szCs w:val="18"/>
        </w:rPr>
        <w:t xml:space="preserve">, Zamawiający uzna, iż </w:t>
      </w:r>
      <w:r>
        <w:rPr>
          <w:rFonts w:ascii="Arial" w:hAnsi="Arial" w:cs="Arial"/>
          <w:i/>
          <w:iCs/>
          <w:color w:val="000000"/>
          <w:sz w:val="18"/>
          <w:szCs w:val="18"/>
        </w:rPr>
        <w:t>wykonawca wykona zamówienie samodzielnie</w:t>
      </w:r>
      <w:r w:rsidRPr="004444E7">
        <w:rPr>
          <w:rFonts w:ascii="Arial" w:hAnsi="Arial" w:cs="Arial"/>
          <w:i/>
          <w:iCs/>
          <w:color w:val="000000"/>
          <w:sz w:val="18"/>
          <w:szCs w:val="18"/>
        </w:rPr>
        <w:t>.</w:t>
      </w:r>
    </w:p>
    <w:p w14:paraId="1707A37A" w14:textId="77777777" w:rsidR="00B35FB0" w:rsidRDefault="00B35FB0" w:rsidP="00B35FB0">
      <w:pPr>
        <w:pStyle w:val="Akapitzlist"/>
        <w:spacing w:before="120" w:line="360" w:lineRule="auto"/>
        <w:ind w:left="0"/>
        <w:jc w:val="both"/>
        <w:rPr>
          <w:rFonts w:ascii="Arial" w:hAnsi="Arial" w:cs="Arial"/>
        </w:rPr>
      </w:pPr>
    </w:p>
    <w:p w14:paraId="6C8D544E" w14:textId="593ADDE5" w:rsidR="00DE5559" w:rsidRDefault="00C8152F" w:rsidP="006522FA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osoby skierowane do realizacji zamówienia</w:t>
      </w:r>
      <w:r w:rsidR="006522FA" w:rsidRPr="00BE474D">
        <w:rPr>
          <w:rFonts w:ascii="Arial" w:hAnsi="Arial" w:cs="Arial"/>
        </w:rPr>
        <w:t xml:space="preserve"> </w:t>
      </w:r>
      <w:r w:rsidR="00DE5559">
        <w:rPr>
          <w:rFonts w:ascii="Arial" w:hAnsi="Arial" w:cs="Arial"/>
        </w:rPr>
        <w:t xml:space="preserve">posiadają </w:t>
      </w:r>
      <w:r w:rsidR="006955DC">
        <w:rPr>
          <w:rFonts w:ascii="Arial" w:hAnsi="Arial" w:cs="Arial"/>
        </w:rPr>
        <w:t>dodatkowe</w:t>
      </w:r>
      <w:r w:rsidR="00DE5559">
        <w:rPr>
          <w:rFonts w:ascii="Arial" w:hAnsi="Arial" w:cs="Arial"/>
        </w:rPr>
        <w:t xml:space="preserve"> certyfikaty </w:t>
      </w:r>
      <w:r>
        <w:rPr>
          <w:rFonts w:ascii="Arial" w:hAnsi="Arial" w:cs="Arial"/>
        </w:rPr>
        <w:t>(vide kryteria oceny ofert)</w:t>
      </w:r>
      <w:r w:rsidR="006522FA">
        <w:rPr>
          <w:rFonts w:ascii="Arial" w:hAnsi="Arial" w:cs="Arial"/>
        </w:rPr>
        <w:t>,</w:t>
      </w:r>
      <w:r w:rsidR="00DE5559">
        <w:rPr>
          <w:rFonts w:ascii="Arial" w:hAnsi="Arial" w:cs="Arial"/>
        </w:rPr>
        <w:t>:</w:t>
      </w:r>
    </w:p>
    <w:p w14:paraId="62B4D453" w14:textId="1824BA63" w:rsidR="00DE5559" w:rsidRDefault="00DE5559" w:rsidP="00DE5559">
      <w:pPr>
        <w:pStyle w:val="Akapitzlist"/>
        <w:numPr>
          <w:ilvl w:val="0"/>
          <w:numId w:val="11"/>
        </w:numPr>
        <w:spacing w:before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Kierownik projektu (1 osoba) certyfikat : a) ……………………………</w:t>
      </w:r>
      <w:r w:rsidR="0020200A">
        <w:rPr>
          <w:rFonts w:ascii="Arial" w:hAnsi="Arial" w:cs="Arial"/>
        </w:rPr>
        <w:t>…</w:t>
      </w:r>
      <w:r>
        <w:rPr>
          <w:rFonts w:ascii="Arial" w:hAnsi="Arial" w:cs="Arial"/>
        </w:rPr>
        <w:t>………</w:t>
      </w:r>
    </w:p>
    <w:p w14:paraId="0C49CF3C" w14:textId="4C03AE0C" w:rsidR="00367849" w:rsidRDefault="00DE5559" w:rsidP="00DE5559">
      <w:pPr>
        <w:pStyle w:val="Akapitzlist"/>
        <w:spacing w:before="120" w:line="360" w:lineRule="auto"/>
        <w:ind w:left="927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b) ……………………………..………..</w:t>
      </w:r>
    </w:p>
    <w:p w14:paraId="60C35822" w14:textId="6099E089" w:rsidR="00367849" w:rsidRDefault="00367849" w:rsidP="00367849">
      <w:pPr>
        <w:pStyle w:val="Akapitzlist"/>
        <w:numPr>
          <w:ilvl w:val="0"/>
          <w:numId w:val="11"/>
        </w:numPr>
        <w:spacing w:before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Specjalista ds. bezpieczeństwa informacji (2 osoby) certyfikat: </w:t>
      </w:r>
    </w:p>
    <w:p w14:paraId="564FEC15" w14:textId="34E92D33" w:rsidR="00367849" w:rsidRDefault="00367849" w:rsidP="00367849">
      <w:pPr>
        <w:pStyle w:val="Akapitzlist"/>
        <w:spacing w:before="120" w:line="360" w:lineRule="auto"/>
        <w:ind w:left="927"/>
        <w:jc w:val="both"/>
        <w:rPr>
          <w:rFonts w:ascii="Arial" w:hAnsi="Arial" w:cs="Arial"/>
        </w:rPr>
      </w:pPr>
      <w:r>
        <w:rPr>
          <w:rFonts w:ascii="Arial" w:hAnsi="Arial" w:cs="Arial"/>
        </w:rPr>
        <w:t>1 osoba a) ……………………</w:t>
      </w:r>
      <w:r w:rsidR="0020200A">
        <w:rPr>
          <w:rFonts w:ascii="Arial" w:hAnsi="Arial" w:cs="Arial"/>
        </w:rPr>
        <w:t>…</w:t>
      </w:r>
      <w:r>
        <w:rPr>
          <w:rFonts w:ascii="Arial" w:hAnsi="Arial" w:cs="Arial"/>
        </w:rPr>
        <w:t>………………</w:t>
      </w:r>
    </w:p>
    <w:p w14:paraId="4438E903" w14:textId="715E774B" w:rsidR="00367849" w:rsidRDefault="00367849" w:rsidP="00367849">
      <w:pPr>
        <w:pStyle w:val="Akapitzlist"/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b) ……………………………..………..</w:t>
      </w:r>
    </w:p>
    <w:p w14:paraId="14B054BC" w14:textId="30C7B02B" w:rsidR="00367849" w:rsidRDefault="00367849" w:rsidP="00367849">
      <w:pPr>
        <w:pStyle w:val="Akapitzlist"/>
        <w:spacing w:before="120" w:line="360" w:lineRule="auto"/>
        <w:ind w:left="92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 osoba a) </w:t>
      </w:r>
      <w:r w:rsidR="0020200A">
        <w:rPr>
          <w:rFonts w:ascii="Arial" w:hAnsi="Arial" w:cs="Arial"/>
        </w:rPr>
        <w:t>………………………………………</w:t>
      </w:r>
    </w:p>
    <w:p w14:paraId="4BAF60B3" w14:textId="50AB4814" w:rsidR="00367849" w:rsidRDefault="00367849" w:rsidP="00367849">
      <w:pPr>
        <w:pStyle w:val="Akapitzlist"/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b) ……………………………..………..</w:t>
      </w:r>
    </w:p>
    <w:p w14:paraId="411BBFED" w14:textId="712D4421" w:rsidR="0020200A" w:rsidRDefault="0020200A" w:rsidP="0020200A">
      <w:pPr>
        <w:pStyle w:val="Akapitzlist"/>
        <w:numPr>
          <w:ilvl w:val="0"/>
          <w:numId w:val="11"/>
        </w:numPr>
        <w:spacing w:before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Specjalista ds. zapewnienia ciągłości działania (1 osoba) certyfikat : </w:t>
      </w:r>
    </w:p>
    <w:p w14:paraId="09F5F5E2" w14:textId="3D42A75F" w:rsidR="0020200A" w:rsidRDefault="0020200A" w:rsidP="0020200A">
      <w:pPr>
        <w:pStyle w:val="Akapitzlist"/>
        <w:spacing w:before="120" w:line="360" w:lineRule="auto"/>
        <w:ind w:left="927"/>
        <w:jc w:val="both"/>
        <w:rPr>
          <w:rFonts w:ascii="Arial" w:hAnsi="Arial" w:cs="Arial"/>
        </w:rPr>
      </w:pPr>
      <w:r>
        <w:rPr>
          <w:rFonts w:ascii="Arial" w:hAnsi="Arial" w:cs="Arial"/>
        </w:rPr>
        <w:t>a) ………………………………………</w:t>
      </w:r>
    </w:p>
    <w:p w14:paraId="3BE682D8" w14:textId="10D21328" w:rsidR="0020200A" w:rsidRDefault="0020200A" w:rsidP="0020200A">
      <w:pPr>
        <w:pStyle w:val="Akapitzlist"/>
        <w:spacing w:before="120" w:line="360" w:lineRule="auto"/>
        <w:ind w:left="927"/>
        <w:rPr>
          <w:rFonts w:ascii="Arial" w:hAnsi="Arial" w:cs="Arial"/>
        </w:rPr>
      </w:pPr>
      <w:r>
        <w:rPr>
          <w:rFonts w:ascii="Arial" w:hAnsi="Arial" w:cs="Arial"/>
        </w:rPr>
        <w:t>b) ……………………………..………..</w:t>
      </w:r>
    </w:p>
    <w:p w14:paraId="3277E52C" w14:textId="40371D44" w:rsidR="00E15C6A" w:rsidRDefault="00E15C6A" w:rsidP="00E15C6A">
      <w:pPr>
        <w:pStyle w:val="Akapitzlist"/>
        <w:numPr>
          <w:ilvl w:val="0"/>
          <w:numId w:val="11"/>
        </w:numPr>
        <w:spacing w:before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Pentester lub Specjalista ds. identyfikacji słabości w systemach (1 osoba) certyfikat : </w:t>
      </w:r>
    </w:p>
    <w:p w14:paraId="3C9FA96B" w14:textId="77777777" w:rsidR="00E15C6A" w:rsidRDefault="00E15C6A" w:rsidP="00E15C6A">
      <w:pPr>
        <w:pStyle w:val="Akapitzlist"/>
        <w:spacing w:before="120" w:line="360" w:lineRule="auto"/>
        <w:ind w:left="927"/>
        <w:jc w:val="both"/>
        <w:rPr>
          <w:rFonts w:ascii="Arial" w:hAnsi="Arial" w:cs="Arial"/>
        </w:rPr>
      </w:pPr>
      <w:r>
        <w:rPr>
          <w:rFonts w:ascii="Arial" w:hAnsi="Arial" w:cs="Arial"/>
        </w:rPr>
        <w:t>a) ………………………………………</w:t>
      </w:r>
    </w:p>
    <w:p w14:paraId="54333EF1" w14:textId="1D6A8EE6" w:rsidR="00E15C6A" w:rsidRDefault="00E15C6A" w:rsidP="00E15C6A">
      <w:pPr>
        <w:pStyle w:val="Akapitzlist"/>
        <w:spacing w:before="120" w:line="360" w:lineRule="auto"/>
        <w:ind w:left="927"/>
        <w:rPr>
          <w:rFonts w:ascii="Arial" w:hAnsi="Arial" w:cs="Arial"/>
        </w:rPr>
      </w:pPr>
      <w:r>
        <w:rPr>
          <w:rFonts w:ascii="Arial" w:hAnsi="Arial" w:cs="Arial"/>
        </w:rPr>
        <w:t>b) ……………………………..………..</w:t>
      </w:r>
    </w:p>
    <w:p w14:paraId="34175ECA" w14:textId="10BEDB48" w:rsidR="00E15C6A" w:rsidRDefault="00E15C6A" w:rsidP="00E15C6A">
      <w:pPr>
        <w:pStyle w:val="Akapitzlist"/>
        <w:numPr>
          <w:ilvl w:val="0"/>
          <w:numId w:val="11"/>
        </w:numPr>
        <w:spacing w:before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Kierownik SOC/ SOC Menager lub rola równoważna (1 osoba) certyfikat : </w:t>
      </w:r>
    </w:p>
    <w:p w14:paraId="7F9C48BD" w14:textId="77777777" w:rsidR="00E15C6A" w:rsidRDefault="00E15C6A" w:rsidP="00E15C6A">
      <w:pPr>
        <w:pStyle w:val="Akapitzlist"/>
        <w:spacing w:before="120" w:line="360" w:lineRule="auto"/>
        <w:ind w:left="927"/>
        <w:jc w:val="both"/>
        <w:rPr>
          <w:rFonts w:ascii="Arial" w:hAnsi="Arial" w:cs="Arial"/>
        </w:rPr>
      </w:pPr>
      <w:r>
        <w:rPr>
          <w:rFonts w:ascii="Arial" w:hAnsi="Arial" w:cs="Arial"/>
        </w:rPr>
        <w:t>a) ………………………………………</w:t>
      </w:r>
    </w:p>
    <w:p w14:paraId="299F874D" w14:textId="26EB2AAE" w:rsidR="00E15C6A" w:rsidRDefault="00E15C6A" w:rsidP="00E15C6A">
      <w:pPr>
        <w:pStyle w:val="Akapitzlist"/>
        <w:spacing w:before="120" w:line="360" w:lineRule="auto"/>
        <w:ind w:left="927"/>
        <w:rPr>
          <w:rFonts w:ascii="Arial" w:hAnsi="Arial" w:cs="Arial"/>
        </w:rPr>
      </w:pPr>
      <w:r>
        <w:rPr>
          <w:rFonts w:ascii="Arial" w:hAnsi="Arial" w:cs="Arial"/>
        </w:rPr>
        <w:t>b) ……………………………..………..</w:t>
      </w:r>
    </w:p>
    <w:p w14:paraId="40072E6A" w14:textId="3849A941" w:rsidR="00240F35" w:rsidRDefault="00240F35" w:rsidP="00240F35">
      <w:pPr>
        <w:pStyle w:val="Akapitzlist"/>
        <w:numPr>
          <w:ilvl w:val="0"/>
          <w:numId w:val="11"/>
        </w:numPr>
        <w:spacing w:before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Analityk SOC L2/L3 (2 osoby) certyfikat : </w:t>
      </w:r>
    </w:p>
    <w:p w14:paraId="6E8C768A" w14:textId="4B843763" w:rsidR="00240F35" w:rsidRDefault="00240F35" w:rsidP="00240F35">
      <w:pPr>
        <w:pStyle w:val="Akapitzlist"/>
        <w:spacing w:before="120" w:line="360" w:lineRule="auto"/>
        <w:ind w:left="927"/>
        <w:jc w:val="both"/>
        <w:rPr>
          <w:rFonts w:ascii="Arial" w:hAnsi="Arial" w:cs="Arial"/>
        </w:rPr>
      </w:pPr>
      <w:r>
        <w:rPr>
          <w:rFonts w:ascii="Arial" w:hAnsi="Arial" w:cs="Arial"/>
        </w:rPr>
        <w:t>1 osoba        a) ………………………………………</w:t>
      </w:r>
    </w:p>
    <w:p w14:paraId="1DAC8AC4" w14:textId="795FD010" w:rsidR="00240F35" w:rsidRDefault="00240F35" w:rsidP="00240F35">
      <w:pPr>
        <w:pStyle w:val="Akapitzlist"/>
        <w:spacing w:before="120" w:line="360" w:lineRule="auto"/>
        <w:ind w:left="927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b) ……………………………..………..</w:t>
      </w:r>
    </w:p>
    <w:p w14:paraId="6BBE0107" w14:textId="41BC1B49" w:rsidR="00240F35" w:rsidRDefault="00240F35" w:rsidP="00240F35">
      <w:pPr>
        <w:pStyle w:val="Akapitzlist"/>
        <w:spacing w:before="120" w:line="360" w:lineRule="auto"/>
        <w:ind w:left="927"/>
        <w:rPr>
          <w:rFonts w:ascii="Arial" w:hAnsi="Arial" w:cs="Arial"/>
        </w:rPr>
      </w:pPr>
      <w:r>
        <w:rPr>
          <w:rFonts w:ascii="Arial" w:hAnsi="Arial" w:cs="Arial"/>
        </w:rPr>
        <w:lastRenderedPageBreak/>
        <w:t>2 osoba   a)</w:t>
      </w:r>
      <w:r w:rsidR="002B6998">
        <w:rPr>
          <w:rFonts w:ascii="Arial" w:hAnsi="Arial" w:cs="Arial"/>
        </w:rPr>
        <w:t xml:space="preserve"> …………………………………………</w:t>
      </w:r>
    </w:p>
    <w:p w14:paraId="686F93D0" w14:textId="06A8DC41" w:rsidR="002B6998" w:rsidRDefault="002B6998" w:rsidP="00240F35">
      <w:pPr>
        <w:pStyle w:val="Akapitzlist"/>
        <w:spacing w:before="120" w:line="360" w:lineRule="auto"/>
        <w:ind w:left="927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b) …………………………………………</w:t>
      </w:r>
    </w:p>
    <w:p w14:paraId="50BE0365" w14:textId="77777777" w:rsidR="00DE5559" w:rsidRDefault="00DE5559" w:rsidP="00DE5559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</w:p>
    <w:p w14:paraId="6CE75C9D" w14:textId="7902ED92" w:rsidR="00C8152F" w:rsidRPr="00367849" w:rsidRDefault="00C8152F" w:rsidP="00C8152F">
      <w:pPr>
        <w:pStyle w:val="Akapitzlist"/>
        <w:spacing w:before="120" w:line="36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367849">
        <w:rPr>
          <w:rFonts w:ascii="Arial" w:hAnsi="Arial" w:cs="Arial"/>
          <w:sz w:val="20"/>
          <w:szCs w:val="20"/>
        </w:rPr>
        <w:t>Należy wymienić tylko certyfikaty wykraczające poza certyfikat wskazany jako spełniający warunek udziału, z listy certyfikatów dodatkowo punktowanych*.</w:t>
      </w:r>
    </w:p>
    <w:p w14:paraId="3A42D0CE" w14:textId="36BBE989" w:rsidR="001444B8" w:rsidRPr="001444B8" w:rsidRDefault="001444B8" w:rsidP="00C8152F">
      <w:pPr>
        <w:pStyle w:val="Akapitzlist"/>
        <w:spacing w:before="120" w:line="360" w:lineRule="auto"/>
        <w:ind w:left="567"/>
        <w:jc w:val="both"/>
        <w:rPr>
          <w:rFonts w:ascii="Arial" w:hAnsi="Arial" w:cs="Arial"/>
          <w:i/>
          <w:iCs/>
          <w:sz w:val="20"/>
          <w:szCs w:val="20"/>
        </w:rPr>
      </w:pPr>
      <w:r w:rsidRPr="001444B8">
        <w:rPr>
          <w:rFonts w:ascii="Arial" w:hAnsi="Arial" w:cs="Arial"/>
          <w:i/>
          <w:iCs/>
          <w:sz w:val="20"/>
          <w:szCs w:val="20"/>
        </w:rPr>
        <w:t>Certyfikaty muszą być ważne w dniu składania ofert</w:t>
      </w:r>
      <w:r w:rsidR="00EE6903">
        <w:rPr>
          <w:rFonts w:ascii="Arial" w:hAnsi="Arial" w:cs="Arial"/>
          <w:i/>
          <w:iCs/>
          <w:sz w:val="20"/>
          <w:szCs w:val="20"/>
        </w:rPr>
        <w:t>, a także w trakcie realizacji zadania</w:t>
      </w:r>
      <w:r w:rsidRPr="001444B8">
        <w:rPr>
          <w:rFonts w:ascii="Arial" w:hAnsi="Arial" w:cs="Arial"/>
          <w:i/>
          <w:iCs/>
          <w:sz w:val="20"/>
          <w:szCs w:val="20"/>
        </w:rPr>
        <w:t>.</w:t>
      </w:r>
    </w:p>
    <w:p w14:paraId="0061021D" w14:textId="3AA72BA9" w:rsidR="00C8152F" w:rsidRPr="00367849" w:rsidRDefault="00C8152F" w:rsidP="00C8152F">
      <w:pPr>
        <w:pStyle w:val="Akapitzlist"/>
        <w:spacing w:before="120" w:line="36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367849">
        <w:rPr>
          <w:rFonts w:ascii="Arial" w:hAnsi="Arial" w:cs="Arial"/>
          <w:i/>
          <w:iCs/>
          <w:sz w:val="20"/>
          <w:szCs w:val="20"/>
        </w:rPr>
        <w:t>Uwaga dot. Kwalifikacji dodatkowych (vide kryteria oceny ofert): Certyfikat wykazany u danej osoby jako certyfikat dodatkowy może być wykazany tylko jednokrotnie, nie można wykazać tego samego certyfikatu dodatkowego w 2 rolach, które pełni ta sama osoba.</w:t>
      </w:r>
    </w:p>
    <w:p w14:paraId="261D3035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48CF2C2F" w14:textId="75541FB9" w:rsidR="00525EFF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0E0CECC5" w14:textId="61FAEC62" w:rsidR="007734F9" w:rsidRPr="0087326D" w:rsidRDefault="0087326D" w:rsidP="00EE6903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87326D">
        <w:rPr>
          <w:rFonts w:ascii="Arial" w:hAnsi="Arial" w:cs="Arial"/>
        </w:rPr>
        <w:t>wyrażamy zgodę na płatność przelewem w terminie 60 dni od dnia otrzymania faktury.</w:t>
      </w:r>
    </w:p>
    <w:p w14:paraId="4EDED320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55565A7A" w14:textId="6C122958" w:rsidR="00CE1552" w:rsidRPr="00CE1552" w:rsidRDefault="00093751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 wp14:anchorId="7B7BB3C3" wp14:editId="0F05C98F">
            <wp:extent cx="1806575" cy="219710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657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D9CAB7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r w:rsidR="00FF2E6B" w:rsidRPr="00A05398">
        <w:rPr>
          <w:rFonts w:ascii="Arial" w:hAnsi="Arial" w:cs="Arial"/>
          <w:bCs/>
        </w:rPr>
        <w:t>t.j. Dz. U. z 2025 r. poz. 775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7A42CADC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6F6D47D7" w14:textId="13DA4271" w:rsidR="003A37A9" w:rsidRDefault="00093751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 wp14:anchorId="53AC486F" wp14:editId="3E0D0088">
            <wp:extent cx="2289810" cy="270510"/>
            <wp:effectExtent l="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810" cy="27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69EEED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FF2E6B" w:rsidRPr="00A05398">
        <w:rPr>
          <w:rFonts w:ascii="Arial" w:hAnsi="Arial" w:cs="Arial"/>
          <w:bCs/>
        </w:rPr>
        <w:t>t.j. Dz. U. z 2025 r. poz. 775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389AC9F6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0FFE29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3A5D68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C2336E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DFD470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1477DE0C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2A3D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4D8F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0505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17EB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04701C0D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E2D7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3873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770B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D1D7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4EE0E7A" w14:textId="77777777" w:rsidR="00B35FB0" w:rsidRPr="004444E7" w:rsidRDefault="00B35FB0" w:rsidP="00B35FB0">
      <w:pPr>
        <w:pStyle w:val="Akapitzlist"/>
        <w:spacing w:before="240" w:line="360" w:lineRule="auto"/>
        <w:ind w:left="0"/>
        <w:jc w:val="both"/>
        <w:rPr>
          <w:rFonts w:ascii="Arial" w:hAnsi="Arial" w:cs="Arial"/>
          <w:i/>
          <w:iCs/>
          <w:sz w:val="18"/>
          <w:szCs w:val="18"/>
        </w:rPr>
      </w:pPr>
      <w:r w:rsidRPr="004444E7">
        <w:rPr>
          <w:rFonts w:ascii="Arial" w:hAnsi="Arial" w:cs="Arial"/>
          <w:i/>
          <w:iCs/>
          <w:color w:val="000000"/>
          <w:sz w:val="18"/>
          <w:szCs w:val="18"/>
        </w:rPr>
        <w:t>W przypadku nie skreślenia żadnej z powyższych pozycji, Zamawiający uzna, iż po stronie Zamawiającego nie powstanie obowiązek podatkowy.</w:t>
      </w:r>
    </w:p>
    <w:p w14:paraId="6E2F34AC" w14:textId="77777777" w:rsidR="00B35FB0" w:rsidRPr="00B35FB0" w:rsidRDefault="00B35FB0" w:rsidP="00B35FB0">
      <w:pPr>
        <w:pStyle w:val="Akapitzlist"/>
        <w:spacing w:before="240" w:line="360" w:lineRule="auto"/>
        <w:ind w:left="0"/>
        <w:jc w:val="both"/>
        <w:rPr>
          <w:rFonts w:ascii="Arial" w:hAnsi="Arial" w:cs="Arial"/>
        </w:rPr>
      </w:pPr>
    </w:p>
    <w:p w14:paraId="5BF0CC94" w14:textId="40A75330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8"/>
        <w:gridCol w:w="6702"/>
      </w:tblGrid>
      <w:tr w:rsidR="00AE2ACB" w:rsidRPr="00AE2ACB" w14:paraId="72C6AF63" w14:textId="77777777" w:rsidTr="00B56BE6">
        <w:tc>
          <w:tcPr>
            <w:tcW w:w="1984" w:type="dxa"/>
            <w:vAlign w:val="center"/>
          </w:tcPr>
          <w:p w14:paraId="3FE529E6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</w:tcPr>
          <w:p w14:paraId="5585381E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1A8BB3A5" w14:textId="77777777" w:rsidTr="00B56BE6">
        <w:tc>
          <w:tcPr>
            <w:tcW w:w="1984" w:type="dxa"/>
            <w:vAlign w:val="center"/>
          </w:tcPr>
          <w:p w14:paraId="4B4356A9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</w:tcPr>
          <w:p w14:paraId="7160683C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741C2BDA" w14:textId="77777777" w:rsidTr="00B56BE6">
        <w:tc>
          <w:tcPr>
            <w:tcW w:w="1984" w:type="dxa"/>
            <w:vAlign w:val="center"/>
          </w:tcPr>
          <w:p w14:paraId="7C777F81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</w:tcPr>
          <w:p w14:paraId="0F636B68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77CB3770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4A1ABD98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7EE85E6F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337BCFF2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2FE54810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0A0A5CCA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4A967617" w14:textId="6EF5C16F" w:rsidR="00814ACA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p w14:paraId="650AB82E" w14:textId="77777777" w:rsidR="00F0091B" w:rsidRDefault="00F0091B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</w:p>
    <w:p w14:paraId="1E216A93" w14:textId="08B13D84" w:rsidR="00367849" w:rsidRDefault="009B67B0" w:rsidP="009B67B0">
      <w:pPr>
        <w:tabs>
          <w:tab w:val="center" w:pos="7655"/>
        </w:tabs>
        <w:spacing w:line="320" w:lineRule="atLeast"/>
        <w:ind w:left="-142" w:firstLine="142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*</w:t>
      </w:r>
    </w:p>
    <w:tbl>
      <w:tblPr>
        <w:tblW w:w="70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54"/>
      </w:tblGrid>
      <w:tr w:rsidR="00367849" w14:paraId="66120500" w14:textId="77777777" w:rsidTr="00367849">
        <w:trPr>
          <w:trHeight w:val="262"/>
        </w:trPr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72B18B" w14:textId="43B66668" w:rsidR="00367849" w:rsidRDefault="00367849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bookmarkStart w:id="0" w:name="_Hlk216161495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Lista certyfikatów możliwych do wykazania  </w:t>
            </w:r>
            <w:r w:rsidR="009B67B0" w:rsidRPr="009B67B0">
              <w:rPr>
                <w:rFonts w:ascii="Calibri" w:hAnsi="Calibri" w:cs="Calibri"/>
                <w:sz w:val="20"/>
                <w:szCs w:val="20"/>
              </w:rPr>
              <w:t>(może być wykazany dla danej roli personelu w przypadku gdy nie został podany jako certyfikat wymagany, potwierdzający spełnianie warunku)</w:t>
            </w:r>
          </w:p>
        </w:tc>
      </w:tr>
      <w:tr w:rsidR="00367849" w14:paraId="0526BD4C" w14:textId="77777777" w:rsidTr="00367849">
        <w:trPr>
          <w:trHeight w:val="247"/>
        </w:trPr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56B33B" w14:textId="77777777" w:rsidR="00367849" w:rsidRDefault="0036784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ISO/IEC 27001 Lead Implementer (wydany przez akredytowaną jednostkę)</w:t>
            </w:r>
          </w:p>
        </w:tc>
      </w:tr>
      <w:tr w:rsidR="00367849" w14:paraId="2DEEA083" w14:textId="77777777" w:rsidTr="00367849">
        <w:trPr>
          <w:trHeight w:val="262"/>
        </w:trPr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38BE70" w14:textId="77777777" w:rsidR="00367849" w:rsidRDefault="0036784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ISO/IEC 27001 Lead Auditor (wydany przez akredytowaną jednostkę)</w:t>
            </w:r>
          </w:p>
        </w:tc>
      </w:tr>
      <w:tr w:rsidR="00367849" w14:paraId="60ED4791" w14:textId="77777777" w:rsidTr="00367849">
        <w:trPr>
          <w:trHeight w:val="247"/>
        </w:trPr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90828E" w14:textId="77777777" w:rsidR="00367849" w:rsidRDefault="0036784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CISM</w:t>
            </w:r>
          </w:p>
        </w:tc>
      </w:tr>
      <w:tr w:rsidR="00367849" w14:paraId="5D20316E" w14:textId="77777777" w:rsidTr="00367849">
        <w:trPr>
          <w:trHeight w:val="262"/>
        </w:trPr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DF788B" w14:textId="77777777" w:rsidR="00367849" w:rsidRDefault="0036784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CISSP</w:t>
            </w:r>
          </w:p>
        </w:tc>
      </w:tr>
      <w:tr w:rsidR="00367849" w14:paraId="4185DCE7" w14:textId="77777777" w:rsidTr="00367849">
        <w:trPr>
          <w:trHeight w:val="247"/>
        </w:trPr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1526FF" w14:textId="77777777" w:rsidR="00367849" w:rsidRDefault="0036784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CISA</w:t>
            </w:r>
          </w:p>
        </w:tc>
      </w:tr>
      <w:tr w:rsidR="00367849" w14:paraId="706F9CF5" w14:textId="77777777" w:rsidTr="00367849">
        <w:trPr>
          <w:trHeight w:val="262"/>
        </w:trPr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7862B5" w14:textId="77777777" w:rsidR="00367849" w:rsidRDefault="0036784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ISO 22301 Lead Implementer (wydany przez akredytowaną jednostkę)</w:t>
            </w:r>
          </w:p>
        </w:tc>
      </w:tr>
      <w:tr w:rsidR="00367849" w14:paraId="6C305B9F" w14:textId="77777777" w:rsidTr="00367849">
        <w:trPr>
          <w:trHeight w:val="262"/>
        </w:trPr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E54FBB" w14:textId="77777777" w:rsidR="00367849" w:rsidRDefault="0036784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ISO 22301 Lead Auditor (wydany przez akredytowaną jednostkę)</w:t>
            </w:r>
          </w:p>
        </w:tc>
      </w:tr>
      <w:tr w:rsidR="00367849" w14:paraId="799D88F4" w14:textId="77777777" w:rsidTr="00367849">
        <w:trPr>
          <w:trHeight w:val="247"/>
        </w:trPr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37E6CA" w14:textId="77777777" w:rsidR="00367849" w:rsidRDefault="0036784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ISO 27031 Lead Implementer (wydany przez akredytowaną jednostkę)</w:t>
            </w:r>
          </w:p>
        </w:tc>
      </w:tr>
      <w:tr w:rsidR="00367849" w14:paraId="18EB70B3" w14:textId="77777777" w:rsidTr="00367849">
        <w:trPr>
          <w:trHeight w:val="262"/>
        </w:trPr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9BF3F9" w14:textId="77777777" w:rsidR="00367849" w:rsidRDefault="0036784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CBCI</w:t>
            </w:r>
          </w:p>
        </w:tc>
      </w:tr>
      <w:tr w:rsidR="00367849" w14:paraId="4AD64E6C" w14:textId="77777777" w:rsidTr="00367849">
        <w:trPr>
          <w:trHeight w:val="247"/>
        </w:trPr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4F4352" w14:textId="77777777" w:rsidR="00367849" w:rsidRDefault="0036784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DRII ABCP</w:t>
            </w:r>
          </w:p>
        </w:tc>
      </w:tr>
      <w:tr w:rsidR="00367849" w14:paraId="6D9AA6CA" w14:textId="77777777" w:rsidTr="00367849">
        <w:trPr>
          <w:trHeight w:val="262"/>
        </w:trPr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8B5077" w14:textId="77777777" w:rsidR="00367849" w:rsidRDefault="0036784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DRII CFCP</w:t>
            </w:r>
          </w:p>
        </w:tc>
      </w:tr>
      <w:tr w:rsidR="00367849" w14:paraId="7AB4D794" w14:textId="77777777" w:rsidTr="00367849">
        <w:trPr>
          <w:trHeight w:val="247"/>
        </w:trPr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FD911C" w14:textId="77777777" w:rsidR="00367849" w:rsidRDefault="0036784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DRII CBCP</w:t>
            </w:r>
          </w:p>
        </w:tc>
      </w:tr>
      <w:tr w:rsidR="00367849" w14:paraId="72C6CAC4" w14:textId="77777777" w:rsidTr="00367849">
        <w:trPr>
          <w:trHeight w:val="262"/>
        </w:trPr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BF4500" w14:textId="77777777" w:rsidR="00367849" w:rsidRDefault="0036784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OSCP</w:t>
            </w:r>
          </w:p>
        </w:tc>
      </w:tr>
      <w:tr w:rsidR="00367849" w14:paraId="5B13A1A1" w14:textId="77777777" w:rsidTr="00367849">
        <w:trPr>
          <w:trHeight w:val="262"/>
        </w:trPr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5DC321" w14:textId="77777777" w:rsidR="00367849" w:rsidRDefault="0036784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eCPPT</w:t>
            </w:r>
          </w:p>
        </w:tc>
      </w:tr>
      <w:tr w:rsidR="00367849" w14:paraId="133B4B14" w14:textId="77777777" w:rsidTr="00367849">
        <w:trPr>
          <w:trHeight w:val="247"/>
        </w:trPr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2C72C2" w14:textId="77777777" w:rsidR="00367849" w:rsidRDefault="00367849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GPEN</w:t>
            </w:r>
          </w:p>
        </w:tc>
      </w:tr>
      <w:tr w:rsidR="00367849" w14:paraId="1C5213E0" w14:textId="77777777" w:rsidTr="00367849">
        <w:trPr>
          <w:trHeight w:val="262"/>
        </w:trPr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BC067F" w14:textId="77777777" w:rsidR="00367849" w:rsidRDefault="00367849">
            <w:pPr>
              <w:jc w:val="both"/>
              <w:rPr>
                <w:rFonts w:ascii="Calibri" w:hAnsi="Calibri" w:cs="Calibri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sz w:val="20"/>
                <w:szCs w:val="20"/>
                <w:lang w:val="en-US"/>
              </w:rPr>
              <w:t>ISO/IEC 27035 Lead Incident Manager</w:t>
            </w:r>
          </w:p>
        </w:tc>
      </w:tr>
      <w:tr w:rsidR="00367849" w14:paraId="5BE22C7A" w14:textId="77777777" w:rsidTr="00367849">
        <w:trPr>
          <w:trHeight w:val="247"/>
        </w:trPr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D134C5" w14:textId="77777777" w:rsidR="00367849" w:rsidRDefault="00367849">
            <w:pPr>
              <w:jc w:val="both"/>
              <w:rPr>
                <w:rFonts w:ascii="Calibri" w:hAnsi="Calibri" w:cs="Calibri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sz w:val="20"/>
                <w:szCs w:val="20"/>
                <w:lang w:val="en-US"/>
              </w:rPr>
              <w:t>GIAC GCIH</w:t>
            </w:r>
          </w:p>
        </w:tc>
      </w:tr>
      <w:tr w:rsidR="00367849" w14:paraId="08ACAEFE" w14:textId="77777777" w:rsidTr="00367849">
        <w:trPr>
          <w:trHeight w:val="262"/>
        </w:trPr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D12608" w14:textId="77777777" w:rsidR="00367849" w:rsidRDefault="00367849">
            <w:pPr>
              <w:jc w:val="both"/>
              <w:rPr>
                <w:rFonts w:ascii="Calibri" w:hAnsi="Calibri" w:cs="Calibri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sz w:val="20"/>
                <w:szCs w:val="20"/>
                <w:lang w:val="en-US"/>
              </w:rPr>
              <w:t>CompTIA Security+</w:t>
            </w:r>
          </w:p>
        </w:tc>
      </w:tr>
      <w:tr w:rsidR="00367849" w14:paraId="21EABFB2" w14:textId="77777777" w:rsidTr="00367849">
        <w:trPr>
          <w:trHeight w:val="247"/>
        </w:trPr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C1EE95" w14:textId="77777777" w:rsidR="00367849" w:rsidRDefault="00367849">
            <w:pPr>
              <w:jc w:val="both"/>
              <w:rPr>
                <w:rFonts w:ascii="Calibri" w:hAnsi="Calibri" w:cs="Calibri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sz w:val="20"/>
                <w:szCs w:val="20"/>
                <w:lang w:val="en-US"/>
              </w:rPr>
              <w:t>EC-Council Certified SOC Analyst (CSA)</w:t>
            </w:r>
          </w:p>
        </w:tc>
      </w:tr>
      <w:tr w:rsidR="00367849" w14:paraId="41EA6E23" w14:textId="77777777" w:rsidTr="00367849">
        <w:trPr>
          <w:trHeight w:val="262"/>
        </w:trPr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C8C2EA" w14:textId="77777777" w:rsidR="00367849" w:rsidRDefault="00367849">
            <w:pPr>
              <w:jc w:val="both"/>
              <w:rPr>
                <w:rFonts w:ascii="Calibri" w:hAnsi="Calibri" w:cs="Calibri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sz w:val="20"/>
                <w:szCs w:val="20"/>
                <w:lang w:val="en-US"/>
              </w:rPr>
              <w:t>GIAC GCIA</w:t>
            </w:r>
          </w:p>
        </w:tc>
      </w:tr>
      <w:tr w:rsidR="00367849" w14:paraId="08543AB3" w14:textId="77777777" w:rsidTr="00367849">
        <w:trPr>
          <w:trHeight w:val="262"/>
        </w:trPr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901A77" w14:textId="77777777" w:rsidR="00367849" w:rsidRDefault="00367849">
            <w:pPr>
              <w:jc w:val="both"/>
              <w:rPr>
                <w:rFonts w:ascii="Calibri" w:hAnsi="Calibri" w:cs="Calibri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sz w:val="20"/>
                <w:szCs w:val="20"/>
                <w:lang w:val="en-US"/>
              </w:rPr>
              <w:t>Microsoft SC-200 (Security Operations Analyst)</w:t>
            </w:r>
          </w:p>
        </w:tc>
      </w:tr>
      <w:tr w:rsidR="00367849" w14:paraId="54CC449D" w14:textId="77777777" w:rsidTr="00367849">
        <w:trPr>
          <w:trHeight w:val="247"/>
        </w:trPr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5C94FC" w14:textId="77777777" w:rsidR="00367849" w:rsidRDefault="00367849">
            <w:pPr>
              <w:jc w:val="both"/>
              <w:rPr>
                <w:rFonts w:ascii="Calibri" w:hAnsi="Calibri" w:cs="Calibri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CEH</w:t>
            </w:r>
          </w:p>
        </w:tc>
      </w:tr>
      <w:tr w:rsidR="00367849" w14:paraId="7C714496" w14:textId="77777777" w:rsidTr="00367849">
        <w:trPr>
          <w:trHeight w:val="247"/>
        </w:trPr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71164C" w14:textId="50FF1FD0" w:rsidR="00367849" w:rsidRDefault="00367849">
            <w:pPr>
              <w:jc w:val="both"/>
              <w:rPr>
                <w:rFonts w:ascii="Calibri" w:hAnsi="Calibri" w:cs="Calibri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sz w:val="20"/>
                <w:szCs w:val="20"/>
                <w:lang w:val="en-US"/>
              </w:rPr>
              <w:lastRenderedPageBreak/>
              <w:t>Certyfikat równoważny*</w:t>
            </w:r>
            <w:r w:rsidR="009D3B6C">
              <w:rPr>
                <w:rFonts w:ascii="Calibri" w:hAnsi="Calibri" w:cs="Calibri"/>
                <w:sz w:val="20"/>
                <w:szCs w:val="20"/>
                <w:lang w:val="en-US"/>
              </w:rPr>
              <w:t>*</w:t>
            </w:r>
          </w:p>
        </w:tc>
      </w:tr>
    </w:tbl>
    <w:p w14:paraId="20612CAC" w14:textId="77777777" w:rsidR="00367849" w:rsidRDefault="00367849" w:rsidP="00367849">
      <w:pPr>
        <w:rPr>
          <w:rFonts w:ascii="Calibri" w:hAnsi="Calibri" w:cs="Calibri"/>
          <w:b/>
          <w:bCs/>
        </w:rPr>
      </w:pPr>
    </w:p>
    <w:p w14:paraId="4AFB97D4" w14:textId="66745B5B" w:rsidR="00367849" w:rsidRDefault="009D3B6C" w:rsidP="00367849">
      <w:pPr>
        <w:pStyle w:val="Akapitzlist"/>
        <w:spacing w:after="160" w:line="256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*</w:t>
      </w:r>
      <w:r w:rsidR="00367849">
        <w:rPr>
          <w:rFonts w:ascii="Calibri" w:hAnsi="Calibri" w:cs="Calibri"/>
          <w:b/>
          <w:bCs/>
          <w:sz w:val="20"/>
          <w:szCs w:val="20"/>
        </w:rPr>
        <w:t>*Równoważność:</w:t>
      </w:r>
      <w:r w:rsidR="00367849">
        <w:rPr>
          <w:rFonts w:ascii="Calibri" w:hAnsi="Calibri" w:cs="Calibri"/>
          <w:sz w:val="20"/>
          <w:szCs w:val="20"/>
        </w:rPr>
        <w:t xml:space="preserve"> Zamawiający dopuszcza certyfikaty równoważne. Za certyfikat równoważny uznaje się dokument wydany przez niezależną instytucję, potwierdzający posiadanie przez daną osobę kompetencji w zakresie </w:t>
      </w:r>
      <w:r w:rsidR="00367849">
        <w:rPr>
          <w:rFonts w:ascii="Calibri" w:hAnsi="Calibri" w:cs="Calibri"/>
          <w:b/>
          <w:bCs/>
          <w:sz w:val="20"/>
          <w:szCs w:val="20"/>
        </w:rPr>
        <w:t>analogicznej dziedziny merytorycznej</w:t>
      </w:r>
      <w:r w:rsidR="00367849">
        <w:rPr>
          <w:rFonts w:ascii="Calibri" w:hAnsi="Calibri" w:cs="Calibri"/>
          <w:sz w:val="20"/>
          <w:szCs w:val="20"/>
        </w:rPr>
        <w:t xml:space="preserve">, na </w:t>
      </w:r>
      <w:r w:rsidR="00367849">
        <w:rPr>
          <w:rFonts w:ascii="Calibri" w:hAnsi="Calibri" w:cs="Calibri"/>
          <w:b/>
          <w:bCs/>
          <w:sz w:val="20"/>
          <w:szCs w:val="20"/>
        </w:rPr>
        <w:t>analogicznym poziomie zaawansowania</w:t>
      </w:r>
      <w:r w:rsidR="00367849">
        <w:rPr>
          <w:rFonts w:ascii="Calibri" w:hAnsi="Calibri" w:cs="Calibri"/>
          <w:sz w:val="20"/>
          <w:szCs w:val="20"/>
        </w:rPr>
        <w:t xml:space="preserve"> oraz wymagający </w:t>
      </w:r>
      <w:r w:rsidR="00367849">
        <w:rPr>
          <w:rFonts w:ascii="Calibri" w:hAnsi="Calibri" w:cs="Calibri"/>
          <w:b/>
          <w:bCs/>
          <w:sz w:val="20"/>
          <w:szCs w:val="20"/>
        </w:rPr>
        <w:t>analogicznego doświadczenia zawodowego</w:t>
      </w:r>
      <w:r w:rsidR="00367849">
        <w:rPr>
          <w:rFonts w:ascii="Calibri" w:hAnsi="Calibri" w:cs="Calibri"/>
          <w:sz w:val="20"/>
          <w:szCs w:val="20"/>
        </w:rPr>
        <w:t xml:space="preserve"> lub zdania egzaminu o porównywalnym stopniu trudności, co certyfikaty wymienione wskazane przez Zamawiającego. Ciężar udowodnienia równoważności spoczywa na Wykonawcy (wymagane uzasadnienie w formularzu ofertowym).</w:t>
      </w:r>
      <w:bookmarkEnd w:id="0"/>
    </w:p>
    <w:p w14:paraId="09BDC034" w14:textId="77777777" w:rsidR="00367849" w:rsidRPr="00FD166E" w:rsidRDefault="00367849" w:rsidP="00367849">
      <w:pPr>
        <w:tabs>
          <w:tab w:val="center" w:pos="7655"/>
        </w:tabs>
        <w:spacing w:line="320" w:lineRule="atLeast"/>
        <w:rPr>
          <w:rFonts w:ascii="Arial" w:hAnsi="Arial" w:cs="Arial"/>
          <w:iCs/>
          <w:sz w:val="20"/>
          <w:szCs w:val="20"/>
        </w:rPr>
      </w:pPr>
    </w:p>
    <w:sectPr w:rsidR="00367849" w:rsidRPr="00FD166E" w:rsidSect="00C11FEF">
      <w:headerReference w:type="default" r:id="rId16"/>
      <w:footerReference w:type="default" r:id="rId17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1F55D6" w14:textId="77777777" w:rsidR="006724AF" w:rsidRDefault="006724AF" w:rsidP="00FF57EE">
      <w:r>
        <w:separator/>
      </w:r>
    </w:p>
  </w:endnote>
  <w:endnote w:type="continuationSeparator" w:id="0">
    <w:p w14:paraId="1CF76F45" w14:textId="77777777" w:rsidR="006724AF" w:rsidRDefault="006724AF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1ED95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8BD11C" w14:textId="77777777" w:rsidR="006724AF" w:rsidRDefault="006724AF" w:rsidP="00FF57EE">
      <w:r>
        <w:separator/>
      </w:r>
    </w:p>
  </w:footnote>
  <w:footnote w:type="continuationSeparator" w:id="0">
    <w:p w14:paraId="4DEE6B35" w14:textId="77777777" w:rsidR="006724AF" w:rsidRDefault="006724AF" w:rsidP="00FF57EE">
      <w:r>
        <w:continuationSeparator/>
      </w:r>
    </w:p>
  </w:footnote>
  <w:footnote w:id="1">
    <w:p w14:paraId="17CACDC7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5A44FC85" w14:textId="77777777" w:rsidR="00A663E4" w:rsidRPr="00A663E4" w:rsidRDefault="00563DC0" w:rsidP="00A663E4">
      <w:pPr>
        <w:pStyle w:val="Tekstprzypisudolnego"/>
        <w:spacing w:after="60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</w:t>
      </w:r>
      <w:r w:rsidR="004717F6">
        <w:rPr>
          <w:rFonts w:ascii="Arial" w:hAnsi="Arial" w:cs="Arial"/>
          <w:color w:val="0070C0"/>
          <w:sz w:val="18"/>
          <w:szCs w:val="18"/>
        </w:rPr>
        <w:t>4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r. poz. 2</w:t>
      </w:r>
      <w:r w:rsidR="004717F6">
        <w:rPr>
          <w:rFonts w:ascii="Arial" w:hAnsi="Arial" w:cs="Arial"/>
          <w:color w:val="0070C0"/>
          <w:sz w:val="18"/>
          <w:szCs w:val="18"/>
        </w:rPr>
        <w:t>36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2398611F" w14:textId="77777777" w:rsidR="00C754AE" w:rsidRDefault="00C754AE">
      <w:pPr>
        <w:pStyle w:val="Tekstprzypisudolnego"/>
        <w:rPr>
          <w:rFonts w:ascii="Arial" w:hAnsi="Arial" w:cs="Arial"/>
          <w:color w:val="0070C0"/>
          <w:sz w:val="18"/>
          <w:szCs w:val="18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  <w:p w14:paraId="27D29DD5" w14:textId="77777777" w:rsidR="00A663E4" w:rsidRPr="00A663E4" w:rsidRDefault="00A663E4">
      <w:pPr>
        <w:pStyle w:val="Tekstprzypisudolnego"/>
        <w:rPr>
          <w:rFonts w:ascii="Arial" w:hAnsi="Arial" w:cs="Arial"/>
          <w:color w:val="0070C0"/>
          <w:sz w:val="10"/>
          <w:szCs w:val="10"/>
        </w:rPr>
      </w:pPr>
    </w:p>
  </w:footnote>
  <w:footnote w:id="3">
    <w:p w14:paraId="55FDB75D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01705377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4D3EA631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777A74D9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D7785" w14:textId="242BC0D5" w:rsidR="001908E6" w:rsidRDefault="00093751">
    <w:pPr>
      <w:pStyle w:val="Nagwek"/>
    </w:pPr>
    <w:r>
      <w:rPr>
        <w:noProof/>
      </w:rPr>
      <w:drawing>
        <wp:inline distT="0" distB="0" distL="0" distR="0" wp14:anchorId="63E8970A" wp14:editId="6C1CB3D4">
          <wp:extent cx="5756910" cy="621665"/>
          <wp:effectExtent l="0" t="0" r="0" b="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621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5E8A30" w14:textId="0D28DC70" w:rsidR="00AE2ACB" w:rsidRPr="00AE2ACB" w:rsidRDefault="00AE2ACB">
    <w:pPr>
      <w:pStyle w:val="Nagwek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02295"/>
    <w:multiLevelType w:val="hybridMultilevel"/>
    <w:tmpl w:val="C39A7CFA"/>
    <w:lvl w:ilvl="0" w:tplc="B50E739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39A5612"/>
    <w:multiLevelType w:val="multilevel"/>
    <w:tmpl w:val="77FEAA9A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A68B8"/>
    <w:multiLevelType w:val="multilevel"/>
    <w:tmpl w:val="70E8ED1A"/>
    <w:styleLink w:val="WWNum7"/>
    <w:lvl w:ilvl="0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410820A2"/>
    <w:multiLevelType w:val="hybridMultilevel"/>
    <w:tmpl w:val="1F1E0904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2B24D43"/>
    <w:multiLevelType w:val="multilevel"/>
    <w:tmpl w:val="AC3AB26E"/>
    <w:lvl w:ilvl="0"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55AF535F"/>
    <w:multiLevelType w:val="hybridMultilevel"/>
    <w:tmpl w:val="767AC0EC"/>
    <w:lvl w:ilvl="0" w:tplc="664A8EA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82F32A3"/>
    <w:multiLevelType w:val="multilevel"/>
    <w:tmpl w:val="A55663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9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998652816">
    <w:abstractNumId w:val="8"/>
  </w:num>
  <w:num w:numId="2" w16cid:durableId="1050688356">
    <w:abstractNumId w:val="6"/>
  </w:num>
  <w:num w:numId="3" w16cid:durableId="778330542">
    <w:abstractNumId w:val="7"/>
  </w:num>
  <w:num w:numId="4" w16cid:durableId="266278043">
    <w:abstractNumId w:val="9"/>
  </w:num>
  <w:num w:numId="5" w16cid:durableId="889149262">
    <w:abstractNumId w:val="5"/>
  </w:num>
  <w:num w:numId="6" w16cid:durableId="20547680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02206350">
    <w:abstractNumId w:val="4"/>
  </w:num>
  <w:num w:numId="8" w16cid:durableId="514075803">
    <w:abstractNumId w:val="2"/>
  </w:num>
  <w:num w:numId="9" w16cid:durableId="128588955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80086257">
    <w:abstractNumId w:val="3"/>
  </w:num>
  <w:num w:numId="11" w16cid:durableId="7068805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4AF"/>
    <w:rsid w:val="00025E59"/>
    <w:rsid w:val="00077EBA"/>
    <w:rsid w:val="00093751"/>
    <w:rsid w:val="001063D3"/>
    <w:rsid w:val="0011081E"/>
    <w:rsid w:val="001129C0"/>
    <w:rsid w:val="00125B5B"/>
    <w:rsid w:val="00140C27"/>
    <w:rsid w:val="001444B8"/>
    <w:rsid w:val="001607AF"/>
    <w:rsid w:val="001908E6"/>
    <w:rsid w:val="00193F60"/>
    <w:rsid w:val="0019553A"/>
    <w:rsid w:val="001C57E1"/>
    <w:rsid w:val="001C7D84"/>
    <w:rsid w:val="001F1C13"/>
    <w:rsid w:val="0020200A"/>
    <w:rsid w:val="00216425"/>
    <w:rsid w:val="002214DB"/>
    <w:rsid w:val="00240F35"/>
    <w:rsid w:val="00253194"/>
    <w:rsid w:val="00267D1F"/>
    <w:rsid w:val="00273675"/>
    <w:rsid w:val="002A516E"/>
    <w:rsid w:val="002B6998"/>
    <w:rsid w:val="002C23F2"/>
    <w:rsid w:val="002E612D"/>
    <w:rsid w:val="00312B2D"/>
    <w:rsid w:val="00334BA1"/>
    <w:rsid w:val="00367849"/>
    <w:rsid w:val="00367F75"/>
    <w:rsid w:val="003A37A9"/>
    <w:rsid w:val="003B769C"/>
    <w:rsid w:val="003D42B5"/>
    <w:rsid w:val="003E0201"/>
    <w:rsid w:val="004717F6"/>
    <w:rsid w:val="00497AEE"/>
    <w:rsid w:val="004C59EC"/>
    <w:rsid w:val="004D4F17"/>
    <w:rsid w:val="004D5A42"/>
    <w:rsid w:val="004D6066"/>
    <w:rsid w:val="004E4F1B"/>
    <w:rsid w:val="00525EFF"/>
    <w:rsid w:val="005564F9"/>
    <w:rsid w:val="00563DC0"/>
    <w:rsid w:val="005722FE"/>
    <w:rsid w:val="0057272A"/>
    <w:rsid w:val="00574A9C"/>
    <w:rsid w:val="005844F6"/>
    <w:rsid w:val="005D6DA1"/>
    <w:rsid w:val="005F6F5F"/>
    <w:rsid w:val="00640768"/>
    <w:rsid w:val="00650FF6"/>
    <w:rsid w:val="006522FA"/>
    <w:rsid w:val="006724AF"/>
    <w:rsid w:val="006955DC"/>
    <w:rsid w:val="006B63D6"/>
    <w:rsid w:val="006C641D"/>
    <w:rsid w:val="006D09E0"/>
    <w:rsid w:val="006E2F17"/>
    <w:rsid w:val="006E3E28"/>
    <w:rsid w:val="00710524"/>
    <w:rsid w:val="00720A16"/>
    <w:rsid w:val="007734F9"/>
    <w:rsid w:val="007D475B"/>
    <w:rsid w:val="007E331F"/>
    <w:rsid w:val="007F3E87"/>
    <w:rsid w:val="00814ACA"/>
    <w:rsid w:val="0087326D"/>
    <w:rsid w:val="008C5531"/>
    <w:rsid w:val="008D32D1"/>
    <w:rsid w:val="009312B4"/>
    <w:rsid w:val="00932E17"/>
    <w:rsid w:val="009569B2"/>
    <w:rsid w:val="0097776D"/>
    <w:rsid w:val="00983D1D"/>
    <w:rsid w:val="009B316D"/>
    <w:rsid w:val="009B67B0"/>
    <w:rsid w:val="009D3B6C"/>
    <w:rsid w:val="009D75A8"/>
    <w:rsid w:val="00A23973"/>
    <w:rsid w:val="00A30343"/>
    <w:rsid w:val="00A50E18"/>
    <w:rsid w:val="00A663E4"/>
    <w:rsid w:val="00A8509D"/>
    <w:rsid w:val="00AA39D6"/>
    <w:rsid w:val="00AC2F4B"/>
    <w:rsid w:val="00AE2ACB"/>
    <w:rsid w:val="00AF4AC3"/>
    <w:rsid w:val="00AF662E"/>
    <w:rsid w:val="00B351D3"/>
    <w:rsid w:val="00B35FB0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152F"/>
    <w:rsid w:val="00C85374"/>
    <w:rsid w:val="00CA6EDB"/>
    <w:rsid w:val="00CE1552"/>
    <w:rsid w:val="00CE3AE6"/>
    <w:rsid w:val="00CF400F"/>
    <w:rsid w:val="00D554C7"/>
    <w:rsid w:val="00D5631A"/>
    <w:rsid w:val="00D613AB"/>
    <w:rsid w:val="00DC336F"/>
    <w:rsid w:val="00DE5559"/>
    <w:rsid w:val="00E13026"/>
    <w:rsid w:val="00E15C6A"/>
    <w:rsid w:val="00E1735C"/>
    <w:rsid w:val="00EA28A0"/>
    <w:rsid w:val="00EB7584"/>
    <w:rsid w:val="00ED4154"/>
    <w:rsid w:val="00EE6903"/>
    <w:rsid w:val="00EF1FDB"/>
    <w:rsid w:val="00F0091B"/>
    <w:rsid w:val="00F11356"/>
    <w:rsid w:val="00F134D5"/>
    <w:rsid w:val="00F31EAC"/>
    <w:rsid w:val="00F7377B"/>
    <w:rsid w:val="00FA723B"/>
    <w:rsid w:val="00FB09C9"/>
    <w:rsid w:val="00FC151A"/>
    <w:rsid w:val="00FD166E"/>
    <w:rsid w:val="00FF2E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803ED2"/>
  <w15:chartTrackingRefBased/>
  <w15:docId w15:val="{91F65F19-3217-4507-B0BA-F3A3A472B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paragraph" w:customStyle="1" w:styleId="Akapitzlist1">
    <w:name w:val="Akapit z listą1"/>
    <w:aliases w:val="Numerowanie,Obiekt,List Paragraph1,wypunktowanie,normalny tekst,CW_Lista,Odstavec,Akapit z listą numerowaną,Podsis rysunku,lp1,Bullet List,FooterText,numbered,Paragraphe de liste1,Bulletr List Paragraph,列出段落,列出段落1,List Paragraph21,リスト段落1"/>
    <w:basedOn w:val="Normalny"/>
    <w:rsid w:val="00710524"/>
    <w:pPr>
      <w:suppressAutoHyphens/>
      <w:autoSpaceDN w:val="0"/>
      <w:ind w:left="720"/>
    </w:pPr>
    <w:rPr>
      <w:rFonts w:ascii="Liberation Serif" w:eastAsia="NSimSun" w:hAnsi="Liberation Serif" w:cs="Arial"/>
      <w:kern w:val="3"/>
      <w:lang w:eastAsia="zh-CN" w:bidi="hi-IN"/>
    </w:rPr>
  </w:style>
  <w:style w:type="numbering" w:customStyle="1" w:styleId="WWNum7">
    <w:name w:val="WWNum7"/>
    <w:rsid w:val="00710524"/>
    <w:pPr>
      <w:numPr>
        <w:numId w:val="8"/>
      </w:numPr>
    </w:pPr>
  </w:style>
  <w:style w:type="character" w:customStyle="1" w:styleId="AkapitzlistZnak">
    <w:name w:val="Akapit z listą Znak"/>
    <w:link w:val="Akapitzlist"/>
    <w:uiPriority w:val="34"/>
    <w:qFormat/>
    <w:locked/>
    <w:rsid w:val="0036784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98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66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7</Pages>
  <Words>1161</Words>
  <Characters>6972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3</cp:revision>
  <dcterms:created xsi:type="dcterms:W3CDTF">2025-12-15T19:29:00Z</dcterms:created>
  <dcterms:modified xsi:type="dcterms:W3CDTF">2025-12-17T09:31:00Z</dcterms:modified>
</cp:coreProperties>
</file>