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proofErr w:type="spellStart"/>
      <w:r w:rsidR="00B13995" w:rsidRPr="00B13995">
        <w:rPr>
          <w:b/>
        </w:rPr>
        <w:t>Proofreading</w:t>
      </w:r>
      <w:proofErr w:type="spellEnd"/>
      <w:r w:rsidR="00B13995" w:rsidRPr="00B13995">
        <w:rPr>
          <w:b/>
        </w:rPr>
        <w:t xml:space="preserve"> w języku angielskim materiałów publikowanych w Wydawnictwach AGH (artykuły naukowe, monografie) - KC-DE-zp.272-631/25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A44960" w:rsidRPr="008E7C55" w:rsidRDefault="00A44960" w:rsidP="00A44960">
      <w:bookmarkStart w:id="0" w:name="_Hlk214273363"/>
      <w:r w:rsidRPr="008E7C55">
        <w:rPr>
          <w:b/>
        </w:rPr>
        <w:t>Cena brutto za</w:t>
      </w:r>
      <w:r w:rsidR="00B13995" w:rsidRPr="00B13995">
        <w:rPr>
          <w:b/>
        </w:rPr>
        <w:t xml:space="preserve"> całość przedmiotu zamówienia</w:t>
      </w:r>
      <w:r w:rsidR="00B13995">
        <w:rPr>
          <w:b/>
        </w:rPr>
        <w:t xml:space="preserve"> </w:t>
      </w:r>
      <w:r w:rsidRPr="008E7C55">
        <w:t>: ……………….. PLN</w:t>
      </w:r>
    </w:p>
    <w:p w:rsidR="00A44960" w:rsidRDefault="00A44960" w:rsidP="00A44960">
      <w:pPr>
        <w:rPr>
          <w:i/>
          <w:iCs/>
        </w:rPr>
      </w:pPr>
      <w:r w:rsidRPr="008E7C55">
        <w:rPr>
          <w:i/>
          <w:iCs/>
        </w:rPr>
        <w:t>(Słownie brutto:  .................................................................................................................. )</w:t>
      </w:r>
    </w:p>
    <w:p w:rsidR="00B13995" w:rsidRPr="00B13995" w:rsidRDefault="00B13995" w:rsidP="00A44960">
      <w:pPr>
        <w:rPr>
          <w:iCs/>
          <w:u w:val="single"/>
        </w:rPr>
      </w:pPr>
      <w:r w:rsidRPr="00B13995">
        <w:rPr>
          <w:iCs/>
          <w:u w:val="single"/>
        </w:rPr>
        <w:t>w tym:</w:t>
      </w:r>
    </w:p>
    <w:p w:rsidR="00B13995" w:rsidRPr="008E7C55" w:rsidRDefault="00B13995" w:rsidP="00B13995">
      <w:bookmarkStart w:id="1" w:name="_Hlk214276711"/>
      <w:bookmarkEnd w:id="0"/>
      <w:r w:rsidRPr="008E7C55">
        <w:rPr>
          <w:b/>
        </w:rPr>
        <w:t xml:space="preserve">Cena brutto </w:t>
      </w:r>
      <w:r w:rsidRPr="00B13995">
        <w:rPr>
          <w:b/>
        </w:rPr>
        <w:t>za korektę jednej strony</w:t>
      </w:r>
      <w:r w:rsidRPr="008E7C55">
        <w:t>: ……………….. PLN</w:t>
      </w:r>
    </w:p>
    <w:p w:rsidR="00B13995" w:rsidRPr="00B13995" w:rsidRDefault="00B13995" w:rsidP="00A44960">
      <w:pPr>
        <w:rPr>
          <w:i/>
          <w:iCs/>
        </w:rPr>
      </w:pPr>
      <w:r w:rsidRPr="008E7C55">
        <w:rPr>
          <w:i/>
          <w:iCs/>
        </w:rPr>
        <w:t>(Słownie brutto:  .................................................................................................................. )</w:t>
      </w:r>
    </w:p>
    <w:p w:rsidR="00A44960" w:rsidRPr="00B13995" w:rsidRDefault="00B13995" w:rsidP="00A44960">
      <w:r>
        <w:t>Powyższ</w:t>
      </w:r>
      <w:r w:rsidR="0009391D">
        <w:t>e</w:t>
      </w:r>
      <w:r>
        <w:t xml:space="preserve"> cen</w:t>
      </w:r>
      <w:r w:rsidR="0009391D">
        <w:t>y</w:t>
      </w:r>
      <w:r>
        <w:t xml:space="preserve"> zawiera</w:t>
      </w:r>
      <w:r w:rsidR="0009391D">
        <w:t>ją</w:t>
      </w:r>
      <w:r>
        <w:t xml:space="preserve"> właściwą stawkę podatku VAT.</w:t>
      </w:r>
    </w:p>
    <w:bookmarkEnd w:id="1"/>
    <w:p w:rsidR="00A44960" w:rsidRPr="008E7C55" w:rsidRDefault="00A44960" w:rsidP="00A44960">
      <w:r w:rsidRPr="008E7C55">
        <w:rPr>
          <w:b/>
        </w:rPr>
        <w:t xml:space="preserve">Termin </w:t>
      </w:r>
      <w:r w:rsidR="00B13995">
        <w:rPr>
          <w:b/>
        </w:rPr>
        <w:t>r</w:t>
      </w:r>
      <w:r w:rsidRPr="008E7C55">
        <w:rPr>
          <w:b/>
        </w:rPr>
        <w:t>ealizacji umowy:</w:t>
      </w:r>
      <w:r w:rsidRPr="008E7C55">
        <w:t xml:space="preserve"> </w:t>
      </w:r>
      <w:r w:rsidR="003352E4" w:rsidRPr="003352E4">
        <w:t>do 12 miesięcy od daty podpisania umowy lub do wyczerpania środków.</w:t>
      </w:r>
    </w:p>
    <w:p w:rsidR="000D4B43" w:rsidRDefault="0009391D" w:rsidP="000D4B43">
      <w:pPr>
        <w:widowControl w:val="0"/>
        <w:ind w:right="1"/>
        <w:jc w:val="both"/>
      </w:pPr>
      <w:r w:rsidRPr="00647319">
        <w:rPr>
          <w:b/>
        </w:rPr>
        <w:t>Termin wykonania korekty:</w:t>
      </w:r>
      <w:r>
        <w:t xml:space="preserve"> …………… dni kalendarzowych </w:t>
      </w:r>
      <w:r w:rsidRPr="0009391D">
        <w:rPr>
          <w:highlight w:val="yellow"/>
        </w:rPr>
        <w:t>(Kryterium oceny ofert).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8E7C55" w:rsidRDefault="000D4B43" w:rsidP="00B13995">
      <w:pPr>
        <w:widowControl w:val="0"/>
        <w:ind w:right="1"/>
        <w:jc w:val="both"/>
      </w:pPr>
      <w:r w:rsidRPr="00B13995">
        <w:rPr>
          <w:b/>
        </w:rPr>
        <w:t xml:space="preserve">Termin płatności: </w:t>
      </w:r>
      <w:bookmarkStart w:id="2" w:name="_Hlk214276810"/>
      <w:r w:rsidR="00B13995" w:rsidRPr="00B13995">
        <w:t>Miesięcznie, na podstawie protokołu odbioru, potwierdzając</w:t>
      </w:r>
      <w:r w:rsidR="00B13995">
        <w:t xml:space="preserve">ego </w:t>
      </w:r>
      <w:r w:rsidR="00B13995" w:rsidRPr="00B13995">
        <w:t xml:space="preserve">faktyczną </w:t>
      </w:r>
      <w:r w:rsidR="00B13995">
        <w:t xml:space="preserve">ilość stron poddanych korekcie, </w:t>
      </w:r>
      <w:r w:rsidR="00B13995" w:rsidRPr="00B13995">
        <w:t>w terminie do 21 dni od daty otrzymania przez Zamawiającego poprawnie wystawionej przez Wykonawcę faktury VAT</w:t>
      </w:r>
      <w:r w:rsidR="0009391D">
        <w:t xml:space="preserve">, </w:t>
      </w:r>
      <w:r w:rsidR="0009391D" w:rsidRPr="0009391D">
        <w:t>na rachunek Wykonawcy umieszczony na dzień zlecenia przelewu w wykazie podmiotów, o których mowa w art. 96b ust. 1) Ustawy o podatku od towarów i usług.</w:t>
      </w:r>
    </w:p>
    <w:bookmarkEnd w:id="2"/>
    <w:p w:rsidR="00B13995" w:rsidRDefault="00B13995" w:rsidP="00B13995">
      <w:pPr>
        <w:widowControl w:val="0"/>
        <w:ind w:right="1"/>
        <w:jc w:val="both"/>
        <w:rPr>
          <w:b/>
          <w:sz w:val="22"/>
          <w:szCs w:val="22"/>
          <w:u w:val="single"/>
        </w:rPr>
      </w:pPr>
    </w:p>
    <w:p w:rsidR="0009391D" w:rsidRDefault="0009391D" w:rsidP="00B13995">
      <w:pPr>
        <w:widowControl w:val="0"/>
        <w:ind w:right="1"/>
        <w:jc w:val="both"/>
        <w:rPr>
          <w:b/>
          <w:sz w:val="22"/>
          <w:szCs w:val="22"/>
          <w:u w:val="single"/>
        </w:rPr>
      </w:pPr>
      <w:bookmarkStart w:id="3" w:name="_GoBack"/>
      <w:bookmarkEnd w:id="3"/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lastRenderedPageBreak/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817" w:rsidRDefault="003C1817">
      <w:r>
        <w:separator/>
      </w:r>
    </w:p>
  </w:endnote>
  <w:endnote w:type="continuationSeparator" w:id="0">
    <w:p w:rsidR="003C1817" w:rsidRDefault="003C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817" w:rsidRDefault="003C1817">
      <w:r>
        <w:separator/>
      </w:r>
    </w:p>
  </w:footnote>
  <w:footnote w:type="continuationSeparator" w:id="0">
    <w:p w:rsidR="003C1817" w:rsidRDefault="003C1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3905"/>
        </w:tabs>
        <w:ind w:left="3905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9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5"/>
  </w:num>
  <w:num w:numId="6">
    <w:abstractNumId w:val="5"/>
  </w:num>
  <w:num w:numId="7">
    <w:abstractNumId w:val="1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9391D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352E4"/>
    <w:rsid w:val="003771C3"/>
    <w:rsid w:val="003835DB"/>
    <w:rsid w:val="00397C99"/>
    <w:rsid w:val="003C1817"/>
    <w:rsid w:val="00430395"/>
    <w:rsid w:val="004736C6"/>
    <w:rsid w:val="004B7300"/>
    <w:rsid w:val="004C6753"/>
    <w:rsid w:val="00531F79"/>
    <w:rsid w:val="005452B1"/>
    <w:rsid w:val="0054560B"/>
    <w:rsid w:val="00552928"/>
    <w:rsid w:val="00595C87"/>
    <w:rsid w:val="005A36D2"/>
    <w:rsid w:val="005D2C65"/>
    <w:rsid w:val="005E6D94"/>
    <w:rsid w:val="0063384F"/>
    <w:rsid w:val="00643C6F"/>
    <w:rsid w:val="00646202"/>
    <w:rsid w:val="00647319"/>
    <w:rsid w:val="0065290F"/>
    <w:rsid w:val="006815F6"/>
    <w:rsid w:val="006A4A8E"/>
    <w:rsid w:val="00741B8B"/>
    <w:rsid w:val="007748F0"/>
    <w:rsid w:val="007775C9"/>
    <w:rsid w:val="00784B34"/>
    <w:rsid w:val="007860F9"/>
    <w:rsid w:val="00795616"/>
    <w:rsid w:val="007A4321"/>
    <w:rsid w:val="007A6E16"/>
    <w:rsid w:val="00833933"/>
    <w:rsid w:val="00853083"/>
    <w:rsid w:val="0089614F"/>
    <w:rsid w:val="008B2F0C"/>
    <w:rsid w:val="008B4928"/>
    <w:rsid w:val="008D2AB8"/>
    <w:rsid w:val="008E7C55"/>
    <w:rsid w:val="008F1C66"/>
    <w:rsid w:val="00926203"/>
    <w:rsid w:val="00941E90"/>
    <w:rsid w:val="00946707"/>
    <w:rsid w:val="00960CB7"/>
    <w:rsid w:val="00970FE4"/>
    <w:rsid w:val="00995B46"/>
    <w:rsid w:val="009F3FF4"/>
    <w:rsid w:val="00A0022B"/>
    <w:rsid w:val="00A007CF"/>
    <w:rsid w:val="00A346FE"/>
    <w:rsid w:val="00A44960"/>
    <w:rsid w:val="00A47B4D"/>
    <w:rsid w:val="00A83018"/>
    <w:rsid w:val="00A948D6"/>
    <w:rsid w:val="00AC570E"/>
    <w:rsid w:val="00B006F3"/>
    <w:rsid w:val="00B00E3F"/>
    <w:rsid w:val="00B13995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962CB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D1D73-8F8F-485B-B2FC-2A6AED518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2025-11-25T11:34:00Z</dcterms:created>
  <dcterms:modified xsi:type="dcterms:W3CDTF">2025-11-25T11:34:00Z</dcterms:modified>
</cp:coreProperties>
</file>