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493D3E6E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4D90D654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A7A23FD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proofErr w:type="spellStart"/>
      <w:r w:rsidR="00AC5F69" w:rsidRPr="00AC5F69">
        <w:rPr>
          <w:rFonts w:ascii="Verdana" w:hAnsi="Verdana"/>
          <w:b/>
          <w:sz w:val="20"/>
          <w:szCs w:val="20"/>
        </w:rPr>
        <w:t>Proofreading</w:t>
      </w:r>
      <w:proofErr w:type="spellEnd"/>
      <w:r w:rsidR="00AC5F69" w:rsidRPr="00AC5F69">
        <w:rPr>
          <w:rFonts w:ascii="Verdana" w:hAnsi="Verdana"/>
          <w:b/>
          <w:sz w:val="20"/>
          <w:szCs w:val="20"/>
        </w:rPr>
        <w:t xml:space="preserve"> w języku angielskim materiałów publikowanych w Wydawnictwach AGH (artykuły naukowe, monografie) - KC-DE-zp.272-631/25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4AC3811E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487B4296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bookmarkStart w:id="0" w:name="_GoBack"/>
      <w:bookmarkEnd w:id="0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D9B52" w14:textId="77777777" w:rsidR="00243EB0" w:rsidRDefault="00243EB0" w:rsidP="0038231F">
      <w:pPr>
        <w:spacing w:after="0" w:line="240" w:lineRule="auto"/>
      </w:pPr>
      <w:r>
        <w:separator/>
      </w:r>
    </w:p>
  </w:endnote>
  <w:endnote w:type="continuationSeparator" w:id="0">
    <w:p w14:paraId="10598280" w14:textId="77777777" w:rsidR="00243EB0" w:rsidRDefault="00243E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7DB00" w14:textId="77777777" w:rsidR="00243EB0" w:rsidRDefault="00243EB0" w:rsidP="0038231F">
      <w:pPr>
        <w:spacing w:after="0" w:line="240" w:lineRule="auto"/>
      </w:pPr>
      <w:r>
        <w:separator/>
      </w:r>
    </w:p>
  </w:footnote>
  <w:footnote w:type="continuationSeparator" w:id="0">
    <w:p w14:paraId="13657ED8" w14:textId="77777777" w:rsidR="00243EB0" w:rsidRDefault="00243EB0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8D3C453" w14:textId="70B60B3F" w:rsidR="008128AD" w:rsidRDefault="008128AD" w:rsidP="00E83500">
    <w:pPr>
      <w:pStyle w:val="Nagwek"/>
    </w:pPr>
  </w:p>
  <w:p w14:paraId="12DA75F0" w14:textId="77777777" w:rsidR="00AC5F69" w:rsidRPr="007407DE" w:rsidRDefault="00AC5F69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43EB0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4A06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5F69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8164B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18285-E9C5-4A65-A73A-8713A0D7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2025-11-17T11:10:00Z</dcterms:created>
  <dcterms:modified xsi:type="dcterms:W3CDTF">2025-11-17T11:10:00Z</dcterms:modified>
</cp:coreProperties>
</file>