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F38F04F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13C98A09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662BDB" w:rsidRPr="00662BDB">
        <w:rPr>
          <w:b/>
          <w:sz w:val="22"/>
          <w:szCs w:val="22"/>
        </w:rPr>
        <w:t xml:space="preserve">Usługa realizacji nagrania i montażu spotu informacyjno-promocyjnego w </w:t>
      </w:r>
      <w:proofErr w:type="spellStart"/>
      <w:r w:rsidR="00662BDB" w:rsidRPr="00662BDB">
        <w:rPr>
          <w:b/>
          <w:sz w:val="22"/>
          <w:szCs w:val="22"/>
        </w:rPr>
        <w:t>ję-zyku</w:t>
      </w:r>
      <w:proofErr w:type="spellEnd"/>
      <w:r w:rsidR="00662BDB" w:rsidRPr="00662BDB">
        <w:rPr>
          <w:b/>
          <w:sz w:val="22"/>
          <w:szCs w:val="22"/>
        </w:rPr>
        <w:t xml:space="preserve"> hiszpańskim w ramach projektu Trzecia edycja</w:t>
      </w:r>
      <w:bookmarkStart w:id="0" w:name="_GoBack"/>
      <w:bookmarkEnd w:id="0"/>
      <w:r w:rsidR="00662BDB" w:rsidRPr="00662BDB">
        <w:rPr>
          <w:b/>
          <w:sz w:val="22"/>
          <w:szCs w:val="22"/>
        </w:rPr>
        <w:t xml:space="preserve"> Międzynarodowej Szkoły w AGH, realizowanego w ramach programu NAWA SPINAKER - Intensywne Międzynarodowe Programy Kształcenia zgodnie z umową BPI/SPI/2024/1/00077/U/00001 -  KC-DE-zp.272-726/25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418"/>
        <w:gridCol w:w="1417"/>
        <w:gridCol w:w="2694"/>
      </w:tblGrid>
      <w:tr w:rsidR="009055EC" w:rsidRPr="005A10E2" w14:paraId="6C0D05E3" w14:textId="58FCEC02" w:rsidTr="009055EC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16C2B325" w14:textId="77777777" w:rsidR="009055EC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417" w:type="dxa"/>
          </w:tcPr>
          <w:p w14:paraId="5C1FA720" w14:textId="52F2632D" w:rsidR="009055EC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zrealizowanej usługi</w:t>
            </w:r>
          </w:p>
        </w:tc>
        <w:tc>
          <w:tcPr>
            <w:tcW w:w="2694" w:type="dxa"/>
          </w:tcPr>
          <w:p w14:paraId="0D2849D0" w14:textId="71260F23" w:rsidR="009055EC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9055EC" w:rsidRPr="005A10E2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9055EC" w:rsidRPr="005A10E2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9055EC" w:rsidRPr="005A10E2" w14:paraId="05488B26" w14:textId="138ED61D" w:rsidTr="009055EC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D4B4393" w14:textId="24514129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7" w:type="dxa"/>
          </w:tcPr>
          <w:p w14:paraId="5ECE0D00" w14:textId="0FE340B7" w:rsidR="009055EC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4" w:type="dxa"/>
          </w:tcPr>
          <w:p w14:paraId="69B8C703" w14:textId="70C380DE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055EC" w:rsidRPr="005A10E2" w14:paraId="6D1FBD19" w14:textId="70B7ABEF" w:rsidTr="009055EC">
        <w:trPr>
          <w:cantSplit/>
          <w:trHeight w:val="898"/>
        </w:trPr>
        <w:tc>
          <w:tcPr>
            <w:tcW w:w="709" w:type="dxa"/>
          </w:tcPr>
          <w:p w14:paraId="4B0EE4BB" w14:textId="423109DD" w:rsidR="009055EC" w:rsidRPr="005A10E2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6D6CC1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1A7D47A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514BD49A" w14:textId="21D599E2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5EC" w:rsidRPr="005A10E2" w14:paraId="267D394F" w14:textId="6527FD9F" w:rsidTr="009055EC">
        <w:trPr>
          <w:cantSplit/>
          <w:trHeight w:val="766"/>
        </w:trPr>
        <w:tc>
          <w:tcPr>
            <w:tcW w:w="709" w:type="dxa"/>
          </w:tcPr>
          <w:p w14:paraId="75A65433" w14:textId="6E544716" w:rsidR="009055EC" w:rsidRPr="005A10E2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5A3D587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2B4B84DC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4A39A942" w14:textId="5331746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5EC" w:rsidRPr="005A10E2" w14:paraId="21147E7B" w14:textId="77777777" w:rsidTr="009055EC">
        <w:trPr>
          <w:cantSplit/>
          <w:trHeight w:val="766"/>
        </w:trPr>
        <w:tc>
          <w:tcPr>
            <w:tcW w:w="709" w:type="dxa"/>
          </w:tcPr>
          <w:p w14:paraId="63CC16BE" w14:textId="440171DC" w:rsidR="009055EC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693" w:type="dxa"/>
          </w:tcPr>
          <w:p w14:paraId="27916AF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0C052F4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02995B42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3D3B2558" w14:textId="0B34C5EA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32ADB" w14:textId="77777777" w:rsidR="001F63F2" w:rsidRDefault="001F63F2">
      <w:r>
        <w:separator/>
      </w:r>
    </w:p>
  </w:endnote>
  <w:endnote w:type="continuationSeparator" w:id="0">
    <w:p w14:paraId="60C96B98" w14:textId="77777777" w:rsidR="001F63F2" w:rsidRDefault="001F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82487" w14:textId="77777777" w:rsidR="001F63F2" w:rsidRDefault="001F63F2">
      <w:r>
        <w:separator/>
      </w:r>
    </w:p>
  </w:footnote>
  <w:footnote w:type="continuationSeparator" w:id="0">
    <w:p w14:paraId="2681FEB4" w14:textId="77777777" w:rsidR="001F63F2" w:rsidRDefault="001F63F2">
      <w:r>
        <w:continuationSeparator/>
      </w:r>
    </w:p>
  </w:footnote>
  <w:footnote w:id="1">
    <w:p w14:paraId="010C7529" w14:textId="51F78F78" w:rsidR="009055EC" w:rsidRDefault="009055EC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9055EC" w:rsidRPr="0093457F" w:rsidRDefault="009055EC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292CE" w14:textId="37F04F1B" w:rsidR="00662BDB" w:rsidRDefault="00662BDB">
    <w:pPr>
      <w:pStyle w:val="Nagwek"/>
    </w:pPr>
    <w:r>
      <w:rPr>
        <w:noProof/>
      </w:rPr>
      <w:drawing>
        <wp:inline distT="0" distB="0" distL="0" distR="0" wp14:anchorId="191792A8" wp14:editId="332D462C">
          <wp:extent cx="5760720" cy="612750"/>
          <wp:effectExtent l="0" t="0" r="0" b="0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2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1F63F2"/>
    <w:rsid w:val="00210E8E"/>
    <w:rsid w:val="00276C10"/>
    <w:rsid w:val="002F7E2B"/>
    <w:rsid w:val="003636C6"/>
    <w:rsid w:val="0036495E"/>
    <w:rsid w:val="0037616C"/>
    <w:rsid w:val="00455854"/>
    <w:rsid w:val="004B2C74"/>
    <w:rsid w:val="004C03CA"/>
    <w:rsid w:val="00513EBA"/>
    <w:rsid w:val="00540289"/>
    <w:rsid w:val="005518BA"/>
    <w:rsid w:val="00551DBC"/>
    <w:rsid w:val="00662BDB"/>
    <w:rsid w:val="006B469B"/>
    <w:rsid w:val="006B4809"/>
    <w:rsid w:val="006F12ED"/>
    <w:rsid w:val="00702A72"/>
    <w:rsid w:val="00743DAB"/>
    <w:rsid w:val="007D4D5B"/>
    <w:rsid w:val="007E28DC"/>
    <w:rsid w:val="009055E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AE77FD"/>
    <w:rsid w:val="00B72C09"/>
    <w:rsid w:val="00B72EC0"/>
    <w:rsid w:val="00B93B92"/>
    <w:rsid w:val="00C022CA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12C21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2023-02-21T11:26:00Z</cp:lastPrinted>
  <dcterms:created xsi:type="dcterms:W3CDTF">2025-12-03T08:21:00Z</dcterms:created>
  <dcterms:modified xsi:type="dcterms:W3CDTF">2025-12-03T08:21:00Z</dcterms:modified>
</cp:coreProperties>
</file>