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Default="00F3566D" w:rsidP="007D7C4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7077EFFE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231D33" w:rsidRPr="00231D3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realizacji nagrania i montażu spotu informacyjno-promocyjnego w </w:t>
      </w:r>
      <w:proofErr w:type="spellStart"/>
      <w:r w:rsidR="00231D33" w:rsidRPr="00231D33">
        <w:rPr>
          <w:rFonts w:ascii="Arial" w:eastAsia="Times New Roman" w:hAnsi="Arial" w:cs="Arial"/>
          <w:b/>
          <w:sz w:val="20"/>
          <w:szCs w:val="20"/>
          <w:lang w:eastAsia="pl-PL"/>
        </w:rPr>
        <w:t>ję-zyku</w:t>
      </w:r>
      <w:proofErr w:type="spellEnd"/>
      <w:r w:rsidR="00231D33" w:rsidRPr="00231D3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hiszpańskim w ramach projektu Trzecia edycja Międzynarodowej Szkoły w AGH, realizowanego w ramach programu NAWA SPINAKER - Intensywne Międzynarodowe Programy Kształcenia zgodnie z umową BPI/SPI/2024/1/00077/U/00001 -  KC-DE-zp.272-726/25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0B5E9416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</w:t>
      </w:r>
      <w:r w:rsidR="00B50AF0">
        <w:rPr>
          <w:rFonts w:ascii="Arial" w:hAnsi="Arial" w:cs="Arial"/>
          <w:sz w:val="20"/>
          <w:szCs w:val="20"/>
        </w:rPr>
        <w:t xml:space="preserve">1,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22300F5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 xml:space="preserve">1 pkt </w:t>
      </w:r>
      <w:r w:rsidR="00B50AF0">
        <w:rPr>
          <w:rFonts w:ascii="Arial" w:hAnsi="Arial" w:cs="Arial"/>
          <w:i/>
          <w:sz w:val="20"/>
          <w:szCs w:val="20"/>
        </w:rPr>
        <w:t xml:space="preserve">1, </w:t>
      </w:r>
      <w:r w:rsidRPr="006837CD">
        <w:rPr>
          <w:rFonts w:ascii="Arial" w:hAnsi="Arial" w:cs="Arial"/>
          <w:i/>
          <w:sz w:val="20"/>
          <w:szCs w:val="20"/>
        </w:rPr>
        <w:t>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4BE185F9" w14:textId="574F174C" w:rsidR="00F3566D" w:rsidRPr="00231D33" w:rsidRDefault="00F3566D" w:rsidP="00231D33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  <w:bookmarkStart w:id="0" w:name="_GoBack"/>
      <w:bookmarkEnd w:id="0"/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2F1F1" w14:textId="77777777" w:rsidR="00E94C44" w:rsidRDefault="00E94C44" w:rsidP="0038231F">
      <w:pPr>
        <w:spacing w:after="0" w:line="240" w:lineRule="auto"/>
      </w:pPr>
      <w:r>
        <w:separator/>
      </w:r>
    </w:p>
  </w:endnote>
  <w:endnote w:type="continuationSeparator" w:id="0">
    <w:p w14:paraId="03043C42" w14:textId="77777777" w:rsidR="00E94C44" w:rsidRDefault="00E94C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44BF04" w14:textId="77777777" w:rsidR="00E94C44" w:rsidRDefault="00E94C44" w:rsidP="0038231F">
      <w:pPr>
        <w:spacing w:after="0" w:line="240" w:lineRule="auto"/>
      </w:pPr>
      <w:r>
        <w:separator/>
      </w:r>
    </w:p>
  </w:footnote>
  <w:footnote w:type="continuationSeparator" w:id="0">
    <w:p w14:paraId="4CA8EADD" w14:textId="77777777" w:rsidR="00E94C44" w:rsidRDefault="00E94C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68DBE" w14:textId="5141809D" w:rsidR="00231D33" w:rsidRDefault="00231D33">
    <w:pPr>
      <w:pStyle w:val="Nagwek"/>
    </w:pPr>
    <w:r>
      <w:rPr>
        <w:noProof/>
      </w:rPr>
      <w:drawing>
        <wp:inline distT="0" distB="0" distL="0" distR="0" wp14:anchorId="58EFEC30" wp14:editId="4927FB1F">
          <wp:extent cx="5760720" cy="612750"/>
          <wp:effectExtent l="0" t="0" r="0" b="0"/>
          <wp:docPr id="10056340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634017" name="Picture 10056340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2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7FB"/>
    <w:rsid w:val="001902D2"/>
    <w:rsid w:val="001C6945"/>
    <w:rsid w:val="001F027E"/>
    <w:rsid w:val="00202B94"/>
    <w:rsid w:val="00203A40"/>
    <w:rsid w:val="002168A8"/>
    <w:rsid w:val="00231126"/>
    <w:rsid w:val="00231D33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AF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CD3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94C44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141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4C3EE-63D3-4DC6-9A1E-DD2E233F2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2024-07-04T11:45:00Z</cp:lastPrinted>
  <dcterms:created xsi:type="dcterms:W3CDTF">2025-12-03T08:18:00Z</dcterms:created>
  <dcterms:modified xsi:type="dcterms:W3CDTF">2025-12-03T08:18:00Z</dcterms:modified>
</cp:coreProperties>
</file>