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B0BDE" w14:textId="378B3B3B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FB0D0D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0301D0A" w14:textId="77777777" w:rsidTr="00D62E6E">
        <w:tc>
          <w:tcPr>
            <w:tcW w:w="2800" w:type="dxa"/>
          </w:tcPr>
          <w:p w14:paraId="7F02F99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02E340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78EDB7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8645CA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6DD8DBB" w14:textId="77777777" w:rsidTr="00D62E6E">
        <w:tc>
          <w:tcPr>
            <w:tcW w:w="2800" w:type="dxa"/>
          </w:tcPr>
          <w:p w14:paraId="10D6ED7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0619A9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B7580C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DB3DC5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C92E645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06FC" w:rsidRPr="00C14101" w14:paraId="3713255E" w14:textId="77777777" w:rsidTr="00A2178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98CCC5" w14:textId="77777777" w:rsidR="009D06FC" w:rsidRPr="00C14101" w:rsidRDefault="009D06FC" w:rsidP="00A2178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2F46407" w14:textId="77777777" w:rsidR="009D06FC" w:rsidRPr="00C14101" w:rsidRDefault="009D06FC" w:rsidP="00A2178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D06FC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34AE3ECE" w14:textId="77777777" w:rsidR="009D06FC" w:rsidRPr="00C14101" w:rsidRDefault="009D06FC" w:rsidP="00A217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BAC2BA5" w14:textId="77777777" w:rsidR="009D06FC" w:rsidRPr="00C14101" w:rsidRDefault="009D06FC" w:rsidP="00A217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48D6B79" w14:textId="77777777" w:rsidR="00BC121E" w:rsidRPr="00C14101" w:rsidRDefault="009D06F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AFE64BF" w14:textId="77777777" w:rsidTr="00D62E6E">
        <w:tc>
          <w:tcPr>
            <w:tcW w:w="2269" w:type="dxa"/>
          </w:tcPr>
          <w:p w14:paraId="7061097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5B5655C" w14:textId="77777777" w:rsidR="00D62E6E" w:rsidRPr="00D62E6E" w:rsidRDefault="009D06F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06F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sterylnego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D06FC" w:rsidRPr="00D62E6E" w14:paraId="4BC72598" w14:textId="77777777" w:rsidTr="00A21782">
        <w:tc>
          <w:tcPr>
            <w:tcW w:w="2269" w:type="dxa"/>
          </w:tcPr>
          <w:p w14:paraId="7C6BC38E" w14:textId="77777777" w:rsidR="009D06FC" w:rsidRPr="00D62E6E" w:rsidRDefault="009D06FC" w:rsidP="00A217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3A2C6D" w14:textId="77777777" w:rsidR="009D06FC" w:rsidRPr="00D62E6E" w:rsidRDefault="009D06FC" w:rsidP="00A217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06F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SZP-271-61/25</w:t>
            </w:r>
          </w:p>
        </w:tc>
      </w:tr>
    </w:tbl>
    <w:p w14:paraId="31FA0373" w14:textId="77777777" w:rsidR="00BC121E" w:rsidRDefault="009D06FC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D06FC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F631457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71024F8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3F2E077B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365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091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9A0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C38E3F2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1E1D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94A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903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56EE5B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D989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1B3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EDD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A6F4F15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B39BC0F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0F066B6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31A13719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10CB91E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1E39594" w14:textId="77777777" w:rsidTr="00620E37">
        <w:tc>
          <w:tcPr>
            <w:tcW w:w="2660" w:type="dxa"/>
          </w:tcPr>
          <w:p w14:paraId="6CA8F9E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87C220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82F09E2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1F9B0F2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A0FBC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CE8968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D06F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2EE351E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EE97D" w14:textId="77777777" w:rsidR="00E54C27" w:rsidRDefault="00E54C27">
      <w:r>
        <w:separator/>
      </w:r>
    </w:p>
  </w:endnote>
  <w:endnote w:type="continuationSeparator" w:id="0">
    <w:p w14:paraId="79DD04BF" w14:textId="77777777" w:rsidR="00E54C27" w:rsidRDefault="00E54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835D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1770F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72F8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B7C048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78D5A58">
        <v:line id="_x0000_s1025" style="position:absolute;left:0;text-align:left;z-index:251657728" from="-3.85pt,8.7pt" to="455.15pt,8.7pt"/>
      </w:pict>
    </w:r>
  </w:p>
  <w:p w14:paraId="475893B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170EE" w14:textId="77777777" w:rsidR="009D06FC" w:rsidRDefault="009D06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6BF72" w14:textId="77777777" w:rsidR="00E54C27" w:rsidRDefault="00E54C27">
      <w:r>
        <w:separator/>
      </w:r>
    </w:p>
  </w:footnote>
  <w:footnote w:type="continuationSeparator" w:id="0">
    <w:p w14:paraId="0BF129B2" w14:textId="77777777" w:rsidR="00E54C27" w:rsidRDefault="00E54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88F83" w14:textId="77777777" w:rsidR="009D06FC" w:rsidRDefault="009D06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36F41" w14:textId="77777777" w:rsidR="009D06FC" w:rsidRDefault="009D06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4CF72" w14:textId="77777777" w:rsidR="009D06FC" w:rsidRDefault="009D06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4242258">
    <w:abstractNumId w:val="13"/>
  </w:num>
  <w:num w:numId="2" w16cid:durableId="996108172">
    <w:abstractNumId w:val="0"/>
  </w:num>
  <w:num w:numId="3" w16cid:durableId="764881391">
    <w:abstractNumId w:val="11"/>
  </w:num>
  <w:num w:numId="4" w16cid:durableId="1747652464">
    <w:abstractNumId w:val="8"/>
  </w:num>
  <w:num w:numId="5" w16cid:durableId="1766538434">
    <w:abstractNumId w:val="7"/>
  </w:num>
  <w:num w:numId="6" w16cid:durableId="312874778">
    <w:abstractNumId w:val="1"/>
  </w:num>
  <w:num w:numId="7" w16cid:durableId="71976396">
    <w:abstractNumId w:val="6"/>
  </w:num>
  <w:num w:numId="8" w16cid:durableId="1998605338">
    <w:abstractNumId w:val="3"/>
  </w:num>
  <w:num w:numId="9" w16cid:durableId="1211266419">
    <w:abstractNumId w:val="2"/>
  </w:num>
  <w:num w:numId="10" w16cid:durableId="486434147">
    <w:abstractNumId w:val="5"/>
  </w:num>
  <w:num w:numId="11" w16cid:durableId="1540700427">
    <w:abstractNumId w:val="10"/>
  </w:num>
  <w:num w:numId="12" w16cid:durableId="269899115">
    <w:abstractNumId w:val="4"/>
  </w:num>
  <w:num w:numId="13" w16cid:durableId="1135610261">
    <w:abstractNumId w:val="9"/>
  </w:num>
  <w:num w:numId="14" w16cid:durableId="11610455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C2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06FC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54C27"/>
    <w:rsid w:val="00E9061B"/>
    <w:rsid w:val="00EB5766"/>
    <w:rsid w:val="00EC667E"/>
    <w:rsid w:val="00F46593"/>
    <w:rsid w:val="00F568D6"/>
    <w:rsid w:val="00F70072"/>
    <w:rsid w:val="00FB0D0D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C75B06"/>
  <w15:chartTrackingRefBased/>
  <w15:docId w15:val="{6720B15F-543E-4C4C-9011-B4FFCD518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2010-01-07T09:39:00Z</cp:lastPrinted>
  <dcterms:created xsi:type="dcterms:W3CDTF">2025-12-12T09:48:00Z</dcterms:created>
  <dcterms:modified xsi:type="dcterms:W3CDTF">2025-12-12T09:48:00Z</dcterms:modified>
</cp:coreProperties>
</file>