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A7593" w14:textId="6BEECBC4" w:rsidR="00B36EDA" w:rsidRPr="00F83BA7" w:rsidRDefault="00007499" w:rsidP="00F83BA7">
      <w:pPr>
        <w:spacing w:after="600" w:line="276" w:lineRule="auto"/>
        <w:jc w:val="right"/>
      </w:pPr>
      <w:bookmarkStart w:id="0" w:name="_Hlk53520193"/>
      <w:r w:rsidRPr="00F83BA7">
        <w:t>Kraków</w:t>
      </w:r>
      <w:r w:rsidR="00B36EDA" w:rsidRPr="00F83BA7">
        <w:t xml:space="preserve"> dnia: </w:t>
      </w:r>
      <w:r w:rsidR="007F0B4E">
        <w:t>17.12.2025r.</w:t>
      </w:r>
    </w:p>
    <w:p w14:paraId="0FCD5967" w14:textId="77777777" w:rsidR="00007499" w:rsidRPr="00F83BA7" w:rsidRDefault="00007499" w:rsidP="00F83BA7">
      <w:pPr>
        <w:spacing w:line="276" w:lineRule="auto"/>
        <w:ind w:right="3969"/>
        <w:rPr>
          <w:b/>
          <w:bCs/>
        </w:rPr>
      </w:pPr>
      <w:r w:rsidRPr="00F83BA7">
        <w:rPr>
          <w:b/>
          <w:bCs/>
        </w:rPr>
        <w:t>Szpital Miejski Specjalistyczny</w:t>
      </w:r>
    </w:p>
    <w:p w14:paraId="53EB8574" w14:textId="77777777" w:rsidR="00007499" w:rsidRPr="00F83BA7" w:rsidRDefault="00007499" w:rsidP="00F83BA7">
      <w:pPr>
        <w:spacing w:line="276" w:lineRule="auto"/>
        <w:ind w:right="3969"/>
        <w:rPr>
          <w:b/>
          <w:bCs/>
        </w:rPr>
      </w:pPr>
      <w:r w:rsidRPr="00F83BA7">
        <w:rPr>
          <w:b/>
          <w:bCs/>
        </w:rPr>
        <w:t>im. Gabriela Narutowicza w Krakowie</w:t>
      </w:r>
    </w:p>
    <w:p w14:paraId="75DD9EE2" w14:textId="77777777" w:rsidR="00B36EDA" w:rsidRPr="00F83BA7" w:rsidRDefault="00007499" w:rsidP="00F83BA7">
      <w:pPr>
        <w:spacing w:line="276" w:lineRule="auto"/>
        <w:ind w:right="3969"/>
      </w:pPr>
      <w:r w:rsidRPr="00F83BA7">
        <w:t>ul. Prądnicka</w:t>
      </w:r>
      <w:r w:rsidR="00B36EDA" w:rsidRPr="00F83BA7">
        <w:t xml:space="preserve"> </w:t>
      </w:r>
      <w:r w:rsidRPr="00F83BA7">
        <w:t>35-37</w:t>
      </w:r>
    </w:p>
    <w:p w14:paraId="52252FC6" w14:textId="77777777" w:rsidR="00B36EDA" w:rsidRPr="00F83BA7" w:rsidRDefault="00007499" w:rsidP="00F83BA7">
      <w:pPr>
        <w:spacing w:line="276" w:lineRule="auto"/>
        <w:ind w:right="3969"/>
      </w:pPr>
      <w:r w:rsidRPr="00F83BA7">
        <w:t>31-202</w:t>
      </w:r>
      <w:r w:rsidR="00B36EDA" w:rsidRPr="00F83BA7">
        <w:t xml:space="preserve"> </w:t>
      </w:r>
      <w:r w:rsidRPr="00F83BA7">
        <w:t>Kraków</w:t>
      </w:r>
    </w:p>
    <w:p w14:paraId="69271374" w14:textId="77777777" w:rsidR="00B36EDA" w:rsidRPr="00F83BA7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83BA7" w14:paraId="29ACAC73" w14:textId="77777777" w:rsidTr="00B36EDA">
        <w:tc>
          <w:tcPr>
            <w:tcW w:w="9923" w:type="dxa"/>
            <w:shd w:val="clear" w:color="auto" w:fill="F2F2F2"/>
            <w:hideMark/>
          </w:tcPr>
          <w:p w14:paraId="1B22417A" w14:textId="4CE3EE6A" w:rsidR="00B36EDA" w:rsidRPr="00F83BA7" w:rsidRDefault="00F83BA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C36B439" w14:textId="77777777" w:rsidR="00B36EDA" w:rsidRPr="00F83BA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83BA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0608507" w14:textId="77777777" w:rsidR="00B36EDA" w:rsidRPr="00F83BA7" w:rsidRDefault="00B36EDA" w:rsidP="00B36EDA">
      <w:pPr>
        <w:keepNext/>
        <w:spacing w:after="240"/>
        <w:outlineLvl w:val="0"/>
        <w:rPr>
          <w:b/>
        </w:rPr>
      </w:pPr>
    </w:p>
    <w:p w14:paraId="71DC41CB" w14:textId="77777777" w:rsidR="00B36EDA" w:rsidRPr="00F83BA7" w:rsidRDefault="00B36EDA" w:rsidP="00F83BA7">
      <w:pPr>
        <w:spacing w:after="120" w:line="276" w:lineRule="auto"/>
        <w:jc w:val="both"/>
        <w:rPr>
          <w:rFonts w:eastAsia="Calibri"/>
          <w:lang w:eastAsia="en-US"/>
        </w:rPr>
      </w:pPr>
      <w:r w:rsidRPr="00F83BA7">
        <w:rPr>
          <w:rFonts w:eastAsia="Calibri"/>
          <w:lang w:eastAsia="en-US"/>
        </w:rPr>
        <w:t xml:space="preserve">Dotyczy </w:t>
      </w:r>
      <w:r w:rsidRPr="00F83BA7">
        <w:t>postępowania o udzielenie zamówienia publicznego</w:t>
      </w:r>
      <w:r w:rsidRPr="00F83BA7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83BA7" w14:paraId="22F74C92" w14:textId="77777777" w:rsidTr="00B36EDA">
        <w:tc>
          <w:tcPr>
            <w:tcW w:w="2269" w:type="dxa"/>
          </w:tcPr>
          <w:p w14:paraId="29D50A4C" w14:textId="77777777" w:rsidR="00B36EDA" w:rsidRPr="00F83BA7" w:rsidRDefault="00B36EDA" w:rsidP="00F83BA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F83BA7">
              <w:t>Nazwa zamówienia:</w:t>
            </w:r>
          </w:p>
        </w:tc>
        <w:tc>
          <w:tcPr>
            <w:tcW w:w="7654" w:type="dxa"/>
          </w:tcPr>
          <w:p w14:paraId="6CF8E1B2" w14:textId="77777777" w:rsidR="00B36EDA" w:rsidRPr="00F83BA7" w:rsidRDefault="00007499" w:rsidP="00F83BA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</w:rPr>
            </w:pPr>
            <w:r w:rsidRPr="00F83BA7">
              <w:rPr>
                <w:bCs/>
                <w:i/>
                <w:iCs/>
              </w:rPr>
              <w:t>Zakup i dostawa środków dezynfekcyjnych II</w:t>
            </w:r>
          </w:p>
        </w:tc>
      </w:tr>
      <w:tr w:rsidR="00007499" w:rsidRPr="00F83BA7" w14:paraId="70233DA7" w14:textId="77777777" w:rsidTr="00395992">
        <w:tc>
          <w:tcPr>
            <w:tcW w:w="2269" w:type="dxa"/>
          </w:tcPr>
          <w:p w14:paraId="04414DE4" w14:textId="77777777" w:rsidR="00007499" w:rsidRPr="00F83BA7" w:rsidRDefault="00007499" w:rsidP="00F83BA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F83BA7">
              <w:t>Numer referencyjny:</w:t>
            </w:r>
          </w:p>
        </w:tc>
        <w:tc>
          <w:tcPr>
            <w:tcW w:w="7654" w:type="dxa"/>
          </w:tcPr>
          <w:p w14:paraId="5855D6EE" w14:textId="77777777" w:rsidR="00007499" w:rsidRPr="00F83BA7" w:rsidRDefault="00007499" w:rsidP="00F83BA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</w:rPr>
            </w:pPr>
            <w:r w:rsidRPr="00F83BA7">
              <w:rPr>
                <w:b/>
              </w:rPr>
              <w:t>ZP/47/2025</w:t>
            </w:r>
          </w:p>
        </w:tc>
      </w:tr>
    </w:tbl>
    <w:p w14:paraId="13011DAA" w14:textId="77777777" w:rsidR="00B36EDA" w:rsidRPr="00F83BA7" w:rsidRDefault="00B36EDA" w:rsidP="00F83BA7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69F641AE" w14:textId="466E7767" w:rsidR="00B36EDA" w:rsidRPr="00F83BA7" w:rsidRDefault="00B36EDA" w:rsidP="00F83BA7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F83BA7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007499" w:rsidRPr="00F83BA7">
        <w:rPr>
          <w:sz w:val="22"/>
          <w:szCs w:val="22"/>
        </w:rPr>
        <w:t>(t.j. Dz. U. z 2024 r. poz. 1320 z późn. zm.)</w:t>
      </w:r>
      <w:r w:rsidRPr="00F83BA7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07499" w:rsidRPr="00F83BA7" w14:paraId="3EF36B7C" w14:textId="77777777" w:rsidTr="000074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2AE18" w14:textId="57161971" w:rsidR="00007499" w:rsidRPr="00F83BA7" w:rsidRDefault="00007499" w:rsidP="00F83BA7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F83BA7">
              <w:rPr>
                <w:b/>
                <w:bCs/>
                <w:sz w:val="22"/>
                <w:szCs w:val="22"/>
              </w:rPr>
              <w:t>Pakiet 1 - Środki dezynfekcyjne ENDODIS do myjki - dezynfektora do endoskopów Olympus Mini ETD2</w:t>
            </w:r>
          </w:p>
          <w:p w14:paraId="441D8830" w14:textId="77777777" w:rsidR="00007499" w:rsidRPr="00F83BA7" w:rsidRDefault="00007499" w:rsidP="00F83BA7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 w:rsidRPr="00F83BA7">
              <w:rPr>
                <w:b/>
                <w:sz w:val="22"/>
                <w:szCs w:val="22"/>
              </w:rPr>
              <w:t>Olympus Polska Sp. z o.o.</w:t>
            </w:r>
          </w:p>
          <w:p w14:paraId="3BFE7F7E" w14:textId="77777777" w:rsidR="00007499" w:rsidRPr="00F83BA7" w:rsidRDefault="00007499" w:rsidP="00F83BA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F83BA7">
              <w:rPr>
                <w:bCs/>
                <w:sz w:val="22"/>
                <w:szCs w:val="22"/>
              </w:rPr>
              <w:t xml:space="preserve">ul. Wynalazek 1 </w:t>
            </w:r>
          </w:p>
          <w:p w14:paraId="2D6DC763" w14:textId="77777777" w:rsidR="00007499" w:rsidRPr="00F83BA7" w:rsidRDefault="00007499" w:rsidP="00F83BA7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F83BA7">
              <w:rPr>
                <w:bCs/>
                <w:sz w:val="22"/>
                <w:szCs w:val="22"/>
              </w:rPr>
              <w:t>02-677 Warszawa</w:t>
            </w:r>
          </w:p>
          <w:p w14:paraId="683B1DCF" w14:textId="42E6ADE0" w:rsidR="00007499" w:rsidRPr="00F83BA7" w:rsidRDefault="00007499" w:rsidP="00F83BA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3BA7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83BA7">
              <w:rPr>
                <w:color w:val="000000"/>
                <w:sz w:val="22"/>
                <w:szCs w:val="22"/>
              </w:rPr>
              <w:t>:</w:t>
            </w:r>
            <w:r w:rsidR="00F83BA7">
              <w:rPr>
                <w:color w:val="000000"/>
                <w:sz w:val="22"/>
                <w:szCs w:val="22"/>
              </w:rPr>
              <w:t xml:space="preserve"> </w:t>
            </w:r>
            <w:r w:rsidRPr="00F83BA7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007499" w:rsidRPr="00F83BA7" w14:paraId="2712ED6A" w14:textId="77777777" w:rsidTr="000074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F535C" w14:textId="26A9305C" w:rsidR="00007499" w:rsidRPr="00F83BA7" w:rsidRDefault="00007499" w:rsidP="00F83BA7">
            <w:pPr>
              <w:spacing w:before="120"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F83BA7">
              <w:rPr>
                <w:b/>
                <w:bCs/>
                <w:sz w:val="22"/>
                <w:szCs w:val="22"/>
              </w:rPr>
              <w:t>Pakiet 4 - Środki dezynfekujące do powierzchni</w:t>
            </w:r>
          </w:p>
          <w:p w14:paraId="18DDA5B3" w14:textId="333AB3B4" w:rsidR="00007499" w:rsidRPr="00F83BA7" w:rsidRDefault="00F83BA7" w:rsidP="00F83BA7">
            <w:pPr>
              <w:spacing w:before="6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0A2A7D20" w14:textId="77777777" w:rsidR="00007499" w:rsidRPr="00F83BA7" w:rsidRDefault="00007499" w:rsidP="00F83BA7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 w:rsidRPr="00F83BA7">
              <w:rPr>
                <w:bCs/>
                <w:sz w:val="22"/>
                <w:szCs w:val="22"/>
              </w:rPr>
              <w:t xml:space="preserve">ul. Kolejowa 3 </w:t>
            </w:r>
          </w:p>
          <w:p w14:paraId="1B0EF7D7" w14:textId="77777777" w:rsidR="00007499" w:rsidRPr="00F83BA7" w:rsidRDefault="00007499" w:rsidP="00F83BA7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F83BA7">
              <w:rPr>
                <w:bCs/>
                <w:sz w:val="22"/>
                <w:szCs w:val="22"/>
              </w:rPr>
              <w:t>55-040 Bielany Wrocławskie</w:t>
            </w:r>
          </w:p>
          <w:p w14:paraId="3CD3DEB0" w14:textId="7B86AD88" w:rsidR="00007499" w:rsidRPr="00F83BA7" w:rsidRDefault="00007499" w:rsidP="00F83BA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83BA7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F83BA7">
              <w:rPr>
                <w:color w:val="000000"/>
                <w:sz w:val="22"/>
                <w:szCs w:val="22"/>
              </w:rPr>
              <w:t>:</w:t>
            </w:r>
            <w:r w:rsidR="00F83BA7">
              <w:rPr>
                <w:color w:val="000000"/>
                <w:sz w:val="22"/>
                <w:szCs w:val="22"/>
              </w:rPr>
              <w:t xml:space="preserve"> </w:t>
            </w:r>
            <w:r w:rsidRPr="00F83BA7">
              <w:rPr>
                <w:sz w:val="22"/>
                <w:szCs w:val="22"/>
              </w:rPr>
              <w:t>Jedyna złożona oferta spełniająca wymagania Zamawiającego.</w:t>
            </w:r>
          </w:p>
        </w:tc>
      </w:tr>
    </w:tbl>
    <w:p w14:paraId="1C2ACF6E" w14:textId="77777777" w:rsidR="00B36EDA" w:rsidRPr="00F83BA7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F83BA7">
        <w:rPr>
          <w:b/>
          <w:bCs/>
          <w:color w:val="000000"/>
        </w:rPr>
        <w:t>Punktacja przyznana ofertom w każdym kryterium oceny ofert wraz z łączną punktacją</w:t>
      </w:r>
      <w:r w:rsidRPr="00F83BA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83BA7" w14:paraId="29A30EAA" w14:textId="77777777" w:rsidTr="000074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647339" w14:textId="77777777" w:rsidR="00B36EDA" w:rsidRPr="00F83BA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F83BA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A51763" w14:textId="77777777" w:rsidR="00B36EDA" w:rsidRPr="00F83BA7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F83BA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7F2E52" w14:textId="77777777" w:rsidR="00B36EDA" w:rsidRPr="00F83BA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F83BA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20D547" w14:textId="77777777" w:rsidR="00B36EDA" w:rsidRPr="00F83BA7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F83BA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07499" w:rsidRPr="00F83BA7" w14:paraId="49821924" w14:textId="77777777" w:rsidTr="000074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64B9F" w14:textId="77777777" w:rsidR="00007499" w:rsidRPr="00F83BA7" w:rsidRDefault="00007499" w:rsidP="003959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1 - Pakiet 1 - Środki dezynfekcyjne ENDODIS do myjki - dezynfektora do endoskopów Olympus Mini ETD2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17FC" w14:textId="77777777" w:rsidR="00007499" w:rsidRPr="00F83BA7" w:rsidRDefault="00007499" w:rsidP="0039599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83BA7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3DE4F6E3" w14:textId="77777777" w:rsidR="00007499" w:rsidRPr="00F83BA7" w:rsidRDefault="00007499" w:rsidP="00395992">
            <w:pPr>
              <w:spacing w:line="276" w:lineRule="auto"/>
              <w:rPr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ul. Wynalazek 1</w:t>
            </w:r>
          </w:p>
          <w:p w14:paraId="13E0423A" w14:textId="77777777" w:rsidR="00007499" w:rsidRPr="00F83BA7" w:rsidRDefault="00007499" w:rsidP="0039599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963CB" w14:textId="77777777" w:rsidR="00007499" w:rsidRPr="00F83BA7" w:rsidRDefault="00007499" w:rsidP="003959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97B" w14:textId="77777777" w:rsidR="00007499" w:rsidRPr="00F83BA7" w:rsidRDefault="00007499" w:rsidP="00395992">
            <w:pPr>
              <w:jc w:val="center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 xml:space="preserve">  500,00</w:t>
            </w:r>
          </w:p>
        </w:tc>
      </w:tr>
      <w:tr w:rsidR="00007499" w:rsidRPr="00F83BA7" w14:paraId="0608480F" w14:textId="77777777" w:rsidTr="000074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B6288" w14:textId="77777777" w:rsidR="00007499" w:rsidRPr="00F83BA7" w:rsidRDefault="00007499" w:rsidP="003959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lastRenderedPageBreak/>
              <w:t>4 - Pakiet 4 - Środki dezynfekujące do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B6D4" w14:textId="77777777" w:rsidR="00007499" w:rsidRPr="00F83BA7" w:rsidRDefault="00007499" w:rsidP="00395992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83BA7">
              <w:rPr>
                <w:b/>
                <w:bCs/>
                <w:sz w:val="20"/>
                <w:szCs w:val="20"/>
              </w:rPr>
              <w:t>Bialmed Sp. z o.o.</w:t>
            </w:r>
          </w:p>
          <w:p w14:paraId="45A59811" w14:textId="77777777" w:rsidR="00007499" w:rsidRPr="00F83BA7" w:rsidRDefault="00007499" w:rsidP="00395992">
            <w:pPr>
              <w:spacing w:line="276" w:lineRule="auto"/>
              <w:rPr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ul. Kazimierzowska 46/48/35</w:t>
            </w:r>
          </w:p>
          <w:p w14:paraId="7CC78EBA" w14:textId="77777777" w:rsidR="00007499" w:rsidRPr="00F83BA7" w:rsidRDefault="00007499" w:rsidP="0039599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B6B83" w14:textId="77777777" w:rsidR="00007499" w:rsidRPr="00F83BA7" w:rsidRDefault="00007499" w:rsidP="003959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3078" w14:textId="77777777" w:rsidR="00007499" w:rsidRPr="00F83BA7" w:rsidRDefault="00007499" w:rsidP="00395992">
            <w:pPr>
              <w:jc w:val="center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 xml:space="preserve">  0,00</w:t>
            </w:r>
          </w:p>
        </w:tc>
      </w:tr>
      <w:tr w:rsidR="00007499" w:rsidRPr="00F83BA7" w14:paraId="27AFC4D2" w14:textId="77777777" w:rsidTr="000074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12079" w14:textId="77777777" w:rsidR="00007499" w:rsidRPr="00F83BA7" w:rsidRDefault="00007499" w:rsidP="003959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4 - Pakiet 4 - Środki dezynfekujące do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45DD" w14:textId="19FC609E" w:rsidR="00007499" w:rsidRPr="00F83BA7" w:rsidRDefault="00F83BA7" w:rsidP="00395992">
            <w:pPr>
              <w:spacing w:line="276" w:lineRule="auto"/>
              <w:rPr>
                <w:sz w:val="20"/>
                <w:szCs w:val="20"/>
              </w:rPr>
            </w:pPr>
            <w:r w:rsidRPr="00F83BA7">
              <w:rPr>
                <w:b/>
                <w:bCs/>
                <w:sz w:val="20"/>
                <w:szCs w:val="20"/>
              </w:rPr>
              <w:t>Henry Kruse Sp. z o.o.</w:t>
            </w:r>
            <w:r>
              <w:rPr>
                <w:b/>
                <w:bCs/>
                <w:sz w:val="20"/>
                <w:szCs w:val="20"/>
              </w:rPr>
              <w:br/>
            </w:r>
            <w:r w:rsidR="00007499" w:rsidRPr="00F83BA7">
              <w:rPr>
                <w:sz w:val="20"/>
                <w:szCs w:val="20"/>
              </w:rPr>
              <w:t>ul. Kolejowa 3</w:t>
            </w:r>
          </w:p>
          <w:p w14:paraId="1662193D" w14:textId="77777777" w:rsidR="00007499" w:rsidRPr="00F83BA7" w:rsidRDefault="00007499" w:rsidP="0039599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55-040 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EE67E" w14:textId="77777777" w:rsidR="00007499" w:rsidRPr="00F83BA7" w:rsidRDefault="00007499" w:rsidP="0039599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457E" w14:textId="77777777" w:rsidR="00007499" w:rsidRPr="00F83BA7" w:rsidRDefault="00007499" w:rsidP="00395992">
            <w:pPr>
              <w:jc w:val="center"/>
              <w:rPr>
                <w:color w:val="000000"/>
                <w:sz w:val="20"/>
                <w:szCs w:val="20"/>
              </w:rPr>
            </w:pPr>
            <w:r w:rsidRPr="00F83BA7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36741884" w14:textId="2891D59B" w:rsidR="008642B3" w:rsidRPr="00F83BA7" w:rsidRDefault="008642B3" w:rsidP="00B36EDA">
      <w:pPr>
        <w:ind w:right="-425"/>
        <w:jc w:val="right"/>
        <w:rPr>
          <w:vertAlign w:val="superscript"/>
        </w:rPr>
      </w:pPr>
    </w:p>
    <w:sectPr w:rsidR="008642B3" w:rsidRPr="00F83BA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41E14" w14:textId="77777777" w:rsidR="0088389F" w:rsidRDefault="0088389F">
      <w:r>
        <w:separator/>
      </w:r>
    </w:p>
  </w:endnote>
  <w:endnote w:type="continuationSeparator" w:id="0">
    <w:p w14:paraId="7DDAEC9E" w14:textId="77777777" w:rsidR="0088389F" w:rsidRDefault="0088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F907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9FA7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5AF9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16320C" w14:textId="0EAD362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4068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63D8E" w14:textId="77777777" w:rsidR="0088389F" w:rsidRDefault="0088389F">
      <w:r>
        <w:separator/>
      </w:r>
    </w:p>
  </w:footnote>
  <w:footnote w:type="continuationSeparator" w:id="0">
    <w:p w14:paraId="1AC6CE60" w14:textId="77777777" w:rsidR="0088389F" w:rsidRDefault="00883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2B0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4566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7B9B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89F"/>
    <w:rsid w:val="00007499"/>
    <w:rsid w:val="00022322"/>
    <w:rsid w:val="0003007B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0B4E"/>
    <w:rsid w:val="00832144"/>
    <w:rsid w:val="00836DAF"/>
    <w:rsid w:val="008567C7"/>
    <w:rsid w:val="008642B3"/>
    <w:rsid w:val="0088389F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BA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75506"/>
  <w15:chartTrackingRefBased/>
  <w15:docId w15:val="{6206917F-09CE-4481-A942-B234800B7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254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2025-12-08T10:36:00Z</dcterms:created>
  <dcterms:modified xsi:type="dcterms:W3CDTF">2025-12-17T13:41:00Z</dcterms:modified>
</cp:coreProperties>
</file>