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27973" w14:textId="61591B62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84D22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04A0A8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3834132" w14:textId="77777777" w:rsidR="00B95C96" w:rsidRPr="0012157F" w:rsidRDefault="002338F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38FB">
        <w:rPr>
          <w:rFonts w:ascii="Arial" w:hAnsi="Arial" w:cs="Arial"/>
        </w:rPr>
        <w:t>Szpital Specjalistyczny im. Stefana Żeromskiego SPZOZ w Krakowie</w:t>
      </w:r>
    </w:p>
    <w:p w14:paraId="0D691F0B" w14:textId="77777777" w:rsidR="00B95C96" w:rsidRPr="0012157F" w:rsidRDefault="002338F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38FB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2338FB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4D8907C" w14:textId="77777777" w:rsidR="00B95C96" w:rsidRDefault="002338F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338FB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2338FB">
        <w:rPr>
          <w:rFonts w:ascii="Arial" w:hAnsi="Arial" w:cs="Arial"/>
        </w:rPr>
        <w:t>Kraków</w:t>
      </w:r>
    </w:p>
    <w:p w14:paraId="532BB45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EB18E5F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CAFB186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14CA4DF" w14:textId="77777777" w:rsidTr="006C3667">
        <w:tc>
          <w:tcPr>
            <w:tcW w:w="2800" w:type="dxa"/>
          </w:tcPr>
          <w:p w14:paraId="4B3A217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021DBF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01875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B246A3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0D91672E" w14:textId="77777777" w:rsidTr="006C3667">
        <w:tc>
          <w:tcPr>
            <w:tcW w:w="2800" w:type="dxa"/>
          </w:tcPr>
          <w:p w14:paraId="145DC7B2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CC2B27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46091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D7096E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2FF541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38FB" w:rsidRPr="0012157F" w14:paraId="1BF6BB35" w14:textId="77777777" w:rsidTr="00036687">
        <w:tc>
          <w:tcPr>
            <w:tcW w:w="9104" w:type="dxa"/>
            <w:shd w:val="clear" w:color="auto" w:fill="D9D9D9"/>
          </w:tcPr>
          <w:p w14:paraId="30E0722A" w14:textId="77777777" w:rsidR="002338FB" w:rsidRPr="0012157F" w:rsidRDefault="002338FB" w:rsidP="0003668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888DE6" w14:textId="77777777" w:rsidR="002338FB" w:rsidRPr="00094F76" w:rsidRDefault="002338FB" w:rsidP="0003668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338F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338F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338F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338F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338FB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AB885D2" w14:textId="77777777" w:rsidR="002338FB" w:rsidRPr="0017574D" w:rsidRDefault="002338FB" w:rsidP="0003668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3F2BE41" w14:textId="77777777" w:rsidR="002338FB" w:rsidRDefault="002338FB" w:rsidP="0003668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2798BD8" w14:textId="77777777" w:rsidR="002338FB" w:rsidRPr="002C3302" w:rsidRDefault="002338FB" w:rsidP="000366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3789CA5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1E4F38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AD94447" w14:textId="77777777" w:rsidTr="006C3667">
        <w:tc>
          <w:tcPr>
            <w:tcW w:w="2269" w:type="dxa"/>
          </w:tcPr>
          <w:p w14:paraId="16D1D2B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A8C7E63" w14:textId="6F818182" w:rsidR="00B95C96" w:rsidRPr="00EA168D" w:rsidRDefault="002338F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A168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System Kopii Zapasowych  wraz z systemem (pozwalającym na wykorzystanie chmury jako środowiska produkcyjnego w sytuacji, gdy podstawowe środowisko staje się niedostępne)</w:t>
            </w:r>
            <w:r w:rsidR="00B95C96" w:rsidRPr="00EA168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2338FB" w:rsidRPr="00A2540E" w14:paraId="6D346298" w14:textId="77777777" w:rsidTr="00036687">
        <w:tc>
          <w:tcPr>
            <w:tcW w:w="2269" w:type="dxa"/>
          </w:tcPr>
          <w:p w14:paraId="0C1D26FF" w14:textId="77777777" w:rsidR="002338FB" w:rsidRPr="00A2540E" w:rsidRDefault="002338FB" w:rsidP="000366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56DB7E3" w14:textId="59825C46" w:rsidR="002338FB" w:rsidRPr="00EA168D" w:rsidRDefault="00984D22" w:rsidP="000366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</w:t>
            </w:r>
            <w:r w:rsidR="002338FB" w:rsidRPr="00EA168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ZP-271-6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</w:t>
            </w:r>
            <w:r w:rsidR="002338FB" w:rsidRPr="00EA168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/25</w:t>
            </w:r>
          </w:p>
        </w:tc>
      </w:tr>
    </w:tbl>
    <w:p w14:paraId="0DB746F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511B99D" w14:textId="77777777" w:rsidR="00EA168D" w:rsidRPr="00EA168D" w:rsidRDefault="00EA168D" w:rsidP="00EA16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168D">
        <w:rPr>
          <w:rFonts w:ascii="Arial" w:hAnsi="Arial" w:cs="Arial"/>
          <w:b/>
          <w:bCs/>
          <w:sz w:val="24"/>
          <w:szCs w:val="24"/>
        </w:rPr>
        <w:lastRenderedPageBreak/>
        <w:t>Inwestycja:</w:t>
      </w:r>
      <w:r w:rsidRPr="00EA168D"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640A6DB6" w14:textId="77777777" w:rsidR="00EA168D" w:rsidRPr="00EA168D" w:rsidRDefault="00EA168D" w:rsidP="00EA16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168D">
        <w:rPr>
          <w:rFonts w:ascii="Arial" w:hAnsi="Arial" w:cs="Arial"/>
          <w:b/>
          <w:bCs/>
          <w:sz w:val="24"/>
          <w:szCs w:val="24"/>
        </w:rPr>
        <w:t>Projekt:</w:t>
      </w:r>
      <w:r w:rsidRPr="00EA168D"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471FCB7B" w14:textId="7F1FC95D" w:rsidR="00EA168D" w:rsidRDefault="00EA168D" w:rsidP="00EA16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168D">
        <w:rPr>
          <w:rFonts w:ascii="Arial" w:hAnsi="Arial" w:cs="Arial"/>
          <w:b/>
          <w:bCs/>
          <w:sz w:val="24"/>
          <w:szCs w:val="24"/>
        </w:rPr>
        <w:t>Zadanie:</w:t>
      </w:r>
      <w:r w:rsidRPr="00EA168D"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 w:rsidRPr="00EA168D">
        <w:rPr>
          <w:rFonts w:ascii="Arial" w:hAnsi="Arial" w:cs="Arial"/>
          <w:sz w:val="24"/>
          <w:szCs w:val="24"/>
        </w:rPr>
        <w:t>cyberbezpieczeństwa</w:t>
      </w:r>
      <w:proofErr w:type="spellEnd"/>
      <w:r w:rsidRPr="00EA168D">
        <w:rPr>
          <w:rFonts w:ascii="Arial" w:hAnsi="Arial" w:cs="Arial"/>
          <w:sz w:val="24"/>
          <w:szCs w:val="24"/>
        </w:rPr>
        <w:t xml:space="preserve"> w Szpitalu.</w:t>
      </w:r>
    </w:p>
    <w:p w14:paraId="0EC99C14" w14:textId="77777777" w:rsidR="00EA168D" w:rsidRDefault="00EA168D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B2A8BB5" w14:textId="6CE7AC4B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338FB" w:rsidRPr="002338F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A3E8302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B34BEEB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A0855B" w14:textId="77777777" w:rsidR="00036C99" w:rsidRDefault="00036C99" w:rsidP="00036C9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6F28FF93" w14:textId="77777777" w:rsidR="00036C99" w:rsidRDefault="00036C99" w:rsidP="00036C9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</w:p>
    <w:p w14:paraId="082EDB1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979939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ADDE0B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D025C66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E9FB915" w14:textId="791ADB51" w:rsidR="00743884" w:rsidRPr="00EA168D" w:rsidRDefault="00C01B29" w:rsidP="00EA168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</w:t>
      </w:r>
      <w:r w:rsidR="00EA168D">
        <w:rPr>
          <w:rFonts w:ascii="Arial" w:hAnsi="Arial" w:cs="Arial"/>
          <w:bCs/>
          <w:sz w:val="24"/>
          <w:szCs w:val="24"/>
        </w:rPr>
        <w:t xml:space="preserve">: </w:t>
      </w:r>
      <w:r w:rsidRPr="00EA168D">
        <w:rPr>
          <w:rFonts w:ascii="Arial" w:hAnsi="Arial" w:cs="Arial"/>
          <w:bCs/>
          <w:sz w:val="24"/>
          <w:szCs w:val="24"/>
        </w:rPr>
        <w:t>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EA168D" w:rsidRPr="00EA168D">
        <w:rPr>
          <w:rFonts w:ascii="Arial" w:hAnsi="Arial" w:cs="Arial"/>
          <w:bCs/>
          <w:sz w:val="24"/>
          <w:szCs w:val="24"/>
        </w:rPr>
        <w:t xml:space="preserve"> i </w:t>
      </w:r>
      <w:r w:rsidR="00EA168D" w:rsidRPr="00EA168D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</w:p>
    <w:p w14:paraId="208C103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8566FD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są aktualne.</w:t>
      </w:r>
    </w:p>
    <w:p w14:paraId="670E2402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885FC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ED03E1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0E51324" w14:textId="77777777" w:rsidTr="006C3667">
        <w:tc>
          <w:tcPr>
            <w:tcW w:w="2660" w:type="dxa"/>
          </w:tcPr>
          <w:p w14:paraId="35EA296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425D3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3FE947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8928DB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549D2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E1E7116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338F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F1BFDC2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0A287" w14:textId="77777777" w:rsidR="001B6B8D" w:rsidRDefault="001B6B8D" w:rsidP="0038231F">
      <w:pPr>
        <w:spacing w:after="0" w:line="240" w:lineRule="auto"/>
      </w:pPr>
      <w:r>
        <w:separator/>
      </w:r>
    </w:p>
  </w:endnote>
  <w:endnote w:type="continuationSeparator" w:id="0">
    <w:p w14:paraId="612C27E6" w14:textId="77777777" w:rsidR="001B6B8D" w:rsidRDefault="001B6B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07D8" w14:textId="77777777" w:rsidR="002338FB" w:rsidRDefault="002338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6B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E818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8B2A3" w14:textId="77777777" w:rsidR="002338FB" w:rsidRDefault="002338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2B0A9" w14:textId="77777777" w:rsidR="001B6B8D" w:rsidRDefault="001B6B8D" w:rsidP="0038231F">
      <w:pPr>
        <w:spacing w:after="0" w:line="240" w:lineRule="auto"/>
      </w:pPr>
      <w:r>
        <w:separator/>
      </w:r>
    </w:p>
  </w:footnote>
  <w:footnote w:type="continuationSeparator" w:id="0">
    <w:p w14:paraId="72038B46" w14:textId="77777777" w:rsidR="001B6B8D" w:rsidRDefault="001B6B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4D406" w14:textId="77777777" w:rsidR="002338FB" w:rsidRDefault="002338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8224" w14:textId="77FCA398" w:rsidR="00EA168D" w:rsidRDefault="00984D22" w:rsidP="00EA168D">
    <w:pPr>
      <w:pStyle w:val="Nagwek"/>
    </w:pPr>
    <w:r>
      <w:rPr>
        <w:noProof/>
      </w:rPr>
      <w:pict w14:anchorId="3AE921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2pt;height:47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C4B27" w14:textId="77777777" w:rsidR="002338FB" w:rsidRDefault="002338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823502">
    <w:abstractNumId w:val="12"/>
  </w:num>
  <w:num w:numId="2" w16cid:durableId="648948058">
    <w:abstractNumId w:val="0"/>
  </w:num>
  <w:num w:numId="3" w16cid:durableId="552153610">
    <w:abstractNumId w:val="11"/>
  </w:num>
  <w:num w:numId="4" w16cid:durableId="1742943745">
    <w:abstractNumId w:val="16"/>
  </w:num>
  <w:num w:numId="5" w16cid:durableId="7682905">
    <w:abstractNumId w:val="13"/>
  </w:num>
  <w:num w:numId="6" w16cid:durableId="95714874">
    <w:abstractNumId w:val="10"/>
  </w:num>
  <w:num w:numId="7" w16cid:durableId="1435444237">
    <w:abstractNumId w:val="1"/>
  </w:num>
  <w:num w:numId="8" w16cid:durableId="1157498403">
    <w:abstractNumId w:val="6"/>
  </w:num>
  <w:num w:numId="9" w16cid:durableId="720910491">
    <w:abstractNumId w:val="4"/>
  </w:num>
  <w:num w:numId="10" w16cid:durableId="1464159577">
    <w:abstractNumId w:val="7"/>
  </w:num>
  <w:num w:numId="11" w16cid:durableId="52001070">
    <w:abstractNumId w:val="5"/>
  </w:num>
  <w:num w:numId="12" w16cid:durableId="939799620">
    <w:abstractNumId w:val="9"/>
  </w:num>
  <w:num w:numId="13" w16cid:durableId="1494682746">
    <w:abstractNumId w:val="3"/>
  </w:num>
  <w:num w:numId="14" w16cid:durableId="1135610258">
    <w:abstractNumId w:val="2"/>
  </w:num>
  <w:num w:numId="15" w16cid:durableId="1421681471">
    <w:abstractNumId w:val="15"/>
  </w:num>
  <w:num w:numId="16" w16cid:durableId="1768304854">
    <w:abstractNumId w:val="8"/>
  </w:num>
  <w:num w:numId="17" w16cid:durableId="998121698">
    <w:abstractNumId w:val="14"/>
  </w:num>
  <w:num w:numId="18" w16cid:durableId="13830670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D8D"/>
    <w:rsid w:val="00023477"/>
    <w:rsid w:val="000247FF"/>
    <w:rsid w:val="00025C8D"/>
    <w:rsid w:val="000303EE"/>
    <w:rsid w:val="00036C99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6B8D"/>
    <w:rsid w:val="001C6945"/>
    <w:rsid w:val="001F027E"/>
    <w:rsid w:val="00203A40"/>
    <w:rsid w:val="00204C24"/>
    <w:rsid w:val="002168A8"/>
    <w:rsid w:val="002176AC"/>
    <w:rsid w:val="00232DF0"/>
    <w:rsid w:val="002338FB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D22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2D8D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168D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B52FD"/>
  <w15:docId w15:val="{E61ECEE4-2468-4E36-8C0C-83CE7A76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2025-12-04T21:11:00Z</dcterms:created>
  <dcterms:modified xsi:type="dcterms:W3CDTF">2025-12-11T19:09:00Z</dcterms:modified>
</cp:coreProperties>
</file>