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F42BE" w14:textId="77777777" w:rsidR="00AE5389" w:rsidRDefault="00AE5389" w:rsidP="00AE5389">
      <w:pPr>
        <w:pStyle w:val="Nagwek1"/>
        <w:jc w:val="right"/>
        <w:rPr>
          <w:sz w:val="24"/>
          <w:szCs w:val="24"/>
        </w:rPr>
      </w:pPr>
      <w:r>
        <w:rPr>
          <w:sz w:val="24"/>
          <w:szCs w:val="24"/>
        </w:rPr>
        <w:t>Załącznik nr 4</w:t>
      </w:r>
    </w:p>
    <w:p w14:paraId="42C05A20" w14:textId="77777777" w:rsidR="00AE5389" w:rsidRDefault="00AE5389" w:rsidP="00AE5389">
      <w:pPr>
        <w:pStyle w:val="Nagwek1"/>
        <w:rPr>
          <w:sz w:val="24"/>
          <w:szCs w:val="24"/>
        </w:rPr>
      </w:pPr>
    </w:p>
    <w:p w14:paraId="684E5510" w14:textId="77777777" w:rsidR="00AE5389" w:rsidRDefault="00AE5389" w:rsidP="00AE5389">
      <w:pPr>
        <w:pStyle w:val="Nagwek1"/>
        <w:rPr>
          <w:sz w:val="24"/>
          <w:szCs w:val="24"/>
        </w:rPr>
      </w:pPr>
      <w:r>
        <w:rPr>
          <w:sz w:val="24"/>
          <w:szCs w:val="24"/>
        </w:rPr>
        <w:t>WZÓR UMOWY O ŚWIADCZENIE USŁUG</w:t>
      </w:r>
    </w:p>
    <w:p w14:paraId="2022460B" w14:textId="77777777" w:rsidR="00AE5389" w:rsidRDefault="00AE5389" w:rsidP="00AE5389">
      <w:pPr>
        <w:spacing w:before="48" w:line="240" w:lineRule="atLeast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Ostateczna treść umowy może ulec zmianie w zakresie nie zmieniającym istotnych postanowień wzoru umowy i SWZ.</w:t>
      </w:r>
    </w:p>
    <w:p w14:paraId="5DE5D7CE" w14:textId="77777777" w:rsidR="00AE5389" w:rsidRDefault="00AE5389" w:rsidP="00AE5389">
      <w:pPr>
        <w:rPr>
          <w:sz w:val="24"/>
          <w:szCs w:val="24"/>
        </w:rPr>
      </w:pPr>
    </w:p>
    <w:p w14:paraId="5594E26F" w14:textId="77777777" w:rsidR="00CF3EDE" w:rsidRDefault="00AE5389" w:rsidP="00CF3EDE">
      <w:pPr>
        <w:pStyle w:val="Tekstpodstawowy"/>
        <w:jc w:val="both"/>
        <w:rPr>
          <w:szCs w:val="24"/>
        </w:rPr>
      </w:pPr>
      <w:r w:rsidRPr="00975BAC">
        <w:rPr>
          <w:szCs w:val="24"/>
        </w:rPr>
        <w:t>Zawarta w dniu …………………………..</w:t>
      </w:r>
      <w:r w:rsidRPr="00975BAC">
        <w:rPr>
          <w:b/>
          <w:szCs w:val="24"/>
        </w:rPr>
        <w:t xml:space="preserve"> </w:t>
      </w:r>
      <w:r w:rsidRPr="00975BAC">
        <w:rPr>
          <w:szCs w:val="24"/>
        </w:rPr>
        <w:t xml:space="preserve">r. w Krakowie w wyniku przeprowadzonego postępowania o zamówienie publiczne </w:t>
      </w:r>
      <w:r w:rsidR="00CF3EDE" w:rsidRPr="00CF3EDE">
        <w:rPr>
          <w:szCs w:val="24"/>
        </w:rPr>
        <w:t>w trybie podstawowym bez negocjacji pomiędzy:</w:t>
      </w:r>
    </w:p>
    <w:p w14:paraId="4BBFAC0B" w14:textId="77777777" w:rsidR="00AE5389" w:rsidRPr="00975BAC" w:rsidRDefault="00AE5389" w:rsidP="00CF3EDE">
      <w:pPr>
        <w:pStyle w:val="Tekstpodstawowy"/>
        <w:jc w:val="both"/>
        <w:rPr>
          <w:b/>
          <w:szCs w:val="24"/>
        </w:rPr>
      </w:pPr>
      <w:r w:rsidRPr="00975BAC">
        <w:rPr>
          <w:b/>
          <w:szCs w:val="24"/>
        </w:rPr>
        <w:t>Akademia Górniczo – Hutnicza im. Stanisława Staszica w Krakowie, Kraków</w:t>
      </w:r>
      <w:r w:rsidRPr="00975BAC">
        <w:rPr>
          <w:b/>
          <w:color w:val="000000"/>
          <w:szCs w:val="24"/>
        </w:rPr>
        <w:t xml:space="preserve">, </w:t>
      </w:r>
      <w:r w:rsidRPr="00975BAC">
        <w:rPr>
          <w:b/>
          <w:szCs w:val="24"/>
        </w:rPr>
        <w:t xml:space="preserve">Al. Mickiewicza 30 </w:t>
      </w:r>
    </w:p>
    <w:p w14:paraId="1337F52B" w14:textId="77777777" w:rsidR="00AE5389" w:rsidRPr="00975BAC" w:rsidRDefault="00AE5389" w:rsidP="00AE5389">
      <w:pPr>
        <w:pStyle w:val="Tekstpodstawowy"/>
        <w:ind w:right="-47"/>
        <w:jc w:val="both"/>
        <w:rPr>
          <w:b/>
          <w:szCs w:val="24"/>
        </w:rPr>
      </w:pPr>
      <w:r w:rsidRPr="00975BAC">
        <w:rPr>
          <w:szCs w:val="24"/>
        </w:rPr>
        <w:t>Wydział /Instytut, inna jednostka/..........................................................</w:t>
      </w:r>
    </w:p>
    <w:p w14:paraId="64C53DEC" w14:textId="77777777" w:rsidR="00AE5389" w:rsidRPr="00975BAC" w:rsidRDefault="00AE5389" w:rsidP="00AE5389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>reprezentowana przez:</w:t>
      </w:r>
    </w:p>
    <w:p w14:paraId="7DE575A0" w14:textId="77777777" w:rsidR="00AE5389" w:rsidRPr="00975BAC" w:rsidRDefault="00AE5389" w:rsidP="00AE5389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 xml:space="preserve">1.Dziekana Wydziału /Kierownika Jednostki/................................................. </w:t>
      </w:r>
    </w:p>
    <w:p w14:paraId="66DE74BB" w14:textId="77777777"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 dalej ZLECENIODAWCĄ</w:t>
      </w:r>
    </w:p>
    <w:p w14:paraId="7F3122A4" w14:textId="77777777"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</w:t>
      </w:r>
    </w:p>
    <w:p w14:paraId="1B0ADF52" w14:textId="77777777"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zamieszkałą/łym: …………………………………………. zatrudnioną/nym …………………………………………</w:t>
      </w:r>
    </w:p>
    <w:p w14:paraId="0B261C71" w14:textId="77777777"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14:paraId="501DD1BF" w14:textId="77777777"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zamieszkałą/łym: …………………………………………. prowadzącą/cym działalność gospodarczą pod nazwą ………, wpisaną do ewidencji działalności gospodarczej prowadzonej przez ………….. pod numerem ewidencyjnym…………………….</w:t>
      </w:r>
    </w:p>
    <w:p w14:paraId="23047D28" w14:textId="77777777"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14:paraId="7E42292A" w14:textId="77777777" w:rsidR="00AE5389" w:rsidRPr="00975BAC" w:rsidRDefault="00AE5389" w:rsidP="00AE538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…………………………..z siedzibą………………………, wpisaną do …………………………, pod numerem…………………………, reprezentowaną przez………………….</w:t>
      </w:r>
    </w:p>
    <w:p w14:paraId="4B3234F5" w14:textId="77777777"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zwaną/ym dalej Zleceniobiorcą.</w:t>
      </w:r>
    </w:p>
    <w:p w14:paraId="602668DA" w14:textId="77777777" w:rsidR="00AE5389" w:rsidRPr="00975BAC" w:rsidRDefault="00AE5389" w:rsidP="00AE5389">
      <w:pPr>
        <w:jc w:val="both"/>
        <w:rPr>
          <w:sz w:val="24"/>
          <w:szCs w:val="24"/>
        </w:rPr>
      </w:pPr>
    </w:p>
    <w:p w14:paraId="3C9168D5" w14:textId="77777777"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</w:p>
    <w:p w14:paraId="316F93F6" w14:textId="1004F9DE" w:rsidR="00AE5389" w:rsidRPr="00975BAC" w:rsidRDefault="00AE5389" w:rsidP="0022231F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1.Zleceniodawca powierza, a Zleceniobiorca przyjmuje do wykonania usługę serwisową </w:t>
      </w:r>
      <w:r w:rsidR="00E178B1" w:rsidRPr="00E178B1">
        <w:rPr>
          <w:sz w:val="24"/>
          <w:szCs w:val="24"/>
        </w:rPr>
        <w:t>obejmując</w:t>
      </w:r>
      <w:r w:rsidR="00E178B1">
        <w:rPr>
          <w:sz w:val="24"/>
          <w:szCs w:val="24"/>
        </w:rPr>
        <w:t>ą</w:t>
      </w:r>
      <w:r w:rsidR="00E178B1" w:rsidRPr="00E178B1">
        <w:rPr>
          <w:sz w:val="24"/>
          <w:szCs w:val="24"/>
        </w:rPr>
        <w:t xml:space="preserve"> </w:t>
      </w:r>
      <w:r w:rsidR="00FC095F" w:rsidRPr="00FC095F">
        <w:rPr>
          <w:sz w:val="24"/>
          <w:szCs w:val="24"/>
        </w:rPr>
        <w:t xml:space="preserve">zainstalowane na AGH mikroskopy elektronowe firmy FEI: </w:t>
      </w:r>
      <w:r w:rsidR="0022231F" w:rsidRPr="0022231F">
        <w:rPr>
          <w:sz w:val="24"/>
          <w:szCs w:val="24"/>
        </w:rPr>
        <w:t>Nova Nano Sem 200 (D8090), Nova Nano SEM 450 (9921038), Inspect S (9921048), Tecnai G2 20 TWIN (D2125), Quanta 200 FEG (D8049), Tecnai F20 (9921043), Quanta 3D 200i (9921055), Versa 3D FEG (9921056), Titan HB 80-300 (D3241), Scios 2 LoVac (9956632), Apreo 2 S LoVac (9956741) - KC-DE-zp.272-</w:t>
      </w:r>
      <w:r w:rsidR="007A7159">
        <w:rPr>
          <w:sz w:val="24"/>
          <w:szCs w:val="24"/>
        </w:rPr>
        <w:t>746</w:t>
      </w:r>
      <w:r w:rsidR="0022231F" w:rsidRPr="0022231F">
        <w:rPr>
          <w:sz w:val="24"/>
          <w:szCs w:val="24"/>
        </w:rPr>
        <w:t>/25</w:t>
      </w:r>
      <w:r w:rsidRPr="00975BAC">
        <w:rPr>
          <w:sz w:val="24"/>
          <w:szCs w:val="24"/>
        </w:rPr>
        <w:t>. W ramach niniejszej umowy Zleceniobiorca zobowiązuje się w szczególności do:</w:t>
      </w:r>
    </w:p>
    <w:p w14:paraId="208C2361" w14:textId="77777777"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sz w:val="24"/>
          <w:szCs w:val="24"/>
        </w:rPr>
        <w:t xml:space="preserve">a. </w:t>
      </w:r>
      <w:r w:rsidRPr="00975BAC">
        <w:rPr>
          <w:rFonts w:eastAsia="Calibri"/>
          <w:sz w:val="24"/>
          <w:szCs w:val="24"/>
        </w:rPr>
        <w:t>dokonywania 1 okresowego przeglądu i kontroli stanu technicznego każdego z urządzeń objętych umową,</w:t>
      </w:r>
    </w:p>
    <w:p w14:paraId="3B360001" w14:textId="77777777"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b. nieograniczonej ilości wizyt interwencyjnych w celu usunięcia usterek,</w:t>
      </w:r>
    </w:p>
    <w:p w14:paraId="21AAEFF2" w14:textId="77777777"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c. czynności przeglądu – konserwacji obejmują w szczególności : </w:t>
      </w:r>
    </w:p>
    <w:p w14:paraId="35C3D8A1" w14:textId="77777777" w:rsidR="00AE5389" w:rsidRPr="00975BAC" w:rsidRDefault="00AE5389" w:rsidP="00FC095F">
      <w:pPr>
        <w:ind w:left="780"/>
        <w:contextualSpacing/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- sprawdzenie prawidłowości działania,</w:t>
      </w:r>
    </w:p>
    <w:p w14:paraId="355A576E" w14:textId="77777777" w:rsidR="00AE5389" w:rsidRPr="00975BAC" w:rsidRDefault="00AE5389" w:rsidP="00FC095F">
      <w:pPr>
        <w:ind w:left="780"/>
        <w:contextualSpacing/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- sprawdzenie i czyszczenie elementów aparatury i urządzeń,</w:t>
      </w:r>
    </w:p>
    <w:p w14:paraId="65D8E09D" w14:textId="77777777" w:rsidR="00AE5389" w:rsidRPr="00975BAC" w:rsidRDefault="00AE5389" w:rsidP="00FC095F">
      <w:pPr>
        <w:ind w:left="720"/>
        <w:contextualSpacing/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 - sprawdzenie instalacji wewnątrz urządzeń, </w:t>
      </w:r>
    </w:p>
    <w:p w14:paraId="4C2DD614" w14:textId="77777777" w:rsidR="00AE5389" w:rsidRPr="00975BAC" w:rsidRDefault="00AE5389" w:rsidP="00FC095F">
      <w:pPr>
        <w:ind w:left="720"/>
        <w:contextualSpacing/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 - ustawienie (regulacja) wymaganych przez producenta parametrów,</w:t>
      </w:r>
    </w:p>
    <w:p w14:paraId="157A9E73" w14:textId="77777777" w:rsidR="00AE5389" w:rsidRPr="00975BAC" w:rsidRDefault="00AE5389" w:rsidP="00FC095F">
      <w:pPr>
        <w:ind w:left="720"/>
        <w:contextualSpacing/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 - aktualizację oprogramowania (jeśli dotyczy określonego sprzętu), </w:t>
      </w:r>
    </w:p>
    <w:p w14:paraId="1C1D6BCF" w14:textId="77777777" w:rsidR="00AE5389" w:rsidRPr="00975BAC" w:rsidRDefault="00AE5389" w:rsidP="00FC095F">
      <w:pPr>
        <w:ind w:left="720"/>
        <w:contextualSpacing/>
        <w:jc w:val="both"/>
        <w:rPr>
          <w:rFonts w:eastAsia="Calibri"/>
          <w:sz w:val="24"/>
          <w:szCs w:val="24"/>
          <w:lang w:eastAsia="en-US"/>
        </w:rPr>
      </w:pPr>
      <w:r w:rsidRPr="00975BAC">
        <w:rPr>
          <w:rFonts w:eastAsia="Calibri"/>
          <w:sz w:val="24"/>
          <w:szCs w:val="24"/>
          <w:lang w:eastAsia="en-US"/>
        </w:rPr>
        <w:t xml:space="preserve"> -</w:t>
      </w:r>
      <w:r w:rsidR="00FC095F">
        <w:rPr>
          <w:rFonts w:eastAsia="Calibri"/>
          <w:sz w:val="24"/>
          <w:szCs w:val="24"/>
          <w:lang w:eastAsia="en-US"/>
        </w:rPr>
        <w:t xml:space="preserve"> </w:t>
      </w:r>
      <w:r w:rsidRPr="00975BAC">
        <w:rPr>
          <w:rFonts w:eastAsia="Calibri"/>
          <w:sz w:val="24"/>
          <w:szCs w:val="24"/>
          <w:lang w:eastAsia="en-US"/>
        </w:rPr>
        <w:t>umożliwienie utrzymania stałego kontaktu Zamawiającego z Wykonawcą, w celu konsultacji telefonicznych.</w:t>
      </w:r>
    </w:p>
    <w:p w14:paraId="2FBDA95C" w14:textId="77777777"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3. Przegląd – konserwacja urządzenia ma odbywać się według zaleceń określonych przez producenta.</w:t>
      </w:r>
    </w:p>
    <w:p w14:paraId="1A16FB00" w14:textId="77777777"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4. Naprawy dokonywane będą po wcześniejszym zawiadomieniu telefonicznie, pisemnie, faksem lub elektronicznie Zleceniobiorcę o zaistniałej nieprawidłowości. Zleceniodawca w zawiadomieniu winien podać nazwę sprzętu, gdzie się znajduje oraz określić, jeśli to możliwe, stwierdzoną usterkę.</w:t>
      </w:r>
    </w:p>
    <w:p w14:paraId="7EA7FAE6" w14:textId="77777777"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5. Zleceniobiorca zobowiązany jest do podjęcia się naprawy uszkodzonego sprzętu w terminie nie później niż do …… dni roboczych po uzyskaniu informacji o uszkodzeniu. </w:t>
      </w:r>
    </w:p>
    <w:p w14:paraId="0D5149D6" w14:textId="77777777"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lastRenderedPageBreak/>
        <w:t xml:space="preserve">6. W ramach podjętych czynności naprawczych, nie później niż w terminie …. dni roboczych od daty zgłoszenia usterki, Zleceniobiorca po dokonaniu diagnostyki uszkodzenia, przedłoży Zleceniodawcy kosztorys - kalkulację kosztów naprawy lub wymiany części zamiennych na nowe, który po zaakceptowaniu przez Zleceniodawcę stanowić będzie podstawę do dokonania naprawy uszkodzonego Sprzętu. </w:t>
      </w:r>
    </w:p>
    <w:p w14:paraId="028A4906" w14:textId="77777777"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7. Koszty części zamiennych będzie ponosił Zleceniodawca. </w:t>
      </w:r>
    </w:p>
    <w:p w14:paraId="0E201A17" w14:textId="77777777"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8. Usunięcie usterek zostanie dokonane w terminie maksymalnie 15 dni roboczych od otrzymania przez Zleceniobiorcę zamówienia z akceptacją kosztów naprawy, a w przypadku napraw bardziej skomplikowanych w terminie 45 dni roboczych od otrzymania zamówienia z akceptacją kosztorysu naprawy.</w:t>
      </w:r>
    </w:p>
    <w:p w14:paraId="00958C99" w14:textId="77777777"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9. Usługi przeglądów, konserwacji oraz napraw sprzętu będące przedmiotem zamówienia mogą wykonywać wyłącznie osoby posiadające kwalifikacje do konserwacji, napraw określonego sprzętu, przeszkolone w zakresie przeglądów oraz naprawy urządzeń.</w:t>
      </w:r>
    </w:p>
    <w:p w14:paraId="043F8275" w14:textId="77777777"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10. Gwarancja na wymienione części zamienne i materiały nie może być krótsza od gwarancji danej przez producenta. Zleceniobiorca udziela gwarancji na wykonane naprawy sprzętu na okres …….. miesięcy od daty wykonania naprawy.</w:t>
      </w:r>
    </w:p>
    <w:p w14:paraId="137C70D0" w14:textId="77777777"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11. Naprawy urządzeń będą dokonywane wyłącznie z użyciem fabrycznie nowych, oryginalnych części zamiennych lub części odnawianych.  W przypadku braku możliwości zamontowania oryginalnych części wynikających z przyczyn niezależnych od Zleceniobiorcy jest on zobowiązany do poinformowania o zaistniałym fakcie Zleceniodawcę.</w:t>
      </w:r>
    </w:p>
    <w:p w14:paraId="2800A447" w14:textId="77777777"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12. Dojazd Zleceniobiorcy do Zleceniodawcy ma być wliczony w cenę.</w:t>
      </w:r>
    </w:p>
    <w:p w14:paraId="3BAB01A7" w14:textId="77777777"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 xml:space="preserve">13. Usługi objęte przedmiotem niniejszej umowy będą realizowane na terenie AGH. W ramach przedmiotu zamówienia Zleceniobiorca jest zobowiązany zapewnić dojazd do Zleceniodawcy. </w:t>
      </w:r>
    </w:p>
    <w:p w14:paraId="2A6B491F" w14:textId="77777777"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14. Zleceniobiorca jest odpowiedzialny za jakość usługi, zgodność z warunkami technicznymi i jakościowymi opisanymi dla przedmiotu zamówienia.</w:t>
      </w:r>
    </w:p>
    <w:p w14:paraId="70E101DA" w14:textId="77777777" w:rsidR="00AE5389" w:rsidRPr="00975BAC" w:rsidRDefault="00AE5389" w:rsidP="00AE5389">
      <w:pPr>
        <w:jc w:val="both"/>
        <w:rPr>
          <w:rFonts w:eastAsia="Calibri"/>
          <w:sz w:val="24"/>
          <w:szCs w:val="24"/>
        </w:rPr>
      </w:pPr>
      <w:r w:rsidRPr="00975BAC">
        <w:rPr>
          <w:rFonts w:eastAsia="Calibri"/>
          <w:sz w:val="24"/>
          <w:szCs w:val="24"/>
        </w:rPr>
        <w:t>15. Ustalenia i decyzje dotyczące wykonywania zamówienia uzgadniane będą przez Zleceniodawcę z ustanowionym przedstawicielem Zleceniobiorcy.</w:t>
      </w:r>
    </w:p>
    <w:p w14:paraId="0310EF00" w14:textId="77777777" w:rsidR="00AE5389" w:rsidRPr="00975BAC" w:rsidRDefault="00AE5389" w:rsidP="00AE5389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00B050"/>
          <w:sz w:val="24"/>
          <w:szCs w:val="24"/>
        </w:rPr>
      </w:pPr>
    </w:p>
    <w:p w14:paraId="3BAD8E92" w14:textId="77777777"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2</w:t>
      </w:r>
    </w:p>
    <w:p w14:paraId="0C433A08" w14:textId="77777777" w:rsidR="00AE5389" w:rsidRPr="00975BAC" w:rsidRDefault="00AE5389" w:rsidP="00AE5389">
      <w:pPr>
        <w:rPr>
          <w:sz w:val="24"/>
          <w:szCs w:val="24"/>
        </w:rPr>
      </w:pPr>
      <w:r w:rsidRPr="00975BAC">
        <w:rPr>
          <w:sz w:val="24"/>
          <w:szCs w:val="24"/>
        </w:rPr>
        <w:t>Przedmiot umowy  zostanie zrealizowany w terminie: 12 miesięcy od daty podpisania umowy</w:t>
      </w:r>
      <w:r w:rsidR="00280384">
        <w:rPr>
          <w:sz w:val="24"/>
          <w:szCs w:val="24"/>
        </w:rPr>
        <w:t xml:space="preserve">, </w:t>
      </w:r>
      <w:r w:rsidR="00280384" w:rsidRPr="00280384">
        <w:rPr>
          <w:sz w:val="24"/>
          <w:szCs w:val="24"/>
        </w:rPr>
        <w:t>nie wcześniej niż od 8 stycznia 2026</w:t>
      </w:r>
      <w:r w:rsidR="00280384">
        <w:rPr>
          <w:sz w:val="24"/>
          <w:szCs w:val="24"/>
        </w:rPr>
        <w:t xml:space="preserve"> r.,</w:t>
      </w:r>
      <w:r w:rsidRPr="00975BAC">
        <w:rPr>
          <w:sz w:val="24"/>
          <w:szCs w:val="24"/>
        </w:rPr>
        <w:t xml:space="preserve"> tj. od …………..……do…………….……</w:t>
      </w:r>
    </w:p>
    <w:p w14:paraId="0A15F7DC" w14:textId="77777777" w:rsidR="00AE5389" w:rsidRPr="00975BAC" w:rsidRDefault="00AE5389" w:rsidP="00AE5389">
      <w:pPr>
        <w:rPr>
          <w:sz w:val="24"/>
          <w:szCs w:val="24"/>
        </w:rPr>
      </w:pPr>
    </w:p>
    <w:p w14:paraId="07D27A2F" w14:textId="77777777"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3</w:t>
      </w:r>
    </w:p>
    <w:p w14:paraId="30A60696" w14:textId="77777777" w:rsidR="00AE5389" w:rsidRPr="00975BAC" w:rsidRDefault="00AE5389" w:rsidP="00AE5389">
      <w:pPr>
        <w:pStyle w:val="Akapitzlist"/>
        <w:autoSpaceDN w:val="0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>1. Wysokość wynagrodzenia za przedmiot umowy  strony ustalają na  kwotę brutto ………………… zł /słownie: ……………………………………………………………/.</w:t>
      </w:r>
    </w:p>
    <w:p w14:paraId="6C577418" w14:textId="77777777" w:rsidR="00AE5389" w:rsidRPr="00975BAC" w:rsidRDefault="00AE5389" w:rsidP="00AE5389">
      <w:pPr>
        <w:pStyle w:val="Akapitzlist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 xml:space="preserve">2. Powyższa kwota zawiera właściwą stawkę podatku VAT. Jeżeli Wykonawca nie jest płatnikiem podatku VAT na terytorium Rzeczypospolitej Polskiej należny od kwoty wynagrodzenia podatek od towarów i usług VAT pokryje Zamawiający, zgodnie z przepisami o podatku od towarów i usług. </w:t>
      </w:r>
    </w:p>
    <w:p w14:paraId="720DA11F" w14:textId="77777777" w:rsidR="00AE5389" w:rsidRPr="00975BAC" w:rsidRDefault="00AE5389" w:rsidP="00AE5389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Należność wypłacana będzie kwartalnie w 4 jednakowych ratach na podstawie faktur częściowych. Termin zapłaty faktury ustala się do 21 dni od daty dostarczenia Zleceniodawcy prawidłowo wystawionej faktury.</w:t>
      </w:r>
    </w:p>
    <w:p w14:paraId="0FEB0B64" w14:textId="77777777"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4. </w:t>
      </w:r>
      <w:r w:rsidR="00C5375C" w:rsidRPr="00C5375C">
        <w:rPr>
          <w:sz w:val="24"/>
          <w:szCs w:val="24"/>
        </w:rPr>
        <w:t>Zapłata wynagrodzenia nastąpi przelewem na rachunek Sprzedawcy zawarty na dzień zlecenia przelewu w wykazie podmiotów o których mowa w art. 96b ust. 1) Ustawy o podatku od towarów i usług.</w:t>
      </w:r>
    </w:p>
    <w:p w14:paraId="4720A8CF" w14:textId="77777777"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5. Strony postanawiają, że zapłata następuje w dniu obciążenia rachunku bankowego Zleceniodawcy. </w:t>
      </w:r>
    </w:p>
    <w:p w14:paraId="4AF8F0DA" w14:textId="77777777" w:rsidR="00AE5389" w:rsidRPr="00975BAC" w:rsidRDefault="00AE5389" w:rsidP="00AE5389">
      <w:pPr>
        <w:tabs>
          <w:tab w:val="left" w:pos="8931"/>
        </w:tabs>
        <w:jc w:val="both"/>
        <w:rPr>
          <w:sz w:val="24"/>
          <w:szCs w:val="24"/>
        </w:rPr>
      </w:pPr>
      <w:r w:rsidRPr="00975BAC">
        <w:rPr>
          <w:sz w:val="24"/>
          <w:szCs w:val="24"/>
        </w:rPr>
        <w:t>6. W przypadku nieterminowej płatności należności Zleceniobiorca ma prawo naliczyć Zleceniodawcy odsetki ustawowe za każdy dzień zwłoki.</w:t>
      </w:r>
    </w:p>
    <w:p w14:paraId="4B3CCB5D" w14:textId="77777777" w:rsidR="00AE5389" w:rsidRPr="00975BAC" w:rsidRDefault="00AE5389" w:rsidP="00AE5389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7. Zleceniobiorca nie może dokonywać cesji wierzytelności wynikających z niniejszej umowy.</w:t>
      </w:r>
    </w:p>
    <w:p w14:paraId="76528566" w14:textId="77777777" w:rsidR="00AE5389" w:rsidRPr="00975BAC" w:rsidRDefault="00AE5389" w:rsidP="00AE5389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8. Do kontaktów w sprawnie niniejszej umowy upoważnione są następujące osoby:</w:t>
      </w:r>
    </w:p>
    <w:p w14:paraId="56D4995B" w14:textId="77777777" w:rsidR="00AE5389" w:rsidRPr="00975BAC" w:rsidRDefault="00AE5389" w:rsidP="00AE5389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strony Zleceniodawcy:……………………………………………………………….</w:t>
      </w:r>
    </w:p>
    <w:p w14:paraId="350C2947" w14:textId="77777777" w:rsidR="00AE5389" w:rsidRPr="00975BAC" w:rsidRDefault="00AE5389" w:rsidP="00AE5389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lastRenderedPageBreak/>
        <w:t>ze strony Zleceniobiorcy:………………………………………………………</w:t>
      </w:r>
    </w:p>
    <w:p w14:paraId="2E984DE1" w14:textId="77777777" w:rsidR="00AE5389" w:rsidRPr="00975BAC" w:rsidRDefault="00AE5389" w:rsidP="00AE5389">
      <w:pPr>
        <w:rPr>
          <w:sz w:val="24"/>
          <w:szCs w:val="24"/>
        </w:rPr>
      </w:pPr>
    </w:p>
    <w:p w14:paraId="23F07659" w14:textId="77777777" w:rsidR="00AE5389" w:rsidRPr="00975BAC" w:rsidRDefault="00AE5389" w:rsidP="00AE5389">
      <w:pPr>
        <w:ind w:firstLine="66"/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4</w:t>
      </w:r>
    </w:p>
    <w:p w14:paraId="5AF9045B" w14:textId="77777777"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</w:t>
      </w:r>
      <w:r w:rsidRPr="00975BAC">
        <w:rPr>
          <w:sz w:val="24"/>
          <w:szCs w:val="24"/>
        </w:rPr>
        <w:tab/>
        <w:t xml:space="preserve"> Zleceniobiorca oświadcza, że posiada odpowiednią wiedzę, doświadczenie i dysponuje stosowną bazą do wykonania przedmiotu umowy, wskazanego w § 1 umowy, w sposób umożliwiający Zleceniodawcy niezakłócone korzystanie z nich.</w:t>
      </w:r>
    </w:p>
    <w:p w14:paraId="1E28F09A" w14:textId="77777777"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</w:t>
      </w:r>
      <w:r w:rsidRPr="00975BAC">
        <w:rPr>
          <w:sz w:val="24"/>
          <w:szCs w:val="24"/>
        </w:rPr>
        <w:tab/>
        <w:t xml:space="preserve">. Usługi przeglądów, konserwacji oraz napraw sprzętu będące przedmiotem zamówienia </w:t>
      </w:r>
      <w:r w:rsidR="00C8406E">
        <w:rPr>
          <w:sz w:val="24"/>
          <w:szCs w:val="24"/>
        </w:rPr>
        <w:t>będą</w:t>
      </w:r>
      <w:r w:rsidRPr="00975BAC">
        <w:rPr>
          <w:sz w:val="24"/>
          <w:szCs w:val="24"/>
        </w:rPr>
        <w:t xml:space="preserve"> wykonywać wyłącznie osoby posiadające kwalifikacje oraz specjalistyczne szkolenia w zakresie budowy i eksploatacji urządzeń będących przedmiotem niniejszej umowy.</w:t>
      </w:r>
    </w:p>
    <w:p w14:paraId="23A2F9BF" w14:textId="77777777" w:rsidR="00AE5389" w:rsidRPr="00975BAC" w:rsidRDefault="00AE5389" w:rsidP="00AE5389">
      <w:pPr>
        <w:jc w:val="both"/>
        <w:rPr>
          <w:sz w:val="24"/>
          <w:szCs w:val="24"/>
        </w:rPr>
      </w:pPr>
    </w:p>
    <w:p w14:paraId="3E53D7E6" w14:textId="77777777"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5</w:t>
      </w:r>
    </w:p>
    <w:p w14:paraId="318E5F48" w14:textId="77777777"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Strony ustanawiają odpowiedzialność za niewykonanie lub nienależyte wykonanie umowy</w:t>
      </w:r>
    </w:p>
    <w:p w14:paraId="3DEA26FF" w14:textId="77777777"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formie kar umownych .</w:t>
      </w:r>
    </w:p>
    <w:p w14:paraId="5AE6D64F" w14:textId="77777777"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Zleceniobiorca zapłaci Zleceniodawcy kary umowne:</w:t>
      </w:r>
    </w:p>
    <w:p w14:paraId="64B86E16" w14:textId="77777777" w:rsidR="00AE5389" w:rsidRPr="00975BAC" w:rsidRDefault="00AE5389" w:rsidP="00AE538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za zwłokę w rozpoczęciu świadczenia usług, w wysokości 0,1% wynagrodzenia brutto określonego w § 3 ust.1 za każdy dzień zwłoki;</w:t>
      </w:r>
    </w:p>
    <w:p w14:paraId="12643695" w14:textId="77777777" w:rsidR="00AE5389" w:rsidRPr="00975BAC" w:rsidRDefault="00CB5E53" w:rsidP="00AE538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 </w:t>
      </w:r>
      <w:r w:rsidR="00AE5389" w:rsidRPr="00975BAC">
        <w:rPr>
          <w:sz w:val="24"/>
          <w:szCs w:val="24"/>
        </w:rPr>
        <w:t>zwłoki w wykonaniu danej usługi stanowiącej część przedmiotu umowy w wysokości 2% wartości brutto faktury częściowej należnej za niewykonaną usługę za każdy dzień zwłoki w stosunku do terminów realizacji określonych czynności w ramach realizacji przedmiotu umowy.</w:t>
      </w:r>
    </w:p>
    <w:p w14:paraId="298EBDE2" w14:textId="77777777" w:rsidR="00AE5389" w:rsidRPr="00975BAC" w:rsidRDefault="00AE5389" w:rsidP="00AE538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z tytułu odstąpienia od umowy w całości przez którąkolwiek ze </w:t>
      </w:r>
      <w:r w:rsidR="00CB5E53">
        <w:rPr>
          <w:sz w:val="24"/>
          <w:szCs w:val="24"/>
        </w:rPr>
        <w:t xml:space="preserve">stron </w:t>
      </w:r>
      <w:bookmarkStart w:id="0" w:name="_Hlk184214134"/>
      <w:r w:rsidR="00CB5E53">
        <w:rPr>
          <w:sz w:val="24"/>
          <w:szCs w:val="24"/>
        </w:rPr>
        <w:t xml:space="preserve">z </w:t>
      </w:r>
      <w:r w:rsidR="00C5375C">
        <w:rPr>
          <w:sz w:val="24"/>
          <w:szCs w:val="24"/>
        </w:rPr>
        <w:t xml:space="preserve">przyczyn leżących po stronie </w:t>
      </w:r>
      <w:bookmarkEnd w:id="0"/>
      <w:r w:rsidR="00CB5E53">
        <w:rPr>
          <w:sz w:val="24"/>
          <w:szCs w:val="24"/>
        </w:rPr>
        <w:t xml:space="preserve"> </w:t>
      </w:r>
      <w:r w:rsidRPr="00975BAC">
        <w:rPr>
          <w:sz w:val="24"/>
          <w:szCs w:val="24"/>
        </w:rPr>
        <w:t>Zleceniobiorcy, w wysokości 10% całkowitego wynagrodzenia brutto określonego w  § 3 ust. 1;</w:t>
      </w:r>
    </w:p>
    <w:p w14:paraId="64175314" w14:textId="77777777" w:rsidR="00AE5389" w:rsidRPr="00975BAC" w:rsidRDefault="00AE5389" w:rsidP="00AE538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z tytułu wypowiedzenia umowy w części przez którąkolwiek ze </w:t>
      </w:r>
      <w:r w:rsidR="00CB5E53">
        <w:rPr>
          <w:sz w:val="24"/>
          <w:szCs w:val="24"/>
        </w:rPr>
        <w:t xml:space="preserve">stron </w:t>
      </w:r>
      <w:r w:rsidR="00C5375C" w:rsidRPr="00C5375C">
        <w:rPr>
          <w:sz w:val="24"/>
          <w:szCs w:val="24"/>
        </w:rPr>
        <w:t xml:space="preserve">z przyczyn leżących po stronie </w:t>
      </w:r>
      <w:r w:rsidRPr="00975BAC">
        <w:rPr>
          <w:sz w:val="24"/>
          <w:szCs w:val="24"/>
        </w:rPr>
        <w:t>Zleceniobiorcy, w wysokości 10% wartości brutto części przedmiotu umowy, której dotyczy wypowiedzenie.</w:t>
      </w:r>
    </w:p>
    <w:p w14:paraId="6DDB0725" w14:textId="77777777"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Zleceniodawca zapłaci Zleceniobiorcy karę umowną:</w:t>
      </w:r>
    </w:p>
    <w:p w14:paraId="06AE1154" w14:textId="77777777" w:rsidR="00AE5389" w:rsidRPr="0014075F" w:rsidRDefault="00AE5389" w:rsidP="00AE538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odstąpienia od umowy w całości przez którąkolwiek ze </w:t>
      </w:r>
      <w:r w:rsidR="00CB5E53">
        <w:rPr>
          <w:sz w:val="24"/>
          <w:szCs w:val="24"/>
        </w:rPr>
        <w:t xml:space="preserve">stron </w:t>
      </w:r>
      <w:r w:rsidR="00C5375C" w:rsidRPr="00C5375C">
        <w:rPr>
          <w:sz w:val="24"/>
          <w:szCs w:val="24"/>
        </w:rPr>
        <w:t xml:space="preserve">z przyczyn leżących po stronie </w:t>
      </w:r>
      <w:r w:rsidRPr="00975BAC">
        <w:rPr>
          <w:sz w:val="24"/>
          <w:szCs w:val="24"/>
        </w:rPr>
        <w:t xml:space="preserve">Zleceniodawcy, w </w:t>
      </w:r>
      <w:r w:rsidRPr="0014075F">
        <w:rPr>
          <w:sz w:val="24"/>
          <w:szCs w:val="24"/>
        </w:rPr>
        <w:t>wysokości 10% całkowitego wynagrodzenia brutto określonego w § 3 ust. 1;</w:t>
      </w:r>
    </w:p>
    <w:p w14:paraId="5EDB72CB" w14:textId="77777777" w:rsidR="00AE5389" w:rsidRPr="0014075F" w:rsidRDefault="00AE5389" w:rsidP="00AE538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14075F">
        <w:rPr>
          <w:sz w:val="24"/>
          <w:szCs w:val="24"/>
        </w:rPr>
        <w:t xml:space="preserve"> z tytułu wypowiedzenia umowy w części przez którąkolwiek ze </w:t>
      </w:r>
      <w:r w:rsidR="00CB5E53" w:rsidRPr="0014075F">
        <w:rPr>
          <w:sz w:val="24"/>
          <w:szCs w:val="24"/>
        </w:rPr>
        <w:t xml:space="preserve">stron </w:t>
      </w:r>
      <w:r w:rsidR="00C5375C" w:rsidRPr="00C5375C">
        <w:rPr>
          <w:sz w:val="24"/>
          <w:szCs w:val="24"/>
        </w:rPr>
        <w:t xml:space="preserve">z przyczyn leżących po stronie </w:t>
      </w:r>
      <w:r w:rsidRPr="0014075F">
        <w:rPr>
          <w:sz w:val="24"/>
          <w:szCs w:val="24"/>
        </w:rPr>
        <w:t>Zleceniodawcy, w wysokości 10% wartości brutto części przedmiotu umowy, której dotyczy odstąpienie.</w:t>
      </w:r>
    </w:p>
    <w:p w14:paraId="23CFC731" w14:textId="77777777" w:rsidR="00AE5389" w:rsidRPr="0014075F" w:rsidRDefault="00AE5389" w:rsidP="00AE5389">
      <w:pPr>
        <w:jc w:val="both"/>
        <w:rPr>
          <w:b/>
          <w:sz w:val="24"/>
          <w:szCs w:val="24"/>
        </w:rPr>
      </w:pPr>
      <w:r w:rsidRPr="0014075F">
        <w:rPr>
          <w:sz w:val="24"/>
          <w:szCs w:val="24"/>
        </w:rPr>
        <w:t>4. Jeżeli kary umowne nie pokryją poniesionej szkody, Strony niniejszej umowy zastrzegają sobie prawo dochodzenia odszkodowania uzupełniającego do wysokości wartości umowy.</w:t>
      </w:r>
      <w:r w:rsidRPr="0014075F">
        <w:rPr>
          <w:b/>
          <w:sz w:val="24"/>
          <w:szCs w:val="24"/>
        </w:rPr>
        <w:t xml:space="preserve"> </w:t>
      </w:r>
    </w:p>
    <w:p w14:paraId="7519566C" w14:textId="77777777" w:rsidR="00AE5389" w:rsidRPr="0014075F" w:rsidRDefault="00AE5389" w:rsidP="00AE5389">
      <w:pPr>
        <w:jc w:val="both"/>
        <w:rPr>
          <w:sz w:val="24"/>
          <w:szCs w:val="24"/>
        </w:rPr>
      </w:pPr>
      <w:r w:rsidRPr="0014075F">
        <w:rPr>
          <w:sz w:val="24"/>
          <w:szCs w:val="24"/>
        </w:rPr>
        <w:t>5.</w:t>
      </w:r>
      <w:r w:rsidRPr="0014075F">
        <w:rPr>
          <w:b/>
          <w:sz w:val="24"/>
          <w:szCs w:val="24"/>
        </w:rPr>
        <w:t xml:space="preserve"> </w:t>
      </w:r>
      <w:r w:rsidRPr="0014075F">
        <w:rPr>
          <w:sz w:val="24"/>
          <w:szCs w:val="24"/>
        </w:rPr>
        <w:t>Zamawiający zastrzega sobie prawo potrącenia ewentualnych kar umownych z należnej do zapłaty faktury.</w:t>
      </w:r>
    </w:p>
    <w:p w14:paraId="68157334" w14:textId="77777777" w:rsidR="00AE5389" w:rsidRPr="0014075F" w:rsidRDefault="00AE5389" w:rsidP="00AE5389">
      <w:pPr>
        <w:jc w:val="both"/>
        <w:rPr>
          <w:sz w:val="24"/>
          <w:szCs w:val="24"/>
        </w:rPr>
      </w:pPr>
      <w:r w:rsidRPr="0014075F">
        <w:rPr>
          <w:sz w:val="24"/>
          <w:szCs w:val="24"/>
        </w:rPr>
        <w:t>6.</w:t>
      </w:r>
      <w:r w:rsidRPr="0014075F">
        <w:rPr>
          <w:sz w:val="24"/>
          <w:szCs w:val="24"/>
        </w:rPr>
        <w:tab/>
        <w:t xml:space="preserve"> Łączna maksymalna wysokość kar umownych, których mogą dochodzić Strony nie może przekroczyć 20% wynagrodzenia </w:t>
      </w:r>
      <w:r w:rsidR="00C5375C">
        <w:rPr>
          <w:sz w:val="24"/>
          <w:szCs w:val="24"/>
        </w:rPr>
        <w:t>brutto</w:t>
      </w:r>
      <w:r w:rsidRPr="0014075F">
        <w:rPr>
          <w:sz w:val="24"/>
          <w:szCs w:val="24"/>
        </w:rPr>
        <w:t xml:space="preserve"> o którym mowa w § 3ust. 1 umowy.</w:t>
      </w:r>
    </w:p>
    <w:p w14:paraId="19F18967" w14:textId="77777777" w:rsidR="0014075F" w:rsidRPr="0014075F" w:rsidRDefault="00CB5E53" w:rsidP="00C5375C">
      <w:pPr>
        <w:pStyle w:val="western"/>
        <w:spacing w:before="0" w:beforeAutospacing="0" w:line="240" w:lineRule="auto"/>
        <w:ind w:right="-45"/>
        <w:jc w:val="both"/>
        <w:rPr>
          <w:rFonts w:ascii="Times New Roman" w:eastAsia="Arial Unicode MS" w:hAnsi="Times New Roman" w:cs="Times New Roman"/>
          <w:color w:val="auto"/>
        </w:rPr>
      </w:pPr>
      <w:r w:rsidRPr="0014075F">
        <w:rPr>
          <w:rFonts w:ascii="Times New Roman" w:hAnsi="Times New Roman" w:cs="Times New Roman"/>
        </w:rPr>
        <w:t xml:space="preserve">7. </w:t>
      </w:r>
      <w:r w:rsidR="0014075F" w:rsidRPr="0014075F">
        <w:rPr>
          <w:rFonts w:ascii="Times New Roman" w:eastAsia="Arial Unicode MS" w:hAnsi="Times New Roman" w:cs="Times New Roman"/>
          <w:color w:val="auto"/>
        </w:rPr>
        <w:t>Zastrzeżenia co do kar umownych pozostają w mocy w całości lub w części, pomimo oświadczenia o odstąpieniu od umowy.</w:t>
      </w:r>
    </w:p>
    <w:p w14:paraId="62310364" w14:textId="77777777" w:rsidR="00AE5389" w:rsidRPr="00975BAC" w:rsidRDefault="00AE5389" w:rsidP="00AE5389">
      <w:pPr>
        <w:jc w:val="both"/>
        <w:rPr>
          <w:sz w:val="24"/>
          <w:szCs w:val="24"/>
        </w:rPr>
      </w:pPr>
    </w:p>
    <w:p w14:paraId="0D5BFE67" w14:textId="77777777" w:rsidR="00AE5389" w:rsidRPr="00C8406E" w:rsidRDefault="00AE5389" w:rsidP="00C8406E">
      <w:pPr>
        <w:jc w:val="center"/>
        <w:rPr>
          <w:b/>
          <w:sz w:val="24"/>
          <w:szCs w:val="24"/>
        </w:rPr>
      </w:pPr>
      <w:r w:rsidRPr="00C8406E">
        <w:rPr>
          <w:b/>
          <w:sz w:val="24"/>
          <w:szCs w:val="24"/>
        </w:rPr>
        <w:t>§ 6</w:t>
      </w:r>
    </w:p>
    <w:p w14:paraId="1D3B7E8D" w14:textId="77777777" w:rsidR="00C8406E" w:rsidRPr="00C8406E" w:rsidRDefault="00C8406E" w:rsidP="00C8406E">
      <w:pPr>
        <w:jc w:val="both"/>
        <w:rPr>
          <w:sz w:val="24"/>
          <w:szCs w:val="24"/>
        </w:rPr>
      </w:pPr>
      <w:bookmarkStart w:id="1" w:name="__DdeLink__33_2718204298"/>
      <w:bookmarkStart w:id="2" w:name="__DdeLink__43_3849370697"/>
      <w:bookmarkStart w:id="3" w:name="__DdeLink__27_780793616"/>
      <w:bookmarkEnd w:id="1"/>
      <w:bookmarkEnd w:id="2"/>
      <w:bookmarkEnd w:id="3"/>
      <w:r w:rsidRPr="00C8406E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Pr="00C8406E">
        <w:rPr>
          <w:sz w:val="24"/>
          <w:szCs w:val="24"/>
        </w:rPr>
        <w:t xml:space="preserve"> Strony przewidują możliwość zmiany poziomu maksymalnego wynagrodzenia, o którym mowa w § </w:t>
      </w:r>
      <w:r>
        <w:rPr>
          <w:sz w:val="24"/>
          <w:szCs w:val="24"/>
        </w:rPr>
        <w:t>3</w:t>
      </w:r>
      <w:r w:rsidRPr="00C8406E">
        <w:rPr>
          <w:sz w:val="24"/>
          <w:szCs w:val="24"/>
        </w:rPr>
        <w:t xml:space="preserve"> ust. </w:t>
      </w:r>
      <w:r>
        <w:rPr>
          <w:sz w:val="24"/>
          <w:szCs w:val="24"/>
        </w:rPr>
        <w:t>1</w:t>
      </w:r>
      <w:r w:rsidRPr="00C8406E">
        <w:rPr>
          <w:sz w:val="24"/>
          <w:szCs w:val="24"/>
        </w:rPr>
        <w:t xml:space="preserve">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0E72A57E" w14:textId="77777777" w:rsidR="00C8406E" w:rsidRPr="00C8406E" w:rsidRDefault="00C8406E" w:rsidP="00C8406E">
      <w:pPr>
        <w:numPr>
          <w:ilvl w:val="0"/>
          <w:numId w:val="34"/>
        </w:numPr>
        <w:jc w:val="both"/>
        <w:rPr>
          <w:sz w:val="24"/>
          <w:szCs w:val="24"/>
        </w:rPr>
      </w:pPr>
      <w:r w:rsidRPr="00C8406E">
        <w:rPr>
          <w:sz w:val="24"/>
          <w:szCs w:val="24"/>
        </w:rPr>
        <w:t>przez zmianę wysokości wynagrodzenia rozumie się jego podwyższenie, jak i obniżenie;</w:t>
      </w:r>
    </w:p>
    <w:p w14:paraId="5F438413" w14:textId="77777777" w:rsidR="00C8406E" w:rsidRPr="00C8406E" w:rsidRDefault="00C8406E" w:rsidP="00C8406E">
      <w:pPr>
        <w:numPr>
          <w:ilvl w:val="0"/>
          <w:numId w:val="34"/>
        </w:numPr>
        <w:jc w:val="both"/>
        <w:rPr>
          <w:sz w:val="24"/>
          <w:szCs w:val="24"/>
        </w:rPr>
      </w:pPr>
      <w:bookmarkStart w:id="4" w:name="__DdeLink__26_1732152858"/>
      <w:bookmarkEnd w:id="4"/>
      <w:r w:rsidRPr="00C8406E">
        <w:rPr>
          <w:sz w:val="24"/>
          <w:szCs w:val="24"/>
        </w:rPr>
        <w:t>Strony ustalają, iż miernikiem zmiany kosztów, o których mowa w ust. 1 będzie miesięczny wskaźnik cen towarów i usług konsumpcyjnych, ogłaszany w komunikacie Prezesa</w:t>
      </w:r>
      <w:r>
        <w:rPr>
          <w:sz w:val="24"/>
          <w:szCs w:val="24"/>
        </w:rPr>
        <w:t xml:space="preserve"> </w:t>
      </w:r>
      <w:r w:rsidRPr="00C8406E">
        <w:rPr>
          <w:sz w:val="24"/>
          <w:szCs w:val="24"/>
        </w:rPr>
        <w:lastRenderedPageBreak/>
        <w:t>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3C2EBAAC" w14:textId="77777777" w:rsidR="00C8406E" w:rsidRPr="00C8406E" w:rsidRDefault="00C8406E" w:rsidP="00C8406E">
      <w:pPr>
        <w:numPr>
          <w:ilvl w:val="0"/>
          <w:numId w:val="34"/>
        </w:numPr>
        <w:jc w:val="both"/>
        <w:rPr>
          <w:sz w:val="24"/>
          <w:szCs w:val="24"/>
        </w:rPr>
      </w:pPr>
      <w:bookmarkStart w:id="5" w:name="_Hlk153287805"/>
      <w:bookmarkEnd w:id="5"/>
      <w:r w:rsidRPr="00C8406E">
        <w:rPr>
          <w:sz w:val="24"/>
          <w:szCs w:val="24"/>
        </w:rPr>
        <w:t>Waloryzacja wynagrodzenia Wykonawcy w oparciu o wskaźnik podany w lit. b) może nastąpić jednorazowo, nie wcześniej niż po upływie 6 miesięcy od dnia zawarcia niniejszej umowy;</w:t>
      </w:r>
    </w:p>
    <w:p w14:paraId="67BC364B" w14:textId="77777777" w:rsidR="00C8406E" w:rsidRPr="00C8406E" w:rsidRDefault="00C8406E" w:rsidP="00C8406E">
      <w:pPr>
        <w:numPr>
          <w:ilvl w:val="0"/>
          <w:numId w:val="34"/>
        </w:numPr>
        <w:jc w:val="both"/>
        <w:rPr>
          <w:sz w:val="24"/>
          <w:szCs w:val="24"/>
        </w:rPr>
      </w:pPr>
      <w:r w:rsidRPr="00C8406E">
        <w:rPr>
          <w:sz w:val="24"/>
          <w:szCs w:val="24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3A7BC4F8" w14:textId="77777777" w:rsidR="00C8406E" w:rsidRPr="00C8406E" w:rsidRDefault="00C8406E" w:rsidP="00C8406E">
      <w:pPr>
        <w:jc w:val="both"/>
        <w:rPr>
          <w:sz w:val="24"/>
          <w:szCs w:val="24"/>
        </w:rPr>
      </w:pPr>
      <w:r w:rsidRPr="00C8406E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Pr="00C8406E">
        <w:rPr>
          <w:sz w:val="24"/>
          <w:szCs w:val="24"/>
        </w:rPr>
        <w:t xml:space="preserve"> Zmiana wynagrodzenia, może zostać wprowadzona na wniosek Stron, zgodnie z poniższymi zasadami: </w:t>
      </w:r>
    </w:p>
    <w:p w14:paraId="3940433F" w14:textId="77777777" w:rsidR="00C8406E" w:rsidRPr="00C8406E" w:rsidRDefault="00C8406E" w:rsidP="00C8406E">
      <w:pPr>
        <w:numPr>
          <w:ilvl w:val="0"/>
          <w:numId w:val="35"/>
        </w:numPr>
        <w:jc w:val="both"/>
        <w:rPr>
          <w:sz w:val="24"/>
          <w:szCs w:val="24"/>
        </w:rPr>
      </w:pPr>
      <w:r w:rsidRPr="00C8406E">
        <w:rPr>
          <w:sz w:val="24"/>
          <w:szCs w:val="24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7160A9F7" w14:textId="77777777" w:rsidR="00C8406E" w:rsidRPr="00C8406E" w:rsidRDefault="00C8406E" w:rsidP="00C8406E">
      <w:pPr>
        <w:numPr>
          <w:ilvl w:val="0"/>
          <w:numId w:val="35"/>
        </w:numPr>
        <w:jc w:val="both"/>
        <w:rPr>
          <w:sz w:val="24"/>
          <w:szCs w:val="24"/>
        </w:rPr>
      </w:pPr>
      <w:r w:rsidRPr="00C8406E">
        <w:rPr>
          <w:sz w:val="24"/>
          <w:szCs w:val="24"/>
        </w:rPr>
        <w:t>waloryzacja wynagrodzenia Wykonawcy będzie dotyczyła tylko niezrealizowanej części zamówienia,</w:t>
      </w:r>
    </w:p>
    <w:p w14:paraId="24656005" w14:textId="77777777" w:rsidR="00C8406E" w:rsidRPr="00C8406E" w:rsidRDefault="00C8406E" w:rsidP="00C8406E">
      <w:pPr>
        <w:numPr>
          <w:ilvl w:val="0"/>
          <w:numId w:val="35"/>
        </w:numPr>
        <w:jc w:val="both"/>
        <w:rPr>
          <w:sz w:val="24"/>
          <w:szCs w:val="24"/>
        </w:rPr>
      </w:pPr>
      <w:r w:rsidRPr="00C8406E">
        <w:rPr>
          <w:sz w:val="24"/>
          <w:szCs w:val="24"/>
        </w:rPr>
        <w:t xml:space="preserve">łączna maksymalna wartość zmiany wynagrodzenia w efekcie zastosowania postanowień dotyczących w/w waloryzacji, nie może prze kroczyć 5 % wysokości wynagrodzenia wykonawcy, o którym mowa w § </w:t>
      </w:r>
      <w:r>
        <w:rPr>
          <w:sz w:val="24"/>
          <w:szCs w:val="24"/>
        </w:rPr>
        <w:t>3</w:t>
      </w:r>
      <w:r w:rsidRPr="00C8406E">
        <w:rPr>
          <w:sz w:val="24"/>
          <w:szCs w:val="24"/>
        </w:rPr>
        <w:t xml:space="preserve"> ust. </w:t>
      </w:r>
      <w:r>
        <w:rPr>
          <w:sz w:val="24"/>
          <w:szCs w:val="24"/>
        </w:rPr>
        <w:t>1</w:t>
      </w:r>
      <w:r w:rsidRPr="00C8406E">
        <w:rPr>
          <w:sz w:val="24"/>
          <w:szCs w:val="24"/>
        </w:rPr>
        <w:t xml:space="preserve"> niniejszej Umowy, </w:t>
      </w:r>
    </w:p>
    <w:p w14:paraId="602159E2" w14:textId="77777777" w:rsidR="00C8406E" w:rsidRPr="00C8406E" w:rsidRDefault="00C8406E" w:rsidP="00C8406E">
      <w:pPr>
        <w:numPr>
          <w:ilvl w:val="0"/>
          <w:numId w:val="35"/>
        </w:numPr>
        <w:jc w:val="both"/>
        <w:rPr>
          <w:sz w:val="24"/>
          <w:szCs w:val="24"/>
        </w:rPr>
      </w:pPr>
      <w:bookmarkStart w:id="6" w:name="__DdeLink__39_441634219"/>
      <w:bookmarkStart w:id="7" w:name="__DdeLink__32_4020073998"/>
      <w:bookmarkStart w:id="8" w:name="__DdeLink__36_3766401547"/>
      <w:bookmarkEnd w:id="6"/>
      <w:bookmarkEnd w:id="7"/>
      <w:bookmarkEnd w:id="8"/>
      <w:r w:rsidRPr="00C8406E">
        <w:rPr>
          <w:sz w:val="24"/>
          <w:szCs w:val="24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  <w:bookmarkStart w:id="9" w:name="__DdeLink__33_2718204298_Copy_1"/>
      <w:bookmarkStart w:id="10" w:name="__DdeLink__43_3849370697_Copy_1"/>
      <w:bookmarkEnd w:id="9"/>
      <w:bookmarkEnd w:id="10"/>
    </w:p>
    <w:p w14:paraId="7A822A89" w14:textId="77777777" w:rsidR="00456D70" w:rsidRDefault="00456D70" w:rsidP="00AE5389">
      <w:pPr>
        <w:jc w:val="center"/>
        <w:rPr>
          <w:b/>
          <w:sz w:val="24"/>
          <w:szCs w:val="24"/>
        </w:rPr>
      </w:pPr>
    </w:p>
    <w:p w14:paraId="6EA6B823" w14:textId="77777777" w:rsidR="00456D70" w:rsidRDefault="00456D70" w:rsidP="00456D70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7</w:t>
      </w:r>
    </w:p>
    <w:p w14:paraId="0CF305FD" w14:textId="77777777"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Wszelkie zmiany Umowy wymagają zgody obu Stron i zachowania formy pisemnej pod rygorem nieważności.</w:t>
      </w:r>
    </w:p>
    <w:p w14:paraId="62396458" w14:textId="77777777"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Zmiany Umowy, o których mowa w ust. 1 muszą być dokonywane z zachowaniem przepisu art. 454 oraz 455 ustawy Prawo zamówień publicznych.</w:t>
      </w:r>
      <w:r w:rsidRPr="00975BAC">
        <w:rPr>
          <w:i/>
          <w:sz w:val="24"/>
          <w:szCs w:val="24"/>
        </w:rPr>
        <w:t xml:space="preserve">  </w:t>
      </w:r>
    </w:p>
    <w:p w14:paraId="4ECB6EF7" w14:textId="77777777"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3. Dopuszcza się możliwość zmiany ustaleń niniejszej Umowy w stosunku do treści oferty, bez przeprowadzania nowego postępowania o udzielenie zamówienia Wykonawcy w następującym zakresie: </w:t>
      </w:r>
    </w:p>
    <w:p w14:paraId="6D6CE241" w14:textId="77777777" w:rsidR="00AE5389" w:rsidRPr="00975BAC" w:rsidRDefault="00AE5389" w:rsidP="00AE5389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t</w:t>
      </w:r>
      <w:r w:rsidRPr="00975BAC">
        <w:rPr>
          <w:b/>
          <w:bCs/>
          <w:kern w:val="2"/>
          <w:sz w:val="24"/>
          <w:szCs w:val="24"/>
        </w:rPr>
        <w:t xml:space="preserve">erminu realizacji przedmiotu Umowy, </w:t>
      </w:r>
      <w:r w:rsidRPr="00975BAC">
        <w:rPr>
          <w:bCs/>
          <w:kern w:val="2"/>
          <w:sz w:val="24"/>
          <w:szCs w:val="24"/>
        </w:rPr>
        <w:t xml:space="preserve">gdy jest ona spowodowana </w:t>
      </w:r>
      <w:r w:rsidRPr="00975BAC">
        <w:rPr>
          <w:kern w:val="2"/>
          <w:sz w:val="24"/>
          <w:szCs w:val="24"/>
        </w:rPr>
        <w:t xml:space="preserve">następstwem okoliczności leżących po stronie Zamawiającego lub przeszkodami dającymi się przypisać Zamawiającemu, </w:t>
      </w:r>
    </w:p>
    <w:p w14:paraId="0530C05E" w14:textId="77777777" w:rsidR="00AE5389" w:rsidRPr="00975BAC" w:rsidRDefault="00AE5389" w:rsidP="00AE5389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następstwem wprowadzania </w:t>
      </w:r>
      <w:r w:rsidRPr="00975BAC">
        <w:rPr>
          <w:b/>
          <w:bCs/>
          <w:sz w:val="24"/>
          <w:szCs w:val="24"/>
        </w:rPr>
        <w:t>zmian w obowiązujących przepisach prawa</w:t>
      </w:r>
      <w:r w:rsidRPr="00975BAC">
        <w:rPr>
          <w:sz w:val="24"/>
          <w:szCs w:val="24"/>
        </w:rPr>
        <w:t xml:space="preserve"> mających wpływ na realizację przedmiotu zamówienia</w:t>
      </w:r>
    </w:p>
    <w:p w14:paraId="3A50873A" w14:textId="77777777" w:rsidR="00AE5389" w:rsidRPr="00975BAC" w:rsidRDefault="00AE5389" w:rsidP="00AE5389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b/>
          <w:bCs/>
          <w:sz w:val="24"/>
          <w:szCs w:val="24"/>
        </w:rPr>
        <w:t>zmiany wysokości wynagrodzenia w przypadku zmiany stawki podatku od towarów i usług</w:t>
      </w:r>
      <w:r w:rsidRPr="00975BAC">
        <w:rPr>
          <w:sz w:val="24"/>
          <w:szCs w:val="24"/>
        </w:rPr>
        <w:t>, zmiana wysokości wynagrodzenia należnego Wykonawcy 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3E6094F0" w14:textId="77777777" w:rsidR="00AE5389" w:rsidRPr="00975BAC" w:rsidRDefault="00AE5389" w:rsidP="00456D70">
      <w:pPr>
        <w:suppressAutoHyphens/>
        <w:ind w:left="426" w:hanging="284"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lastRenderedPageBreak/>
        <w:t>4. W przypadku zmiany, o której mowa w ust. 3 pkt. d), wartość wynagrodzenia netto nie zmieni się, a wartość wynagrodzenia brutto zostanie wyliczona na podstawie nowych przepisów</w:t>
      </w:r>
    </w:p>
    <w:p w14:paraId="1A3E7F00" w14:textId="77777777" w:rsidR="00AE5389" w:rsidRPr="00975BAC" w:rsidRDefault="00AE5389" w:rsidP="00456D70">
      <w:pPr>
        <w:suppressAutoHyphens/>
        <w:ind w:left="426" w:hanging="284"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 xml:space="preserve">5. 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6A9AE53C" w14:textId="77777777" w:rsidR="00AE5389" w:rsidRPr="00975BAC" w:rsidRDefault="00AE5389" w:rsidP="00AE5389">
      <w:pPr>
        <w:tabs>
          <w:tab w:val="left" w:pos="360"/>
          <w:tab w:val="num" w:pos="426"/>
          <w:tab w:val="num" w:pos="1440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</w:p>
    <w:p w14:paraId="53591E84" w14:textId="77777777"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 w:rsidR="00456D70">
        <w:rPr>
          <w:b/>
          <w:sz w:val="24"/>
          <w:szCs w:val="24"/>
        </w:rPr>
        <w:t>8</w:t>
      </w:r>
    </w:p>
    <w:p w14:paraId="1CF48120" w14:textId="77777777"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</w:t>
      </w:r>
      <w:r w:rsidRPr="00975BAC">
        <w:rPr>
          <w:sz w:val="24"/>
          <w:szCs w:val="24"/>
        </w:rPr>
        <w:tab/>
        <w:t xml:space="preserve"> Zleceniodawca może rozwiązać umowę za wypowiedzeniem w trybie natychmiastowym (bez zachowania okresu wypowiedzenia)  z następujących przyczyn:</w:t>
      </w:r>
    </w:p>
    <w:p w14:paraId="6B0A73ED" w14:textId="77777777"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a)</w:t>
      </w:r>
      <w:r w:rsidRPr="00975BAC">
        <w:rPr>
          <w:sz w:val="24"/>
          <w:szCs w:val="24"/>
        </w:rPr>
        <w:tab/>
        <w:t xml:space="preserve"> w przypadku podjęcia likwidacji firmy przez Zleceniobiorcę lub co najmniej jednego </w:t>
      </w:r>
    </w:p>
    <w:p w14:paraId="0B0E39FF" w14:textId="77777777" w:rsidR="00AE5389" w:rsidRPr="00975BAC" w:rsidRDefault="00456D70" w:rsidP="00456D70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AE5389" w:rsidRPr="00975BAC">
        <w:rPr>
          <w:sz w:val="24"/>
          <w:szCs w:val="24"/>
        </w:rPr>
        <w:t>ze Zleceniobiorców w przypadku Zleceniobiorców wspólnie realizujących zamówienie (konsorcjum, spółka cywilna),</w:t>
      </w:r>
    </w:p>
    <w:p w14:paraId="3BD39885" w14:textId="77777777"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b)</w:t>
      </w:r>
      <w:r w:rsidRPr="00975BAC">
        <w:rPr>
          <w:sz w:val="24"/>
          <w:szCs w:val="24"/>
        </w:rPr>
        <w:tab/>
        <w:t xml:space="preserve">  zostanie wydany nakaz zajęcia majątku Zleceniobiorcy w zakresie, który uniemożliwia wykonanie przez Zleceniobiorców przedmiotu Umowy,</w:t>
      </w:r>
    </w:p>
    <w:p w14:paraId="3F8EF897" w14:textId="77777777" w:rsidR="00AE5389" w:rsidRPr="00975BAC" w:rsidRDefault="00AE5389" w:rsidP="00456D70">
      <w:p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Wypowiedzenie umowy powinno nastąpić w formie pisemnej, pod rygorem nieważności i powinno zawierać uzasadnienie.</w:t>
      </w:r>
    </w:p>
    <w:p w14:paraId="6AE37D43" w14:textId="77777777"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 w:rsidR="00456D70">
        <w:rPr>
          <w:b/>
          <w:sz w:val="24"/>
          <w:szCs w:val="24"/>
        </w:rPr>
        <w:t>9</w:t>
      </w:r>
    </w:p>
    <w:p w14:paraId="34496D53" w14:textId="77777777"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Zleceniobiorca może posługiwać się podwykonawcami, przy czym za ich działanie ponosi odpowiedzialność, na zasadach określonych Umową, jak za działanie własne.</w:t>
      </w:r>
    </w:p>
    <w:p w14:paraId="7FF3D7E6" w14:textId="77777777"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 w:rsidR="00456D70">
        <w:rPr>
          <w:b/>
          <w:sz w:val="24"/>
          <w:szCs w:val="24"/>
        </w:rPr>
        <w:t>10</w:t>
      </w:r>
    </w:p>
    <w:p w14:paraId="48AE8F16" w14:textId="77777777"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14:paraId="6BB414A2" w14:textId="77777777"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 w:rsidR="00456D70">
        <w:rPr>
          <w:b/>
          <w:sz w:val="24"/>
          <w:szCs w:val="24"/>
        </w:rPr>
        <w:t>1</w:t>
      </w:r>
    </w:p>
    <w:p w14:paraId="76887C4A" w14:textId="77777777"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sprawach nie uregulowanych w niniejszej umowie stosuje się przepisy kodeksu cywilnego i ustawy prawo zamówień publicznych.</w:t>
      </w:r>
    </w:p>
    <w:p w14:paraId="6D152362" w14:textId="77777777"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 w:rsidR="00456D70">
        <w:rPr>
          <w:b/>
          <w:sz w:val="24"/>
          <w:szCs w:val="24"/>
        </w:rPr>
        <w:t>2</w:t>
      </w:r>
    </w:p>
    <w:p w14:paraId="5EFB5438" w14:textId="77777777"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Wszelkie załączniki stanowią integralną część niniejszej umowy.</w:t>
      </w:r>
    </w:p>
    <w:p w14:paraId="6ADADEA7" w14:textId="77777777" w:rsidR="00AE5389" w:rsidRPr="00975BAC" w:rsidRDefault="00AE5389" w:rsidP="00AE5389">
      <w:pPr>
        <w:jc w:val="both"/>
        <w:rPr>
          <w:sz w:val="24"/>
          <w:szCs w:val="24"/>
        </w:rPr>
      </w:pPr>
    </w:p>
    <w:p w14:paraId="699CA59A" w14:textId="77777777" w:rsidR="00AE5389" w:rsidRPr="00975BAC" w:rsidRDefault="00AE5389" w:rsidP="00AE538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 w:rsidR="00456D70">
        <w:rPr>
          <w:b/>
          <w:sz w:val="24"/>
          <w:szCs w:val="24"/>
        </w:rPr>
        <w:t>3</w:t>
      </w:r>
    </w:p>
    <w:p w14:paraId="3989E561" w14:textId="77777777" w:rsidR="00AE5389" w:rsidRPr="00975BAC" w:rsidRDefault="00AE5389" w:rsidP="00AE538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Umowę sporządzono w 2 jednobrzmiących egzemplarzach po1 dla każdej ze stron. </w:t>
      </w:r>
    </w:p>
    <w:p w14:paraId="7A318B4F" w14:textId="77777777" w:rsidR="00AE5389" w:rsidRPr="00975BAC" w:rsidRDefault="00AE5389" w:rsidP="00AE5389">
      <w:pPr>
        <w:jc w:val="both"/>
        <w:rPr>
          <w:sz w:val="24"/>
          <w:szCs w:val="24"/>
        </w:rPr>
      </w:pPr>
    </w:p>
    <w:p w14:paraId="59BA4411" w14:textId="77777777" w:rsidR="00AE5389" w:rsidRDefault="00AE5389" w:rsidP="00AE5389">
      <w:pPr>
        <w:jc w:val="both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Za Zleceniodawcę                                                                            </w:t>
      </w:r>
      <w:r w:rsidRPr="00975BAC">
        <w:rPr>
          <w:b/>
          <w:sz w:val="24"/>
          <w:szCs w:val="24"/>
        </w:rPr>
        <w:tab/>
      </w:r>
      <w:r w:rsidRPr="00975BAC">
        <w:rPr>
          <w:b/>
          <w:sz w:val="24"/>
          <w:szCs w:val="24"/>
        </w:rPr>
        <w:tab/>
        <w:t>Za Zleceniobiorcę</w:t>
      </w:r>
    </w:p>
    <w:p w14:paraId="59D22F71" w14:textId="77777777" w:rsidR="00C5375C" w:rsidRDefault="00C5375C" w:rsidP="00AE5389">
      <w:pPr>
        <w:jc w:val="both"/>
        <w:rPr>
          <w:b/>
          <w:sz w:val="24"/>
          <w:szCs w:val="24"/>
        </w:rPr>
      </w:pPr>
    </w:p>
    <w:p w14:paraId="6F72F823" w14:textId="77777777" w:rsidR="00C8406E" w:rsidRPr="00C5375C" w:rsidRDefault="00C8406E" w:rsidP="00C8406E">
      <w:pPr>
        <w:tabs>
          <w:tab w:val="left" w:pos="7050"/>
        </w:tabs>
        <w:rPr>
          <w:b/>
          <w:bCs/>
          <w:sz w:val="24"/>
          <w:szCs w:val="24"/>
        </w:rPr>
      </w:pPr>
    </w:p>
    <w:p w14:paraId="28A63ABF" w14:textId="77777777" w:rsidR="00C8406E" w:rsidRPr="00C8406E" w:rsidRDefault="00C8406E" w:rsidP="00C8406E">
      <w:pPr>
        <w:tabs>
          <w:tab w:val="left" w:pos="7050"/>
        </w:tabs>
        <w:rPr>
          <w:b/>
          <w:bCs/>
          <w:sz w:val="24"/>
          <w:szCs w:val="24"/>
        </w:rPr>
      </w:pPr>
      <w:r w:rsidRPr="00C5375C">
        <w:rPr>
          <w:sz w:val="24"/>
          <w:szCs w:val="24"/>
        </w:rPr>
        <w:t>………………………………….</w:t>
      </w:r>
      <w:r>
        <w:rPr>
          <w:sz w:val="24"/>
          <w:szCs w:val="24"/>
        </w:rPr>
        <w:t xml:space="preserve">                                                    </w:t>
      </w:r>
      <w:r w:rsidRPr="00C5375C">
        <w:rPr>
          <w:sz w:val="24"/>
          <w:szCs w:val="24"/>
        </w:rPr>
        <w:t>………………………………….</w:t>
      </w:r>
    </w:p>
    <w:p w14:paraId="0C2877BF" w14:textId="77777777" w:rsidR="00C8406E" w:rsidRPr="00C5375C" w:rsidRDefault="00C8406E" w:rsidP="00C8406E">
      <w:pPr>
        <w:tabs>
          <w:tab w:val="left" w:pos="7050"/>
        </w:tabs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</w:t>
      </w:r>
      <w:r w:rsidRPr="00C5375C">
        <w:rPr>
          <w:i/>
          <w:iCs/>
          <w:sz w:val="24"/>
          <w:szCs w:val="24"/>
        </w:rPr>
        <w:t>(data i podpis)</w:t>
      </w:r>
      <w:r>
        <w:rPr>
          <w:i/>
          <w:iCs/>
          <w:sz w:val="24"/>
          <w:szCs w:val="24"/>
        </w:rPr>
        <w:t xml:space="preserve">                                                                                    </w:t>
      </w:r>
      <w:r w:rsidRPr="00C5375C">
        <w:rPr>
          <w:i/>
          <w:iCs/>
          <w:sz w:val="24"/>
          <w:szCs w:val="24"/>
        </w:rPr>
        <w:t>(data i podpis)</w:t>
      </w:r>
    </w:p>
    <w:p w14:paraId="0786A35F" w14:textId="77777777" w:rsidR="00C8406E" w:rsidRDefault="00C8406E" w:rsidP="00AE5389">
      <w:pPr>
        <w:jc w:val="both"/>
        <w:rPr>
          <w:b/>
          <w:sz w:val="24"/>
          <w:szCs w:val="24"/>
        </w:rPr>
      </w:pPr>
    </w:p>
    <w:p w14:paraId="533623D7" w14:textId="77777777" w:rsidR="00C8406E" w:rsidRDefault="00C8406E" w:rsidP="00AE5389">
      <w:pPr>
        <w:jc w:val="both"/>
        <w:rPr>
          <w:b/>
          <w:sz w:val="24"/>
          <w:szCs w:val="24"/>
        </w:rPr>
      </w:pPr>
    </w:p>
    <w:p w14:paraId="5F09CF03" w14:textId="77777777" w:rsidR="00C5375C" w:rsidRPr="00C5375C" w:rsidRDefault="00C5375C" w:rsidP="00C5375C">
      <w:pPr>
        <w:tabs>
          <w:tab w:val="left" w:pos="7050"/>
        </w:tabs>
        <w:jc w:val="center"/>
        <w:rPr>
          <w:b/>
          <w:bCs/>
          <w:sz w:val="24"/>
          <w:szCs w:val="24"/>
        </w:rPr>
      </w:pPr>
      <w:r w:rsidRPr="00C5375C">
        <w:rPr>
          <w:b/>
          <w:bCs/>
          <w:sz w:val="24"/>
          <w:szCs w:val="24"/>
        </w:rPr>
        <w:t>Kontrasygnata finansowa</w:t>
      </w:r>
    </w:p>
    <w:p w14:paraId="1657931D" w14:textId="77777777" w:rsidR="00C5375C" w:rsidRPr="00C5375C" w:rsidRDefault="00C5375C" w:rsidP="00C5375C">
      <w:pPr>
        <w:tabs>
          <w:tab w:val="left" w:pos="7050"/>
        </w:tabs>
        <w:jc w:val="center"/>
        <w:rPr>
          <w:b/>
          <w:bCs/>
          <w:sz w:val="24"/>
          <w:szCs w:val="24"/>
        </w:rPr>
      </w:pPr>
      <w:bookmarkStart w:id="11" w:name="_Hlk215050672"/>
    </w:p>
    <w:p w14:paraId="38B37E07" w14:textId="77777777" w:rsidR="00C5375C" w:rsidRPr="00C5375C" w:rsidRDefault="00C5375C" w:rsidP="00C5375C">
      <w:pPr>
        <w:tabs>
          <w:tab w:val="left" w:pos="7050"/>
        </w:tabs>
        <w:jc w:val="center"/>
        <w:rPr>
          <w:b/>
          <w:bCs/>
          <w:sz w:val="24"/>
          <w:szCs w:val="24"/>
        </w:rPr>
      </w:pPr>
    </w:p>
    <w:p w14:paraId="58F698C0" w14:textId="77777777" w:rsidR="00C5375C" w:rsidRPr="00C5375C" w:rsidRDefault="00C5375C" w:rsidP="00C5375C">
      <w:pPr>
        <w:tabs>
          <w:tab w:val="left" w:pos="7050"/>
        </w:tabs>
        <w:jc w:val="center"/>
        <w:rPr>
          <w:b/>
          <w:bCs/>
          <w:sz w:val="24"/>
          <w:szCs w:val="24"/>
        </w:rPr>
      </w:pPr>
    </w:p>
    <w:p w14:paraId="074EDF29" w14:textId="77777777" w:rsidR="00C5375C" w:rsidRPr="00C5375C" w:rsidRDefault="00C5375C" w:rsidP="00C5375C">
      <w:pPr>
        <w:tabs>
          <w:tab w:val="left" w:pos="7050"/>
        </w:tabs>
        <w:jc w:val="center"/>
        <w:rPr>
          <w:i/>
          <w:iCs/>
          <w:sz w:val="24"/>
          <w:szCs w:val="24"/>
        </w:rPr>
      </w:pPr>
      <w:r w:rsidRPr="00C5375C">
        <w:rPr>
          <w:sz w:val="24"/>
          <w:szCs w:val="24"/>
        </w:rPr>
        <w:t>………………………………….</w:t>
      </w:r>
    </w:p>
    <w:p w14:paraId="77D3E076" w14:textId="77777777" w:rsidR="00C5375C" w:rsidRPr="00C5375C" w:rsidRDefault="00C5375C" w:rsidP="00C5375C">
      <w:pPr>
        <w:tabs>
          <w:tab w:val="left" w:pos="7050"/>
        </w:tabs>
        <w:jc w:val="center"/>
        <w:rPr>
          <w:i/>
          <w:iCs/>
          <w:sz w:val="24"/>
          <w:szCs w:val="24"/>
        </w:rPr>
      </w:pPr>
      <w:r w:rsidRPr="00C5375C">
        <w:rPr>
          <w:i/>
          <w:iCs/>
          <w:sz w:val="24"/>
          <w:szCs w:val="24"/>
        </w:rPr>
        <w:t>(data i podpis)</w:t>
      </w:r>
    </w:p>
    <w:bookmarkEnd w:id="11"/>
    <w:p w14:paraId="16571464" w14:textId="77777777" w:rsidR="00961F46" w:rsidRDefault="00961F46" w:rsidP="00961F46">
      <w:pPr>
        <w:widowControl w:val="0"/>
        <w:autoSpaceDE w:val="0"/>
        <w:autoSpaceDN w:val="0"/>
        <w:jc w:val="right"/>
        <w:textAlignment w:val="baseline"/>
        <w:rPr>
          <w:b/>
          <w:sz w:val="24"/>
          <w:szCs w:val="24"/>
        </w:rPr>
      </w:pPr>
    </w:p>
    <w:p w14:paraId="25B60E2E" w14:textId="77777777" w:rsidR="00C5375C" w:rsidRDefault="00C5375C" w:rsidP="00961F4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44AC9FC" w14:textId="77777777" w:rsidR="00C8406E" w:rsidRDefault="00C8406E" w:rsidP="00961F4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433A921" w14:textId="77777777" w:rsidR="00C8406E" w:rsidRDefault="00C8406E" w:rsidP="00961F4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CEC35FF" w14:textId="77777777" w:rsidR="00C8406E" w:rsidRDefault="00C8406E" w:rsidP="00961F4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CE05DC3" w14:textId="77777777" w:rsidR="00C8406E" w:rsidRDefault="00C8406E" w:rsidP="00961F4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679F1C8" w14:textId="77777777" w:rsidR="00C8406E" w:rsidRDefault="00C8406E" w:rsidP="00961F4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F3D6DE2" w14:textId="77777777" w:rsidR="00961F46" w:rsidRDefault="00961F46" w:rsidP="00961F4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Załącznik nr 2 do umowy</w:t>
      </w:r>
    </w:p>
    <w:p w14:paraId="32AD440E" w14:textId="77777777" w:rsidR="00961F46" w:rsidRDefault="00961F46" w:rsidP="00961F4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3C189578" w14:textId="77777777" w:rsidR="00961F46" w:rsidRDefault="00961F46" w:rsidP="00961F4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162AE1E8" w14:textId="77777777" w:rsidR="00961F46" w:rsidRDefault="00961F46" w:rsidP="00961F46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.....................................… </w:t>
      </w:r>
    </w:p>
    <w:p w14:paraId="0629356F" w14:textId="77777777" w:rsidR="00961F46" w:rsidRDefault="00961F46" w:rsidP="00961F46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Nazwa Wykonawcy</w:t>
      </w:r>
    </w:p>
    <w:p w14:paraId="75F3A6FB" w14:textId="77777777" w:rsidR="00961F46" w:rsidRDefault="00961F46" w:rsidP="00961F46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1F59EC36" w14:textId="77777777" w:rsidR="00961F46" w:rsidRDefault="00961F46" w:rsidP="00961F4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.....................................…</w:t>
      </w:r>
    </w:p>
    <w:p w14:paraId="57C7A55D" w14:textId="77777777" w:rsidR="00961F46" w:rsidRDefault="00961F46" w:rsidP="00961F46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NIP</w:t>
      </w:r>
      <w:r>
        <w:rPr>
          <w:rFonts w:ascii="Verdana" w:hAnsi="Verdana" w:cs="Calibri"/>
        </w:rPr>
        <w:tab/>
      </w:r>
      <w:r>
        <w:rPr>
          <w:rFonts w:ascii="Verdana" w:hAnsi="Verdana" w:cs="Arial"/>
        </w:rPr>
        <w:t> </w:t>
      </w:r>
    </w:p>
    <w:p w14:paraId="211FC125" w14:textId="77777777" w:rsidR="00961F46" w:rsidRDefault="00961F46" w:rsidP="00961F46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A41728B" w14:textId="77777777"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BD430FD" w14:textId="77777777" w:rsidR="00961F46" w:rsidRDefault="00961F46" w:rsidP="00961F4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3668225E" w14:textId="77777777" w:rsidR="00961F46" w:rsidRDefault="00961F46" w:rsidP="00961F4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53FB3C6D" w14:textId="77777777" w:rsidR="00961F46" w:rsidRDefault="00961F46" w:rsidP="00961F4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OŚWIADCZENIE DLA CELÓW PODATKOWYCH</w:t>
      </w:r>
    </w:p>
    <w:p w14:paraId="6849F7FD" w14:textId="77777777" w:rsidR="00961F46" w:rsidRDefault="00961F46" w:rsidP="00961F4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DOTYCZĄCE PODMIOTÓW POWIĄZANYCH </w:t>
      </w:r>
    </w:p>
    <w:p w14:paraId="78BB8F4E" w14:textId="77777777" w:rsidR="00961F46" w:rsidRDefault="00961F46" w:rsidP="00961F4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E75A0D7" w14:textId="77777777" w:rsidR="00961F46" w:rsidRDefault="00961F46" w:rsidP="00961F46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Działając w imieniu ………………………………………………………………………………………………………, (dalej jako: „</w:t>
      </w:r>
      <w:r>
        <w:rPr>
          <w:rFonts w:ascii="Verdana" w:hAnsi="Verdana" w:cs="Arial"/>
          <w:b/>
          <w:bCs/>
        </w:rPr>
        <w:t>Podmiot</w:t>
      </w:r>
      <w:r>
        <w:rPr>
          <w:rFonts w:ascii="Verdana" w:hAnsi="Verdana" w:cs="Arial"/>
        </w:rPr>
        <w:t>”) niniejszym oświadcza, że Podmiot:</w:t>
      </w:r>
    </w:p>
    <w:p w14:paraId="11A83B8A" w14:textId="77777777" w:rsidR="00961F46" w:rsidRDefault="00961F46" w:rsidP="00961F46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jest / nie jest</w:t>
      </w:r>
      <w:r>
        <w:rPr>
          <w:rFonts w:ascii="Verdana" w:hAnsi="Verdana" w:cs="Arial"/>
          <w:vertAlign w:val="superscript"/>
        </w:rPr>
        <w:footnoteReference w:id="1"/>
      </w:r>
      <w:r>
        <w:rPr>
          <w:rFonts w:ascii="Verdana" w:hAnsi="Verdana" w:cs="Arial"/>
        </w:rPr>
        <w:t xml:space="preserve"> podmiotem powiązanym z Akademią Górniczo-Hutniczą </w:t>
      </w:r>
      <w:r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</w:rPr>
        <w:footnoteReference w:id="2"/>
      </w:r>
      <w:r>
        <w:rPr>
          <w:rFonts w:ascii="Verdana" w:hAnsi="Verdana" w:cs="Arial"/>
        </w:rPr>
        <w:t>;</w:t>
      </w:r>
    </w:p>
    <w:p w14:paraId="7E00D207" w14:textId="77777777" w:rsidR="00961F46" w:rsidRDefault="00961F46" w:rsidP="00961F46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b/>
          <w:bCs/>
          <w:lang w:eastAsia="en-US"/>
        </w:rPr>
        <w:t>jest / nie</w:t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>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3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footnoteReference w:id="4"/>
      </w:r>
      <w:r>
        <w:rPr>
          <w:rFonts w:ascii="Verdana" w:eastAsia="Calibri" w:hAnsi="Verdana" w:cs="Arial"/>
          <w:lang w:eastAsia="en-US"/>
        </w:rPr>
        <w:t xml:space="preserve"> </w:t>
      </w:r>
    </w:p>
    <w:p w14:paraId="00865FE4" w14:textId="77777777" w:rsidR="00961F46" w:rsidRDefault="00961F46" w:rsidP="00961F46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lang w:eastAsia="en-US"/>
        </w:rPr>
        <w:t>rzeczywisty właściciel</w:t>
      </w:r>
      <w:r>
        <w:rPr>
          <w:rFonts w:ascii="Verdana" w:eastAsia="Calibri" w:hAnsi="Verdana" w:cs="Arial"/>
          <w:vertAlign w:val="superscript"/>
          <w:lang w:eastAsia="en-US"/>
        </w:rPr>
        <w:footnoteReference w:id="5"/>
      </w:r>
      <w:r>
        <w:rPr>
          <w:rFonts w:ascii="Verdana" w:eastAsia="Calibri" w:hAnsi="Verdana" w:cs="Arial"/>
          <w:lang w:eastAsia="en-US"/>
        </w:rPr>
        <w:t xml:space="preserve"> Podmiotu </w:t>
      </w:r>
      <w:r>
        <w:rPr>
          <w:rFonts w:ascii="Verdana" w:eastAsia="Calibri" w:hAnsi="Verdana" w:cs="Arial"/>
          <w:b/>
          <w:bCs/>
          <w:lang w:eastAsia="en-US"/>
        </w:rPr>
        <w:t>jest / nie 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6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</w:t>
      </w:r>
      <w:r>
        <w:rPr>
          <w:rFonts w:ascii="Verdana" w:eastAsia="Calibri" w:hAnsi="Verdana" w:cs="Arial"/>
          <w:lang w:eastAsia="en-US"/>
        </w:rPr>
        <w:lastRenderedPageBreak/>
        <w:t>konkurencję podatkową</w:t>
      </w:r>
      <w:r>
        <w:rPr>
          <w:rFonts w:ascii="Verdana" w:eastAsia="Calibri" w:hAnsi="Verdana" w:cs="Arial"/>
          <w:vertAlign w:val="superscript"/>
          <w:lang w:eastAsia="en-US"/>
        </w:rPr>
        <w:t>4</w:t>
      </w:r>
      <w:r>
        <w:rPr>
          <w:rFonts w:ascii="Verdana" w:eastAsia="Calibri" w:hAnsi="Verdana" w:cs="Arial"/>
          <w:lang w:eastAsia="en-US"/>
        </w:rPr>
        <w:t xml:space="preserve"> </w:t>
      </w:r>
    </w:p>
    <w:p w14:paraId="3E195F5B" w14:textId="77777777" w:rsidR="00961F46" w:rsidRDefault="00961F46" w:rsidP="00961F46">
      <w:pPr>
        <w:widowControl w:val="0"/>
        <w:numPr>
          <w:ilvl w:val="0"/>
          <w:numId w:val="30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Podmiot </w:t>
      </w:r>
      <w:r>
        <w:rPr>
          <w:rFonts w:ascii="Verdana" w:eastAsia="Calibri" w:hAnsi="Verdana" w:cs="Arial"/>
          <w:b/>
          <w:bCs/>
          <w:lang w:eastAsia="en-US"/>
        </w:rPr>
        <w:t>stanowi / nie stanowi</w:t>
      </w:r>
      <w:r>
        <w:rPr>
          <w:rFonts w:ascii="Verdana" w:hAnsi="Verdana" w:cs="Arial"/>
          <w:vertAlign w:val="superscript"/>
        </w:rPr>
        <w:footnoteReference w:id="7"/>
      </w:r>
      <w:r>
        <w:rPr>
          <w:rFonts w:ascii="Verdana" w:hAnsi="Verdana" w:cs="Arial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eastAsia="en-US"/>
        </w:rPr>
        <w:footnoteReference w:id="8"/>
      </w:r>
      <w:r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6E6C025E" w14:textId="77777777" w:rsidR="00961F46" w:rsidRDefault="00961F46" w:rsidP="00961F46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40A3D36C" w14:textId="77777777" w:rsidR="00961F46" w:rsidRDefault="00961F46" w:rsidP="00961F46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eastAsia="en-US"/>
        </w:rPr>
        <w:br/>
        <w:t>o zaistniałej zmianie.</w:t>
      </w:r>
    </w:p>
    <w:p w14:paraId="67F2B910" w14:textId="77777777"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5B28B0E" w14:textId="77777777"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D8D75AD" w14:textId="77777777"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6E81C4F" w14:textId="77777777" w:rsidR="00961F46" w:rsidRDefault="00961F46" w:rsidP="00961F46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961F46" w14:paraId="512EBCA3" w14:textId="77777777" w:rsidTr="00961F46">
        <w:tc>
          <w:tcPr>
            <w:tcW w:w="4105" w:type="dxa"/>
            <w:hideMark/>
          </w:tcPr>
          <w:p w14:paraId="1192A77E" w14:textId="77777777" w:rsidR="00961F46" w:rsidRDefault="00961F46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4230475E" w14:textId="77777777" w:rsidR="00961F46" w:rsidRDefault="00961F46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upoważnionej/ych do reprezentacji)</w:t>
            </w:r>
          </w:p>
        </w:tc>
      </w:tr>
    </w:tbl>
    <w:p w14:paraId="09078ABE" w14:textId="77777777" w:rsidR="00961F46" w:rsidRDefault="00961F46" w:rsidP="00961F46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0162401E" w14:textId="77777777" w:rsidR="00961F46" w:rsidRDefault="00961F46" w:rsidP="00961F46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31426F01" w14:textId="77777777"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CA9445E" w14:textId="77777777"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4B0A8AB" w14:textId="77777777"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8439A76" w14:textId="77777777"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48981C1" w14:textId="77777777"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A437745" w14:textId="77777777"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94367B5" w14:textId="77777777" w:rsidR="00961F46" w:rsidRDefault="00961F46" w:rsidP="00961F4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9EE7C32" w14:textId="77777777" w:rsidR="00961F46" w:rsidRDefault="00961F46" w:rsidP="00961F46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3D1F644E" w14:textId="77777777" w:rsidR="00961F46" w:rsidRDefault="00961F46" w:rsidP="00961F46">
      <w:pPr>
        <w:rPr>
          <w:lang w:val="en-US"/>
        </w:rPr>
      </w:pPr>
    </w:p>
    <w:p w14:paraId="7857CB84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F3F30" w14:textId="77777777" w:rsidR="00660E63" w:rsidRDefault="00660E63">
      <w:r>
        <w:separator/>
      </w:r>
    </w:p>
  </w:endnote>
  <w:endnote w:type="continuationSeparator" w:id="0">
    <w:p w14:paraId="7F9A936F" w14:textId="77777777" w:rsidR="00660E63" w:rsidRDefault="00660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06506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BABE2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48679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1F48C" w14:textId="77777777" w:rsidR="00660E63" w:rsidRDefault="00660E63">
      <w:r>
        <w:separator/>
      </w:r>
    </w:p>
  </w:footnote>
  <w:footnote w:type="continuationSeparator" w:id="0">
    <w:p w14:paraId="61D699DE" w14:textId="77777777" w:rsidR="00660E63" w:rsidRDefault="00660E63">
      <w:r>
        <w:continuationSeparator/>
      </w:r>
    </w:p>
  </w:footnote>
  <w:footnote w:id="1">
    <w:p w14:paraId="550BFD88" w14:textId="77777777" w:rsidR="00961F46" w:rsidRDefault="00961F46" w:rsidP="00961F4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80A213F" w14:textId="77777777" w:rsidR="00961F46" w:rsidRDefault="00961F46" w:rsidP="00961F4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7AA5BBB" w14:textId="77777777" w:rsidR="00961F46" w:rsidRDefault="00961F46" w:rsidP="00961F46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D8DF9B6" w14:textId="77777777" w:rsidR="00961F46" w:rsidRDefault="00961F46" w:rsidP="00961F46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AB1A0B7" w14:textId="77777777" w:rsidR="00961F46" w:rsidRDefault="00961F46" w:rsidP="00961F46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B6F9860" w14:textId="77777777" w:rsidR="00961F46" w:rsidRDefault="00961F46" w:rsidP="00961F46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3355325" w14:textId="77777777" w:rsidR="00961F46" w:rsidRDefault="00961F46" w:rsidP="00961F4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FC39C17" w14:textId="77777777" w:rsidR="00961F46" w:rsidRDefault="00961F46" w:rsidP="00961F46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4E47FC8A" w14:textId="77777777" w:rsidR="00961F46" w:rsidRDefault="00961F46" w:rsidP="00961F46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AB02056" w14:textId="77777777" w:rsidR="00961F46" w:rsidRDefault="00961F46" w:rsidP="00961F46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D553CB" w14:textId="77777777" w:rsidR="00961F46" w:rsidRDefault="00961F46" w:rsidP="00961F46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FFC5056" w14:textId="77777777" w:rsidR="00961F46" w:rsidRDefault="00961F46" w:rsidP="00961F46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DA2D8EB" w14:textId="77777777" w:rsidR="00961F46" w:rsidRDefault="00961F46" w:rsidP="00961F4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B689BDD" w14:textId="77777777" w:rsidR="00961F46" w:rsidRDefault="00961F46" w:rsidP="00961F46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77306E15" w14:textId="77777777" w:rsidR="00961F46" w:rsidRDefault="00961F46" w:rsidP="00961F46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17FC2520" w14:textId="77777777" w:rsidR="00961F46" w:rsidRDefault="00961F46" w:rsidP="00961F46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3F28FC17" w14:textId="77777777" w:rsidR="00961F46" w:rsidRDefault="00961F46" w:rsidP="00961F46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225BD26D" w14:textId="77777777" w:rsidR="00961F46" w:rsidRDefault="00961F46" w:rsidP="00961F46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37A471CB" w14:textId="77777777" w:rsidR="00961F46" w:rsidRDefault="00961F46" w:rsidP="00961F46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AAE5C8D" w14:textId="77777777" w:rsidR="00961F46" w:rsidRDefault="00961F46" w:rsidP="00961F46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4E2164F7" w14:textId="77777777" w:rsidR="00961F46" w:rsidRDefault="00961F46" w:rsidP="00961F4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22B261A" w14:textId="77777777" w:rsidR="00961F46" w:rsidRDefault="00961F46" w:rsidP="00961F46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7C61B37F" w14:textId="77777777" w:rsidR="00961F46" w:rsidRDefault="00961F46" w:rsidP="00961F4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4B2FF94F" w14:textId="77777777" w:rsidR="00961F46" w:rsidRDefault="00961F46" w:rsidP="00961F4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A7C3461" w14:textId="77777777" w:rsidR="00961F46" w:rsidRDefault="00961F46" w:rsidP="00961F4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9F21732" w14:textId="77777777" w:rsidR="00961F46" w:rsidRDefault="00961F46" w:rsidP="00961F4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770CE94" w14:textId="77777777" w:rsidR="00961F46" w:rsidRDefault="00961F46" w:rsidP="00961F46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7DB1CF71" w14:textId="77777777" w:rsidR="00961F46" w:rsidRDefault="00961F46" w:rsidP="00961F4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29700D6D" w14:textId="77777777" w:rsidR="00961F46" w:rsidRDefault="00961F46" w:rsidP="00961F4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4ABFCD50" w14:textId="77777777" w:rsidR="00961F46" w:rsidRDefault="00961F46" w:rsidP="00961F46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57590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FE370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86188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D82EAD"/>
    <w:multiLevelType w:val="multilevel"/>
    <w:tmpl w:val="DC6EFA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E917EE"/>
    <w:multiLevelType w:val="multilevel"/>
    <w:tmpl w:val="7DCEA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42D690C"/>
    <w:multiLevelType w:val="multilevel"/>
    <w:tmpl w:val="867A8C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2532405"/>
    <w:multiLevelType w:val="multilevel"/>
    <w:tmpl w:val="3940D30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DE505EF"/>
    <w:multiLevelType w:val="multilevel"/>
    <w:tmpl w:val="B7F4A9F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4" w15:restartNumberingAfterBreak="0">
    <w:nsid w:val="4F6C356B"/>
    <w:multiLevelType w:val="multilevel"/>
    <w:tmpl w:val="111012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3E713ED"/>
    <w:multiLevelType w:val="multilevel"/>
    <w:tmpl w:val="2F5C2E2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9495043">
    <w:abstractNumId w:val="28"/>
  </w:num>
  <w:num w:numId="2" w16cid:durableId="2140948573">
    <w:abstractNumId w:val="32"/>
  </w:num>
  <w:num w:numId="3" w16cid:durableId="1252617645">
    <w:abstractNumId w:val="4"/>
  </w:num>
  <w:num w:numId="4" w16cid:durableId="991526780">
    <w:abstractNumId w:val="18"/>
  </w:num>
  <w:num w:numId="5" w16cid:durableId="491524908">
    <w:abstractNumId w:val="27"/>
  </w:num>
  <w:num w:numId="6" w16cid:durableId="1956861095">
    <w:abstractNumId w:val="17"/>
  </w:num>
  <w:num w:numId="7" w16cid:durableId="1237327478">
    <w:abstractNumId w:val="30"/>
  </w:num>
  <w:num w:numId="8" w16cid:durableId="1505633741">
    <w:abstractNumId w:val="19"/>
  </w:num>
  <w:num w:numId="9" w16cid:durableId="1791314127">
    <w:abstractNumId w:val="3"/>
  </w:num>
  <w:num w:numId="10" w16cid:durableId="1378435655">
    <w:abstractNumId w:val="12"/>
  </w:num>
  <w:num w:numId="11" w16cid:durableId="237326668">
    <w:abstractNumId w:val="6"/>
  </w:num>
  <w:num w:numId="12" w16cid:durableId="899367673">
    <w:abstractNumId w:val="11"/>
  </w:num>
  <w:num w:numId="13" w16cid:durableId="164392833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98800767">
    <w:abstractNumId w:val="23"/>
  </w:num>
  <w:num w:numId="15" w16cid:durableId="1137603343">
    <w:abstractNumId w:val="16"/>
  </w:num>
  <w:num w:numId="16" w16cid:durableId="300967205">
    <w:abstractNumId w:val="29"/>
  </w:num>
  <w:num w:numId="17" w16cid:durableId="460920233">
    <w:abstractNumId w:val="0"/>
  </w:num>
  <w:num w:numId="18" w16cid:durableId="1118260686">
    <w:abstractNumId w:val="9"/>
  </w:num>
  <w:num w:numId="19" w16cid:durableId="2114354774">
    <w:abstractNumId w:val="15"/>
  </w:num>
  <w:num w:numId="20" w16cid:durableId="1079252864">
    <w:abstractNumId w:val="31"/>
  </w:num>
  <w:num w:numId="21" w16cid:durableId="149267806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8099090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0980197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6983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971987028">
    <w:abstractNumId w:val="10"/>
  </w:num>
  <w:num w:numId="26" w16cid:durableId="783380337">
    <w:abstractNumId w:val="25"/>
  </w:num>
  <w:num w:numId="27" w16cid:durableId="362440429">
    <w:abstractNumId w:val="24"/>
  </w:num>
  <w:num w:numId="28" w16cid:durableId="1715350916">
    <w:abstractNumId w:val="22"/>
  </w:num>
  <w:num w:numId="29" w16cid:durableId="744956569">
    <w:abstractNumId w:val="7"/>
  </w:num>
  <w:num w:numId="30" w16cid:durableId="13543823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4153982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77556155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883521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2211167">
    <w:abstractNumId w:val="20"/>
  </w:num>
  <w:num w:numId="35" w16cid:durableId="164246678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AF7"/>
    <w:rsid w:val="000B6493"/>
    <w:rsid w:val="000E6EAF"/>
    <w:rsid w:val="0014075F"/>
    <w:rsid w:val="001836C1"/>
    <w:rsid w:val="001B682A"/>
    <w:rsid w:val="0022231F"/>
    <w:rsid w:val="00280384"/>
    <w:rsid w:val="002D5E0A"/>
    <w:rsid w:val="00382FAB"/>
    <w:rsid w:val="00446B8D"/>
    <w:rsid w:val="00451B18"/>
    <w:rsid w:val="00456D70"/>
    <w:rsid w:val="00483FA7"/>
    <w:rsid w:val="004973AF"/>
    <w:rsid w:val="004A0F0D"/>
    <w:rsid w:val="004C1054"/>
    <w:rsid w:val="0050385D"/>
    <w:rsid w:val="005B3AF7"/>
    <w:rsid w:val="005D69AA"/>
    <w:rsid w:val="00660E63"/>
    <w:rsid w:val="00691104"/>
    <w:rsid w:val="006B58B3"/>
    <w:rsid w:val="006D0F7E"/>
    <w:rsid w:val="007007FD"/>
    <w:rsid w:val="007613A2"/>
    <w:rsid w:val="00774622"/>
    <w:rsid w:val="007858A8"/>
    <w:rsid w:val="0079053E"/>
    <w:rsid w:val="00795265"/>
    <w:rsid w:val="007A7159"/>
    <w:rsid w:val="00892E0C"/>
    <w:rsid w:val="008C634A"/>
    <w:rsid w:val="00961F46"/>
    <w:rsid w:val="00976B68"/>
    <w:rsid w:val="009D554D"/>
    <w:rsid w:val="00A326F9"/>
    <w:rsid w:val="00A82F98"/>
    <w:rsid w:val="00AE506E"/>
    <w:rsid w:val="00AE5389"/>
    <w:rsid w:val="00AF42D3"/>
    <w:rsid w:val="00B46AF2"/>
    <w:rsid w:val="00B75500"/>
    <w:rsid w:val="00B8264E"/>
    <w:rsid w:val="00B93047"/>
    <w:rsid w:val="00C2080D"/>
    <w:rsid w:val="00C5115C"/>
    <w:rsid w:val="00C5375C"/>
    <w:rsid w:val="00C8406E"/>
    <w:rsid w:val="00CB5E53"/>
    <w:rsid w:val="00CF3EDE"/>
    <w:rsid w:val="00D15551"/>
    <w:rsid w:val="00D679EB"/>
    <w:rsid w:val="00D67DB9"/>
    <w:rsid w:val="00DA1BE1"/>
    <w:rsid w:val="00DB133F"/>
    <w:rsid w:val="00E178B1"/>
    <w:rsid w:val="00E32983"/>
    <w:rsid w:val="00E73A2C"/>
    <w:rsid w:val="00ED2BA1"/>
    <w:rsid w:val="00ED58B0"/>
    <w:rsid w:val="00F16EC6"/>
    <w:rsid w:val="00F20D4C"/>
    <w:rsid w:val="00F54208"/>
    <w:rsid w:val="00FC0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EADC62"/>
  <w15:chartTrackingRefBased/>
  <w15:docId w15:val="{5A6AD97E-77F2-4A96-AF76-769282229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538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AE5389"/>
    <w:rPr>
      <w:b/>
      <w:sz w:val="28"/>
    </w:rPr>
  </w:style>
  <w:style w:type="paragraph" w:styleId="NormalnyWeb">
    <w:name w:val="Normal (Web)"/>
    <w:basedOn w:val="Normalny"/>
    <w:uiPriority w:val="99"/>
    <w:semiHidden/>
    <w:unhideWhenUsed/>
    <w:rsid w:val="00AE5389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rsid w:val="00AE5389"/>
    <w:rPr>
      <w:sz w:val="24"/>
    </w:rPr>
  </w:style>
  <w:style w:type="character" w:customStyle="1" w:styleId="ZwykytekstZnak">
    <w:name w:val="Zwykły tekst Znak"/>
    <w:link w:val="Zwykytekst"/>
    <w:rsid w:val="00AE5389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AE538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61F46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61F46"/>
    <w:rPr>
      <w:lang w:val="en-US"/>
    </w:rPr>
  </w:style>
  <w:style w:type="paragraph" w:customStyle="1" w:styleId="paragraph">
    <w:name w:val="paragraph"/>
    <w:basedOn w:val="Normalny"/>
    <w:rsid w:val="00961F46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961F46"/>
    <w:rPr>
      <w:vertAlign w:val="superscript"/>
    </w:rPr>
  </w:style>
  <w:style w:type="character" w:customStyle="1" w:styleId="normaltextrun">
    <w:name w:val="normaltextrun"/>
    <w:basedOn w:val="Domylnaczcionkaakapitu"/>
    <w:rsid w:val="00961F46"/>
  </w:style>
  <w:style w:type="character" w:customStyle="1" w:styleId="eop">
    <w:name w:val="eop"/>
    <w:basedOn w:val="Domylnaczcionkaakapitu"/>
    <w:rsid w:val="00961F46"/>
  </w:style>
  <w:style w:type="paragraph" w:customStyle="1" w:styleId="western">
    <w:name w:val="western"/>
    <w:basedOn w:val="Normalny"/>
    <w:rsid w:val="0014075F"/>
    <w:pPr>
      <w:spacing w:before="100" w:beforeAutospacing="1" w:line="238" w:lineRule="atLeast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375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37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01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89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3CF3-CEF0-480A-B072-009A6B7E3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2265</Words>
  <Characters>13593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3</cp:revision>
  <cp:lastPrinted>2025-11-27T10:46:00Z</cp:lastPrinted>
  <dcterms:created xsi:type="dcterms:W3CDTF">2025-12-11T09:35:00Z</dcterms:created>
  <dcterms:modified xsi:type="dcterms:W3CDTF">2025-12-11T09:36:00Z</dcterms:modified>
</cp:coreProperties>
</file>