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B06E8" w14:textId="77777777" w:rsidR="000E4D99" w:rsidRDefault="000E4D99" w:rsidP="000E4D99">
      <w:pPr>
        <w:tabs>
          <w:tab w:val="left" w:pos="694"/>
          <w:tab w:val="right" w:pos="9000"/>
        </w:tabs>
      </w:pPr>
    </w:p>
    <w:p w14:paraId="7A64DA0E" w14:textId="77777777" w:rsidR="000E4D99" w:rsidRDefault="000E4D99" w:rsidP="000E4D99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>Załącznik nr 6</w:t>
      </w:r>
    </w:p>
    <w:p w14:paraId="0A0E3AF5" w14:textId="77777777" w:rsidR="000E4D99" w:rsidRDefault="000E4D99" w:rsidP="000E4D99">
      <w:pPr>
        <w:tabs>
          <w:tab w:val="right" w:pos="9000"/>
        </w:tabs>
        <w:rPr>
          <w:b/>
        </w:rPr>
      </w:pPr>
    </w:p>
    <w:p w14:paraId="5EF883D2" w14:textId="77777777" w:rsidR="000E4D99" w:rsidRDefault="00626E25" w:rsidP="000E4D99">
      <w:pPr>
        <w:tabs>
          <w:tab w:val="right" w:pos="9000"/>
        </w:tabs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1053F7" wp14:editId="4771E879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127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B78170" w14:textId="77777777" w:rsidR="000E4D99" w:rsidRDefault="000E4D99" w:rsidP="000E4D9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" stroked="f">
                <v:textbox inset="0,0,0,0">
                  <w:txbxContent>
                    <w:p w:rsidR="000E4D99" w:rsidRDefault="000E4D99" w:rsidP="000E4D9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EE5FFAE" w14:textId="77777777" w:rsidR="000E4D99" w:rsidRDefault="000E4D99" w:rsidP="000E4D99">
      <w:pPr>
        <w:tabs>
          <w:tab w:val="right" w:pos="9000"/>
        </w:tabs>
        <w:rPr>
          <w:b/>
        </w:rPr>
      </w:pPr>
    </w:p>
    <w:p w14:paraId="588EA1BB" w14:textId="77777777" w:rsidR="000E4D99" w:rsidRDefault="000E4D99" w:rsidP="000E4D99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72DF75F2" w14:textId="77777777" w:rsidR="000E4D99" w:rsidRDefault="000E4D99" w:rsidP="000E4D99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01BCBE27" w14:textId="77777777" w:rsidR="000E4D99" w:rsidRDefault="000E4D99" w:rsidP="000E4D99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SKIEROWANYCH PRZEZ WYKONAWCĘ DO REALIZACJI ZAMÓWIENIA </w:t>
      </w:r>
    </w:p>
    <w:p w14:paraId="40D78DBF" w14:textId="77777777" w:rsidR="000E4D99" w:rsidRDefault="000E4D99" w:rsidP="000E4D99">
      <w:pPr>
        <w:tabs>
          <w:tab w:val="right" w:pos="9000"/>
        </w:tabs>
        <w:rPr>
          <w:b/>
          <w:sz w:val="32"/>
        </w:rPr>
      </w:pPr>
    </w:p>
    <w:p w14:paraId="2865BF58" w14:textId="77777777" w:rsidR="000E4D99" w:rsidRDefault="000E4D99" w:rsidP="000E4D99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626A4D1D" w14:textId="77777777" w:rsidR="000E4D99" w:rsidRDefault="000E4D99" w:rsidP="000E4D99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231D2994" w14:textId="0FB3CD53" w:rsidR="000E4D99" w:rsidRDefault="000E4D99" w:rsidP="000E4D99">
      <w:pPr>
        <w:tabs>
          <w:tab w:val="left" w:pos="0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Przedmiot postepowania:</w:t>
      </w:r>
      <w:r>
        <w:rPr>
          <w:b/>
          <w:sz w:val="22"/>
          <w:szCs w:val="22"/>
        </w:rPr>
        <w:t xml:space="preserve"> </w:t>
      </w:r>
      <w:r w:rsidR="000553AF" w:rsidRPr="000553AF">
        <w:rPr>
          <w:b/>
          <w:sz w:val="22"/>
          <w:szCs w:val="22"/>
        </w:rPr>
        <w:t>Kontrakt serwisowy (12 miesięczny) obejmujący zainstalowane  na AGH mikroskopy elektronowe: Nova Nano Sem 200 (D8090), Nova Nano SEM 450 (9921038), Inspect S (9921048), Tecnai G2 20 TWIN (D2125), Quanta 200 FEG (D8049), Tecnai F20 (9921043), Quanta 3D 200i (9921055), Versa 3D FEG (9921056), Titan HB 80-300 (D3241), Scios 2 LoVac (9956632), Apreo 2 S LoVac (9956741) - KC-DE-zp.272-</w:t>
      </w:r>
      <w:r w:rsidR="00515FF4">
        <w:rPr>
          <w:b/>
          <w:sz w:val="22"/>
          <w:szCs w:val="22"/>
        </w:rPr>
        <w:t>746</w:t>
      </w:r>
      <w:r w:rsidR="000553AF" w:rsidRPr="000553AF">
        <w:rPr>
          <w:b/>
          <w:sz w:val="22"/>
          <w:szCs w:val="22"/>
        </w:rPr>
        <w:t>/25</w:t>
      </w:r>
      <w:r>
        <w:rPr>
          <w:b/>
          <w:sz w:val="22"/>
          <w:szCs w:val="22"/>
        </w:rPr>
        <w:t>.</w:t>
      </w:r>
    </w:p>
    <w:p w14:paraId="30D0D6A7" w14:textId="77777777" w:rsidR="000E4D99" w:rsidRDefault="000E4D99" w:rsidP="000E4D99">
      <w:pPr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 xml:space="preserve">Tryb: </w:t>
      </w:r>
      <w:r w:rsidR="00072F96">
        <w:rPr>
          <w:sz w:val="22"/>
          <w:szCs w:val="22"/>
        </w:rPr>
        <w:t>Tryb podstawowy bez negocjacji</w:t>
      </w:r>
    </w:p>
    <w:p w14:paraId="56C78DDF" w14:textId="77777777" w:rsidR="000E4D99" w:rsidRDefault="000E4D99" w:rsidP="000E4D99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14:paraId="409A8F9C" w14:textId="77777777" w:rsidR="000E4D99" w:rsidRDefault="000E4D99" w:rsidP="000E4D99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WYKAZ OSÓB</w:t>
      </w:r>
    </w:p>
    <w:tbl>
      <w:tblPr>
        <w:tblW w:w="10005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56"/>
        <w:gridCol w:w="2978"/>
        <w:gridCol w:w="3971"/>
      </w:tblGrid>
      <w:tr w:rsidR="000E4D99" w14:paraId="1E2E989D" w14:textId="77777777" w:rsidTr="0087368D">
        <w:trPr>
          <w:trHeight w:val="1635"/>
        </w:trPr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42739" w14:textId="77777777" w:rsidR="000E4D99" w:rsidRDefault="000E4D99" w:rsidP="0087368D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15720" w14:textId="77777777" w:rsidR="000E4D99" w:rsidRDefault="000E4D99" w:rsidP="0087368D">
            <w:pPr>
              <w:tabs>
                <w:tab w:val="left" w:pos="0"/>
              </w:tabs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8.2.4 SWZ tj. osoba, która zrealizowała co najmniej 1 usługę serwisowania mikroskopów (należy podać przedmiot serwisowania, okres w jakim był serwisowany mikroskop, podmiot na rzecz którego została wykonana usługa serwisu mikroskopu)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840EA" w14:textId="77777777" w:rsidR="000E4D99" w:rsidRDefault="000E4D99" w:rsidP="0087368D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Informacja o podstawie do dysponowania osobą</w:t>
            </w:r>
            <w:r>
              <w:rPr>
                <w:rStyle w:val="Odwoanieprzypisudolnego"/>
                <w:b/>
                <w:color w:val="000000"/>
                <w:sz w:val="22"/>
                <w:szCs w:val="22"/>
              </w:rPr>
              <w:footnoteReference w:id="1"/>
            </w:r>
          </w:p>
          <w:p w14:paraId="423F2620" w14:textId="77777777"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- UMOWA O PRACĘ*.</w:t>
            </w:r>
          </w:p>
          <w:p w14:paraId="0BA680A8" w14:textId="77777777"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- UMOWA ZLECENIE*.</w:t>
            </w:r>
          </w:p>
          <w:p w14:paraId="0DA25725" w14:textId="77777777"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- OSOBISTE ŚWIADCZENIE USŁUGI PZEZ WYKONAWCĘ*</w:t>
            </w:r>
            <w:r w:rsidR="00056AFA">
              <w:rPr>
                <w:color w:val="000000"/>
              </w:rPr>
              <w:t xml:space="preserve"> itp.</w:t>
            </w:r>
          </w:p>
          <w:p w14:paraId="27F5DD11" w14:textId="77777777" w:rsidR="000E4D99" w:rsidRDefault="000E4D99" w:rsidP="0087368D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0E4D99" w14:paraId="5CEF9A9D" w14:textId="77777777" w:rsidTr="0087368D"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184CA" w14:textId="77777777"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B703DB4" w14:textId="77777777"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C1A33" w14:textId="77777777"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60161" w14:textId="77777777"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0E4D99" w14:paraId="20833431" w14:textId="77777777" w:rsidTr="0087368D"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B5199" w14:textId="77777777"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20464F3F" w14:textId="77777777"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AF6AF" w14:textId="77777777"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66665" w14:textId="77777777"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14:paraId="64760D3F" w14:textId="77777777" w:rsidR="000E4D99" w:rsidRDefault="000E4D99" w:rsidP="000E4D99">
      <w:pPr>
        <w:jc w:val="both"/>
        <w:rPr>
          <w:b/>
        </w:rPr>
      </w:pPr>
      <w:r>
        <w:rPr>
          <w:b/>
        </w:rPr>
        <w:t>Oświadczamy, że wyżej wskazane osoby posiadają doświadczenie wymienione w kol. 2. W przypadku wyboru mojej oferty dowody potwierdzające doświadczenie zostaną przedłożone zamawiającemu przed podpisaniem umowy.</w:t>
      </w:r>
      <w:r>
        <w:tab/>
      </w:r>
      <w:r>
        <w:tab/>
      </w:r>
      <w:r>
        <w:tab/>
      </w:r>
      <w:r>
        <w:tab/>
      </w:r>
    </w:p>
    <w:p w14:paraId="1FE714BD" w14:textId="77777777" w:rsidR="000E4D99" w:rsidRDefault="000E4D99" w:rsidP="000E4D99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14:paraId="7F134AE2" w14:textId="77777777" w:rsidR="000E4D99" w:rsidRDefault="000E4D99" w:rsidP="000E4D99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2"/>
          <w:szCs w:val="22"/>
          <w:highlight w:val="yellow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podpisem elektronicznym lub podpisem zaufanym lub podpisem osobistym.</w:t>
      </w:r>
    </w:p>
    <w:p w14:paraId="222CB118" w14:textId="77777777" w:rsidR="000E4D99" w:rsidRDefault="000E4D99" w:rsidP="000E4D99"/>
    <w:p w14:paraId="2792BC43" w14:textId="77777777" w:rsidR="000E4D99" w:rsidRPr="00793C2D" w:rsidRDefault="000E4D99" w:rsidP="000E4D99"/>
    <w:p w14:paraId="434D2850" w14:textId="77777777" w:rsidR="00F55B12" w:rsidRPr="000E4D99" w:rsidRDefault="00F55B12" w:rsidP="000E4D99"/>
    <w:sectPr w:rsidR="00F55B12" w:rsidRPr="000E4D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52DC03" w14:textId="77777777" w:rsidR="002C27F1" w:rsidRDefault="002C27F1">
      <w:r>
        <w:separator/>
      </w:r>
    </w:p>
  </w:endnote>
  <w:endnote w:type="continuationSeparator" w:id="0">
    <w:p w14:paraId="1715F32C" w14:textId="77777777" w:rsidR="002C27F1" w:rsidRDefault="002C2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904E4" w14:textId="77777777" w:rsidR="00080D63" w:rsidRDefault="00080D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C7AAE" w14:textId="77777777" w:rsidR="00080D63" w:rsidRDefault="00080D6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D74AD" w14:textId="77777777" w:rsidR="00080D63" w:rsidRDefault="00080D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3602B1" w14:textId="77777777" w:rsidR="002C27F1" w:rsidRDefault="002C27F1">
      <w:r>
        <w:separator/>
      </w:r>
    </w:p>
  </w:footnote>
  <w:footnote w:type="continuationSeparator" w:id="0">
    <w:p w14:paraId="4C27B349" w14:textId="77777777" w:rsidR="002C27F1" w:rsidRDefault="002C27F1">
      <w:r>
        <w:continuationSeparator/>
      </w:r>
    </w:p>
  </w:footnote>
  <w:footnote w:id="1">
    <w:p w14:paraId="575BA089" w14:textId="77777777" w:rsidR="000E4D99" w:rsidRDefault="000E4D99" w:rsidP="000E4D99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podstawę do dysponowania osobami wskazanymi w wykazie, np. umowa o pracę, umowa zlecenie, osobiste świadczenie usługi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DA047" w14:textId="77777777" w:rsidR="00080D63" w:rsidRDefault="00080D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02FE5" w14:textId="77777777"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8C24B" w14:textId="77777777" w:rsidR="00080D63" w:rsidRDefault="00080D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425"/>
    <w:rsid w:val="000553AF"/>
    <w:rsid w:val="00056AFA"/>
    <w:rsid w:val="00072F96"/>
    <w:rsid w:val="00080D63"/>
    <w:rsid w:val="000E4D99"/>
    <w:rsid w:val="002328A0"/>
    <w:rsid w:val="002A7F51"/>
    <w:rsid w:val="002C27F1"/>
    <w:rsid w:val="00446F43"/>
    <w:rsid w:val="004B725C"/>
    <w:rsid w:val="00515FF4"/>
    <w:rsid w:val="00527F15"/>
    <w:rsid w:val="00626E25"/>
    <w:rsid w:val="008539D0"/>
    <w:rsid w:val="008E4A55"/>
    <w:rsid w:val="008E66F9"/>
    <w:rsid w:val="009E4F5D"/>
    <w:rsid w:val="00B33027"/>
    <w:rsid w:val="00C303B2"/>
    <w:rsid w:val="00C74425"/>
    <w:rsid w:val="00DA1452"/>
    <w:rsid w:val="00E5542B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079A7D"/>
  <w15:chartTrackingRefBased/>
  <w15:docId w15:val="{08880A7B-315A-4596-9CB0-0234DB92A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4D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080D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80D63"/>
  </w:style>
  <w:style w:type="paragraph" w:styleId="Tekstprzypisudolnego">
    <w:name w:val="footnote text"/>
    <w:basedOn w:val="Normalny"/>
    <w:link w:val="TekstprzypisudolnegoZnak"/>
    <w:semiHidden/>
    <w:unhideWhenUsed/>
    <w:rsid w:val="000E4D99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E4D99"/>
  </w:style>
  <w:style w:type="character" w:styleId="Odwoanieprzypisudolnego">
    <w:name w:val="footnote reference"/>
    <w:semiHidden/>
    <w:unhideWhenUsed/>
    <w:rsid w:val="000E4D9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2024-12-04T13:17:00Z</cp:lastPrinted>
  <dcterms:created xsi:type="dcterms:W3CDTF">2025-12-11T09:31:00Z</dcterms:created>
  <dcterms:modified xsi:type="dcterms:W3CDTF">2025-12-11T09:31:00Z</dcterms:modified>
</cp:coreProperties>
</file>