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2B3E9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52A9E" w:rsidRPr="00F52A9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68CCF8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3025EB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CF9335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F32FFF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292C10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303437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F41037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C2F3CD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4B3D853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22CF7B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227BB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94AB14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17ECA6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826B4D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FF39E0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0014B4E" w14:textId="050E83D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669C1" w:rsidRPr="002669C1">
        <w:rPr>
          <w:rFonts w:eastAsia="Times New Roman" w:cs="Calibri"/>
          <w:b/>
          <w:lang w:eastAsia="pl-PL"/>
        </w:rPr>
        <w:t>Kontrakt serwisowy (12 miesięczny) obejmujący zainstalowane  na AGH mikroskopy elektronowe: Nova Nano Sem 200 (D8090), Nova Nano SEM 450 (9921038), Inspect S (9921048), Tecnai G2 20 TWIN (D2125), Quanta 200 FEG (D8049), Tecnai F20 (9921043), Quanta 3D 200i (9921055), Versa 3D FEG (9921056), Titan HB 80-300 (D3241), Scios 2 LoVac (9956632), Apreo 2 S LoVac (9956741) - KC-DE-zp.272-</w:t>
      </w:r>
      <w:r w:rsidR="00E957B5">
        <w:rPr>
          <w:rFonts w:eastAsia="Times New Roman" w:cs="Calibri"/>
          <w:b/>
          <w:lang w:eastAsia="pl-PL"/>
        </w:rPr>
        <w:t>746</w:t>
      </w:r>
      <w:r w:rsidR="002669C1" w:rsidRPr="002669C1">
        <w:rPr>
          <w:rFonts w:eastAsia="Times New Roman" w:cs="Calibri"/>
          <w:b/>
          <w:lang w:eastAsia="pl-PL"/>
        </w:rPr>
        <w:t>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CB2B8FE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F6FB0F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AE461D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5689A5A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9A5EFB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DEACBD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39C1C6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6FB698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60C110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F6CB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1E62AA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5FF024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63079E8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6E583" w14:textId="77777777" w:rsidR="00857949" w:rsidRDefault="00857949" w:rsidP="0038231F">
      <w:pPr>
        <w:spacing w:after="0" w:line="240" w:lineRule="auto"/>
      </w:pPr>
      <w:r>
        <w:separator/>
      </w:r>
    </w:p>
  </w:endnote>
  <w:endnote w:type="continuationSeparator" w:id="0">
    <w:p w14:paraId="16720EF4" w14:textId="77777777" w:rsidR="00857949" w:rsidRDefault="008579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94430" w14:textId="77777777" w:rsidR="00F52A9E" w:rsidRDefault="00F52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EEE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056D40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E43D8" w14:textId="77777777" w:rsidR="00F52A9E" w:rsidRDefault="00F52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4E7A7" w14:textId="77777777" w:rsidR="00857949" w:rsidRDefault="00857949" w:rsidP="0038231F">
      <w:pPr>
        <w:spacing w:after="0" w:line="240" w:lineRule="auto"/>
      </w:pPr>
      <w:r>
        <w:separator/>
      </w:r>
    </w:p>
  </w:footnote>
  <w:footnote w:type="continuationSeparator" w:id="0">
    <w:p w14:paraId="58B6A012" w14:textId="77777777" w:rsidR="00857949" w:rsidRDefault="00857949" w:rsidP="0038231F">
      <w:pPr>
        <w:spacing w:after="0" w:line="240" w:lineRule="auto"/>
      </w:pPr>
      <w:r>
        <w:continuationSeparator/>
      </w:r>
    </w:p>
  </w:footnote>
  <w:footnote w:id="1">
    <w:p w14:paraId="66CEABE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21A4EE5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C3FC9" w14:textId="77777777" w:rsidR="00F52A9E" w:rsidRDefault="00F52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B2E4" w14:textId="77777777" w:rsidR="00F52A9E" w:rsidRDefault="00F52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AC8A7" w14:textId="77777777" w:rsidR="00F52A9E" w:rsidRDefault="00F52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755538">
    <w:abstractNumId w:val="7"/>
  </w:num>
  <w:num w:numId="2" w16cid:durableId="1360817012">
    <w:abstractNumId w:val="0"/>
  </w:num>
  <w:num w:numId="3" w16cid:durableId="50542890">
    <w:abstractNumId w:val="6"/>
  </w:num>
  <w:num w:numId="4" w16cid:durableId="650016094">
    <w:abstractNumId w:val="9"/>
  </w:num>
  <w:num w:numId="5" w16cid:durableId="151725689">
    <w:abstractNumId w:val="8"/>
  </w:num>
  <w:num w:numId="6" w16cid:durableId="388769809">
    <w:abstractNumId w:val="5"/>
  </w:num>
  <w:num w:numId="7" w16cid:durableId="2016758162">
    <w:abstractNumId w:val="1"/>
  </w:num>
  <w:num w:numId="8" w16cid:durableId="932401088">
    <w:abstractNumId w:val="3"/>
  </w:num>
  <w:num w:numId="9" w16cid:durableId="1990547601">
    <w:abstractNumId w:val="2"/>
  </w:num>
  <w:num w:numId="10" w16cid:durableId="1635406699">
    <w:abstractNumId w:val="4"/>
  </w:num>
  <w:num w:numId="11" w16cid:durableId="1848517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D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00DC"/>
    <w:rsid w:val="00262D61"/>
    <w:rsid w:val="002669C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4F2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827"/>
    <w:rsid w:val="00804F07"/>
    <w:rsid w:val="00825A09"/>
    <w:rsid w:val="00830AB1"/>
    <w:rsid w:val="00833FCD"/>
    <w:rsid w:val="00842991"/>
    <w:rsid w:val="00844C3E"/>
    <w:rsid w:val="00857949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F5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57B5"/>
    <w:rsid w:val="00EB7CDE"/>
    <w:rsid w:val="00EE1FBF"/>
    <w:rsid w:val="00EF74CA"/>
    <w:rsid w:val="00F04280"/>
    <w:rsid w:val="00F365F2"/>
    <w:rsid w:val="00F43919"/>
    <w:rsid w:val="00F52A9E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67592"/>
  <w15:chartTrackingRefBased/>
  <w15:docId w15:val="{E2259DD8-2F2D-4786-B63F-73A77DF0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CF64F-A7D5-4664-9870-DC58F1AB6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Michał Długoń</cp:lastModifiedBy>
  <cp:revision>2</cp:revision>
  <cp:lastPrinted>2016-07-26T10:32:00Z</cp:lastPrinted>
  <dcterms:created xsi:type="dcterms:W3CDTF">2025-12-11T09:33:00Z</dcterms:created>
  <dcterms:modified xsi:type="dcterms:W3CDTF">2025-12-11T09:33:00Z</dcterms:modified>
</cp:coreProperties>
</file>