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73BC4" w14:textId="3D20800E" w:rsidR="00A24A28" w:rsidRDefault="00A24A28" w:rsidP="00A24A28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KC-DE-zp.272-704/25</w:t>
      </w:r>
    </w:p>
    <w:p w14:paraId="76EC8EDD" w14:textId="77777777" w:rsidR="00A24A28" w:rsidRDefault="00A24A28" w:rsidP="00A24A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C31AB1E" w14:textId="77777777" w:rsidR="00A24A28" w:rsidRDefault="00A24A28" w:rsidP="00A24A28">
      <w:pPr>
        <w:jc w:val="center"/>
        <w:rPr>
          <w:b/>
          <w:sz w:val="28"/>
          <w:szCs w:val="28"/>
        </w:rPr>
      </w:pPr>
    </w:p>
    <w:p w14:paraId="487EA166" w14:textId="77777777" w:rsidR="00A24A28" w:rsidRDefault="00A24A28" w:rsidP="00A24A2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D029781" w14:textId="77777777" w:rsidR="00A24A28" w:rsidRDefault="00A24A28" w:rsidP="00A24A28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277AF459" w14:textId="77777777" w:rsidR="00A24A28" w:rsidRDefault="00A24A28" w:rsidP="00A24A28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2FCD4EC" w14:textId="77777777" w:rsidR="00A24A28" w:rsidRDefault="00A24A28" w:rsidP="00A24A28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28812C5D" w14:textId="7FA03A1D" w:rsidR="00A24A28" w:rsidRDefault="00546D63" w:rsidP="00A24A2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46D63">
        <w:rPr>
          <w:b/>
        </w:rPr>
        <w:t>Najem sześciu urządzeń wielofunkcyjnych wraz z pakietem kopii i serwisem (w tym 4 urządzenia wg specyfikacji nr 1, jedno urządzenia wg specyfikacji nr 2, jedno urządzenie wg specyfikacji nr 3) dla Studium Języków Obcych AGH</w:t>
      </w:r>
      <w:r w:rsidR="00A24A28">
        <w:rPr>
          <w:b/>
          <w:bCs/>
          <w:iCs/>
          <w:sz w:val="24"/>
          <w:szCs w:val="24"/>
        </w:rPr>
        <w:t xml:space="preserve">, </w:t>
      </w:r>
      <w:r w:rsidR="00A24A28">
        <w:rPr>
          <w:sz w:val="24"/>
          <w:szCs w:val="24"/>
        </w:rPr>
        <w:t xml:space="preserve">prowadzonego przez Akademię Górniczo-Hutniczą w Krakowie, </w:t>
      </w:r>
    </w:p>
    <w:p w14:paraId="7E8FC253" w14:textId="77777777" w:rsidR="00A24A28" w:rsidRDefault="00A24A28" w:rsidP="00A24A2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C1EE27C" w14:textId="77777777" w:rsidR="00A24A28" w:rsidRDefault="00A24A28" w:rsidP="00A24A2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7E3A475" w14:textId="77777777" w:rsidR="00A24A28" w:rsidRDefault="00A24A28" w:rsidP="00A24A2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73290E9E" w14:textId="77777777" w:rsidR="00A24A28" w:rsidRDefault="00A24A28" w:rsidP="00A24A28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0922B5D1" w14:textId="77777777" w:rsidR="00A24A28" w:rsidRDefault="00A24A28" w:rsidP="00A24A28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13A5D47E" w14:textId="77777777" w:rsidR="00A24A28" w:rsidRDefault="00A24A28" w:rsidP="00A24A2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BD596C6" w14:textId="77777777" w:rsidR="00A24A28" w:rsidRDefault="00A24A28" w:rsidP="00A24A2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24A28" w14:paraId="77A368C5" w14:textId="77777777" w:rsidTr="00F04E2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62231" w14:textId="77777777" w:rsidR="00A24A28" w:rsidRDefault="00A24A28" w:rsidP="00F04E2F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A79BC" w14:textId="77777777" w:rsidR="00A24A28" w:rsidRDefault="00A24A28" w:rsidP="00F04E2F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CE328" w14:textId="77777777" w:rsidR="00A24A28" w:rsidRDefault="00A24A28" w:rsidP="00F04E2F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A24A28" w14:paraId="4078B4BF" w14:textId="77777777" w:rsidTr="00F04E2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74C58" w14:textId="77777777" w:rsidR="00A24A28" w:rsidRDefault="00A24A28" w:rsidP="00F04E2F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B2B1" w14:textId="77777777" w:rsidR="00A24A28" w:rsidRDefault="00A24A28" w:rsidP="00F04E2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31A1" w14:textId="77777777" w:rsidR="00A24A28" w:rsidRDefault="00A24A28" w:rsidP="00F04E2F">
            <w:pPr>
              <w:widowControl w:val="0"/>
              <w:spacing w:line="360" w:lineRule="auto"/>
              <w:jc w:val="both"/>
            </w:pPr>
          </w:p>
        </w:tc>
      </w:tr>
      <w:tr w:rsidR="00A24A28" w14:paraId="63D412A2" w14:textId="77777777" w:rsidTr="00F04E2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D342" w14:textId="77777777" w:rsidR="00A24A28" w:rsidRDefault="00A24A28" w:rsidP="00F04E2F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7CF2" w14:textId="77777777" w:rsidR="00A24A28" w:rsidRDefault="00A24A28" w:rsidP="00F04E2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0E07" w14:textId="77777777" w:rsidR="00A24A28" w:rsidRDefault="00A24A28" w:rsidP="00F04E2F">
            <w:pPr>
              <w:widowControl w:val="0"/>
              <w:spacing w:line="360" w:lineRule="auto"/>
              <w:jc w:val="both"/>
            </w:pPr>
          </w:p>
        </w:tc>
      </w:tr>
      <w:tr w:rsidR="00A24A28" w14:paraId="08CAA54D" w14:textId="77777777" w:rsidTr="00F04E2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BC6DD" w14:textId="77777777" w:rsidR="00A24A28" w:rsidRDefault="00A24A28" w:rsidP="00F04E2F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E958" w14:textId="77777777" w:rsidR="00A24A28" w:rsidRDefault="00A24A28" w:rsidP="00F04E2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C5BC" w14:textId="77777777" w:rsidR="00A24A28" w:rsidRDefault="00A24A28" w:rsidP="00F04E2F">
            <w:pPr>
              <w:widowControl w:val="0"/>
              <w:spacing w:line="360" w:lineRule="auto"/>
              <w:jc w:val="both"/>
            </w:pPr>
          </w:p>
        </w:tc>
      </w:tr>
    </w:tbl>
    <w:p w14:paraId="613432F1" w14:textId="77777777" w:rsidR="00A24A28" w:rsidRDefault="00A24A28" w:rsidP="00A24A28">
      <w:pPr>
        <w:widowControl w:val="0"/>
        <w:spacing w:line="360" w:lineRule="auto"/>
        <w:jc w:val="both"/>
      </w:pPr>
    </w:p>
    <w:p w14:paraId="2A933BB1" w14:textId="77777777" w:rsidR="00A24A28" w:rsidRDefault="00A24A28" w:rsidP="00A24A28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D65BD9B" w14:textId="77777777" w:rsidR="00A24A28" w:rsidRDefault="00A24A28" w:rsidP="00A24A28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7327C802" w14:textId="77777777" w:rsidR="00A24A28" w:rsidRDefault="00A24A28" w:rsidP="00A24A28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5830F9B9" w14:textId="77777777" w:rsidR="00A24A28" w:rsidRDefault="00A24A28" w:rsidP="00A24A28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69E917EE" w14:textId="77777777" w:rsidR="00A24A28" w:rsidRDefault="00A24A28" w:rsidP="00A24A28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E47EA9E" w14:textId="77777777" w:rsidR="00A24A28" w:rsidRDefault="00A24A28" w:rsidP="00A24A28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8006B1E" w14:textId="77777777" w:rsidR="00A24A28" w:rsidRDefault="00A24A28" w:rsidP="00A24A28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257C9E4C" w14:textId="4BD7D5EE" w:rsidR="00106AC7" w:rsidRPr="004F71F4" w:rsidRDefault="00106AC7" w:rsidP="004F71F4"/>
    <w:sectPr w:rsidR="00106AC7" w:rsidRPr="004F71F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5ECC1" w14:textId="77777777" w:rsidR="00734BA2" w:rsidRDefault="00734BA2">
      <w:r>
        <w:separator/>
      </w:r>
    </w:p>
  </w:endnote>
  <w:endnote w:type="continuationSeparator" w:id="0">
    <w:p w14:paraId="30204BEF" w14:textId="77777777" w:rsidR="00734BA2" w:rsidRDefault="00734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5A21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0C9444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2B6A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B4730BD" w14:textId="77777777" w:rsidR="00336EEB" w:rsidRDefault="00546D63" w:rsidP="00336EEB">
    <w:pPr>
      <w:pStyle w:val="Stopka"/>
      <w:tabs>
        <w:tab w:val="clear" w:pos="4536"/>
      </w:tabs>
      <w:jc w:val="center"/>
    </w:pPr>
    <w:r>
      <w:rPr>
        <w:noProof/>
      </w:rPr>
      <w:pict w14:anchorId="26378DC2">
        <v:line id="_x0000_s1025" style="position:absolute;left:0;text-align:left;z-index:251657728" from="-3.85pt,8.7pt" to="455.15pt,8.7pt"/>
      </w:pict>
    </w:r>
  </w:p>
  <w:p w14:paraId="5525A27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3E0B8" w14:textId="77777777" w:rsidR="003858A7" w:rsidRDefault="003858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7BB14" w14:textId="77777777" w:rsidR="00734BA2" w:rsidRDefault="00734BA2">
      <w:r>
        <w:separator/>
      </w:r>
    </w:p>
  </w:footnote>
  <w:footnote w:type="continuationSeparator" w:id="0">
    <w:p w14:paraId="7458E3BD" w14:textId="77777777" w:rsidR="00734BA2" w:rsidRDefault="00734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A87C4" w14:textId="77777777" w:rsidR="003858A7" w:rsidRDefault="003858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69982" w14:textId="77777777" w:rsidR="003858A7" w:rsidRDefault="003858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804A1" w14:textId="77777777" w:rsidR="003858A7" w:rsidRDefault="003858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6755485">
    <w:abstractNumId w:val="14"/>
  </w:num>
  <w:num w:numId="2" w16cid:durableId="880826648">
    <w:abstractNumId w:val="0"/>
  </w:num>
  <w:num w:numId="3" w16cid:durableId="665088941">
    <w:abstractNumId w:val="12"/>
  </w:num>
  <w:num w:numId="4" w16cid:durableId="2063674498">
    <w:abstractNumId w:val="8"/>
  </w:num>
  <w:num w:numId="5" w16cid:durableId="754714780">
    <w:abstractNumId w:val="7"/>
  </w:num>
  <w:num w:numId="6" w16cid:durableId="113015713">
    <w:abstractNumId w:val="1"/>
  </w:num>
  <w:num w:numId="7" w16cid:durableId="273294344">
    <w:abstractNumId w:val="6"/>
  </w:num>
  <w:num w:numId="8" w16cid:durableId="2003968621">
    <w:abstractNumId w:val="3"/>
  </w:num>
  <w:num w:numId="9" w16cid:durableId="1937596777">
    <w:abstractNumId w:val="2"/>
  </w:num>
  <w:num w:numId="10" w16cid:durableId="1319963317">
    <w:abstractNumId w:val="5"/>
  </w:num>
  <w:num w:numId="11" w16cid:durableId="2020959693">
    <w:abstractNumId w:val="11"/>
  </w:num>
  <w:num w:numId="12" w16cid:durableId="810361742">
    <w:abstractNumId w:val="4"/>
  </w:num>
  <w:num w:numId="13" w16cid:durableId="1221359666">
    <w:abstractNumId w:val="10"/>
  </w:num>
  <w:num w:numId="14" w16cid:durableId="1691226025">
    <w:abstractNumId w:val="13"/>
  </w:num>
  <w:num w:numId="15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BA2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858A7"/>
    <w:rsid w:val="003E5D20"/>
    <w:rsid w:val="003F6927"/>
    <w:rsid w:val="00415097"/>
    <w:rsid w:val="00422381"/>
    <w:rsid w:val="00460820"/>
    <w:rsid w:val="004704CB"/>
    <w:rsid w:val="004C55DE"/>
    <w:rsid w:val="004D5C77"/>
    <w:rsid w:val="004F71F4"/>
    <w:rsid w:val="00533E9F"/>
    <w:rsid w:val="00542D0B"/>
    <w:rsid w:val="00546D63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4BA2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24A28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62785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6CE316"/>
  <w15:chartTrackingRefBased/>
  <w15:docId w15:val="{73125C29-6257-4340-B079-5C1A11390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24A2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A24A28"/>
  </w:style>
  <w:style w:type="paragraph" w:styleId="Akapitzlist">
    <w:name w:val="List Paragraph"/>
    <w:basedOn w:val="Normalny"/>
    <w:uiPriority w:val="34"/>
    <w:qFormat/>
    <w:rsid w:val="00A24A2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2331</Characters>
  <Application>Microsoft Office Word</Application>
  <DocSecurity>0</DocSecurity>
  <Lines>58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2025-12-12T09:02:00Z</cp:lastPrinted>
  <dcterms:created xsi:type="dcterms:W3CDTF">2025-12-12T09:02:00Z</dcterms:created>
  <dcterms:modified xsi:type="dcterms:W3CDTF">2025-12-12T09:02:00Z</dcterms:modified>
</cp:coreProperties>
</file>