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9460C" w14:textId="77777777" w:rsidR="002220F3" w:rsidRPr="0080057B" w:rsidRDefault="002220F3" w:rsidP="002220F3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5A71219C" w14:textId="77777777" w:rsidR="002220F3" w:rsidRPr="0080057B" w:rsidRDefault="002220F3" w:rsidP="002220F3">
      <w:pPr>
        <w:rPr>
          <w:b/>
          <w:bCs/>
        </w:rPr>
      </w:pPr>
    </w:p>
    <w:p w14:paraId="4123430D" w14:textId="77777777" w:rsidR="002220F3" w:rsidRPr="0080057B" w:rsidRDefault="002220F3" w:rsidP="002220F3">
      <w:pPr>
        <w:jc w:val="center"/>
        <w:rPr>
          <w:b/>
          <w:bCs/>
        </w:rPr>
      </w:pPr>
      <w:r w:rsidRPr="0080057B">
        <w:rPr>
          <w:b/>
          <w:bCs/>
        </w:rPr>
        <w:t>FORMULARZ OFERTY</w:t>
      </w:r>
    </w:p>
    <w:p w14:paraId="00D01A5A" w14:textId="77777777" w:rsidR="002220F3" w:rsidRPr="0080057B" w:rsidRDefault="002220F3" w:rsidP="002220F3">
      <w:pPr>
        <w:rPr>
          <w:b/>
          <w:bCs/>
        </w:rPr>
      </w:pPr>
    </w:p>
    <w:p w14:paraId="4A8F8CE4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001CE864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700BEFEF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15009917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52FDD38F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6EA9E45F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06AAFF09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6906ACBF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401E093B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5B550136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Do: Nazwa i siedziba Zamawiającego:</w:t>
      </w:r>
    </w:p>
    <w:p w14:paraId="671C5A38" w14:textId="77777777" w:rsidR="002220F3" w:rsidRPr="0080057B" w:rsidRDefault="002220F3" w:rsidP="002220F3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45BDFBDF" w14:textId="77777777" w:rsidR="002220F3" w:rsidRPr="0080057B" w:rsidRDefault="002220F3" w:rsidP="002220F3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24747893" w14:textId="77777777" w:rsidR="002220F3" w:rsidRPr="0080057B" w:rsidRDefault="002220F3" w:rsidP="002220F3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23425BB9" w14:textId="77777777" w:rsidR="002220F3" w:rsidRPr="0080057B" w:rsidRDefault="002220F3" w:rsidP="002220F3">
      <w:pPr>
        <w:rPr>
          <w:b/>
          <w:bCs/>
        </w:rPr>
      </w:pPr>
    </w:p>
    <w:p w14:paraId="155896A8" w14:textId="77777777" w:rsidR="002220F3" w:rsidRDefault="002220F3" w:rsidP="002220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B5513E">
        <w:rPr>
          <w:b/>
        </w:rPr>
        <w:t xml:space="preserve">Najem sześciu urządzeń wielofunkcyjnych wraz z pakietem kopii i serwisem (w tym </w:t>
      </w:r>
      <w:r>
        <w:rPr>
          <w:b/>
        </w:rPr>
        <w:t>4</w:t>
      </w:r>
      <w:r w:rsidRPr="00B5513E">
        <w:rPr>
          <w:b/>
        </w:rPr>
        <w:t xml:space="preserve"> urządzenia wg specyfikacji nr 1, jedno urządzenia wg specyfikacji nr 2, jedno urządzenie wg specyfikacji nr 3) dla Studium Języków Obcych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KC-DE-zp.272-704/25 </w:t>
      </w:r>
      <w:r>
        <w:t>oferuję realizację przedmiotu zamówienia, zgodnie z zasadami określonymi w specyfikacji warunków zamówienia.</w:t>
      </w:r>
    </w:p>
    <w:p w14:paraId="02985E23" w14:textId="77777777" w:rsidR="002220F3" w:rsidRDefault="002220F3" w:rsidP="002220F3">
      <w:pPr>
        <w:tabs>
          <w:tab w:val="right" w:pos="9000"/>
        </w:tabs>
      </w:pPr>
    </w:p>
    <w:p w14:paraId="2A60138C" w14:textId="77777777" w:rsidR="002220F3" w:rsidRDefault="002220F3" w:rsidP="002220F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42DAA97E" w14:textId="77777777" w:rsidR="002220F3" w:rsidRDefault="002220F3" w:rsidP="002220F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9A52A21" w14:textId="77777777" w:rsidR="002220F3" w:rsidRDefault="002220F3" w:rsidP="002220F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04E0849" w14:textId="77777777" w:rsidR="002220F3" w:rsidRDefault="002220F3" w:rsidP="002220F3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CA09942" w14:textId="77777777" w:rsidR="002220F3" w:rsidRDefault="002220F3" w:rsidP="002220F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24 miesiące od dnia podpisania umowy</w:t>
      </w:r>
    </w:p>
    <w:p w14:paraId="7824506A" w14:textId="77777777" w:rsidR="002220F3" w:rsidRDefault="002220F3" w:rsidP="002220F3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czas reakcji serwisu na zgłoszenie awarii: </w:t>
      </w:r>
      <w:r>
        <w:rPr>
          <w:sz w:val="22"/>
          <w:szCs w:val="22"/>
        </w:rPr>
        <w:t>…...... godz. roboczych, (</w:t>
      </w:r>
      <w:r w:rsidRPr="00B5513E">
        <w:rPr>
          <w:sz w:val="22"/>
          <w:szCs w:val="22"/>
          <w:highlight w:val="yellow"/>
        </w:rPr>
        <w:t>kryterium oceny ofert</w:t>
      </w:r>
      <w:r>
        <w:rPr>
          <w:sz w:val="22"/>
          <w:szCs w:val="22"/>
        </w:rPr>
        <w:t>)</w:t>
      </w:r>
    </w:p>
    <w:p w14:paraId="242DF1BD" w14:textId="77777777" w:rsidR="002220F3" w:rsidRDefault="002220F3" w:rsidP="002220F3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czas naprawy urządzenia :</w:t>
      </w:r>
      <w:r>
        <w:rPr>
          <w:sz w:val="22"/>
          <w:szCs w:val="22"/>
        </w:rPr>
        <w:t xml:space="preserve"> ………………………... godz. roboczych (</w:t>
      </w:r>
      <w:r w:rsidRPr="00B5513E">
        <w:rPr>
          <w:sz w:val="22"/>
          <w:szCs w:val="22"/>
          <w:highlight w:val="yellow"/>
        </w:rPr>
        <w:t>kryterium oceny ofert</w:t>
      </w:r>
      <w:r>
        <w:rPr>
          <w:sz w:val="22"/>
          <w:szCs w:val="22"/>
        </w:rPr>
        <w:t>)</w:t>
      </w:r>
    </w:p>
    <w:p w14:paraId="119FA3A0" w14:textId="77777777" w:rsidR="002220F3" w:rsidRDefault="002220F3" w:rsidP="002220F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3454DAF0" w14:textId="77777777" w:rsidR="002220F3" w:rsidRDefault="002220F3" w:rsidP="002220F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365FEA4D" w14:textId="77777777" w:rsidR="002220F3" w:rsidRDefault="002220F3" w:rsidP="002220F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18AC5FE5" w14:textId="77777777" w:rsidR="002220F3" w:rsidRDefault="002220F3" w:rsidP="002220F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27E79874" w14:textId="77777777" w:rsidR="002220F3" w:rsidRDefault="002220F3" w:rsidP="002220F3">
      <w:pPr>
        <w:pBdr>
          <w:top w:val="single" w:sz="4" w:space="1" w:color="auto"/>
        </w:pBdr>
        <w:ind w:right="425"/>
        <w:rPr>
          <w:sz w:val="22"/>
          <w:u w:val="single"/>
        </w:rPr>
      </w:pPr>
      <w:r>
        <w:rPr>
          <w:sz w:val="22"/>
          <w:u w:val="single"/>
        </w:rPr>
        <w:t xml:space="preserve">Oferujemy realizację zamówienia w cenach: </w:t>
      </w:r>
    </w:p>
    <w:tbl>
      <w:tblPr>
        <w:tblW w:w="969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9"/>
        <w:gridCol w:w="2693"/>
        <w:gridCol w:w="992"/>
        <w:gridCol w:w="851"/>
        <w:gridCol w:w="2126"/>
        <w:gridCol w:w="1276"/>
      </w:tblGrid>
      <w:tr w:rsidR="002220F3" w14:paraId="7FA71972" w14:textId="77777777" w:rsidTr="00F04E2F">
        <w:trPr>
          <w:trHeight w:val="361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D05FD2" w14:textId="77777777" w:rsidR="002220F3" w:rsidRDefault="002220F3" w:rsidP="00F04E2F">
            <w:pPr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lastRenderedPageBreak/>
              <w:t>L.p</w:t>
            </w:r>
            <w:r>
              <w:rPr>
                <w:sz w:val="20"/>
              </w:rPr>
              <w:t>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F8F8A5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67A76F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8F30D3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Okres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51173F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F5AAD3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Iloczyn kol.2, 3 i 4</w:t>
            </w:r>
          </w:p>
        </w:tc>
      </w:tr>
      <w:tr w:rsidR="002220F3" w14:paraId="551A5290" w14:textId="77777777" w:rsidTr="00F04E2F">
        <w:trPr>
          <w:trHeight w:val="234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881E7A" w14:textId="77777777" w:rsidR="002220F3" w:rsidRDefault="002220F3" w:rsidP="00F04E2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061619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8A8682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5729BC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E8B21D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05F1CE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2220F3" w14:paraId="08034C5C" w14:textId="77777777" w:rsidTr="00F04E2F">
        <w:trPr>
          <w:trHeight w:val="707"/>
        </w:trPr>
        <w:tc>
          <w:tcPr>
            <w:tcW w:w="17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E3946" w14:textId="77777777" w:rsidR="002220F3" w:rsidRDefault="002220F3" w:rsidP="00F04E2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1FE7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46FCA2EE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5F46" w14:textId="77777777" w:rsidR="002220F3" w:rsidRDefault="002220F3" w:rsidP="00F04E2F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3850*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AEB6D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9D20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59569703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9EC2561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2362EB88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8C76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10EE66A3" w14:textId="77777777" w:rsidTr="00F04E2F">
        <w:trPr>
          <w:trHeight w:val="1345"/>
        </w:trPr>
        <w:tc>
          <w:tcPr>
            <w:tcW w:w="175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50F76" w14:textId="77777777" w:rsidR="002220F3" w:rsidRDefault="002220F3" w:rsidP="00F04E2F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ED185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7238C93C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078CFA03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465FF844" w14:textId="77777777" w:rsidR="002220F3" w:rsidRDefault="002220F3" w:rsidP="00F04E2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6AC424DD" w14:textId="77777777" w:rsidR="002220F3" w:rsidRDefault="002220F3" w:rsidP="00F04E2F">
            <w:pPr>
              <w:widowControl w:val="0"/>
              <w:ind w:right="1"/>
              <w:rPr>
                <w:i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1C2A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4E901DB2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167A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miesiące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0484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4EE8E649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7D77069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F004994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A003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56056CD7" w14:textId="77777777" w:rsidTr="00F04E2F">
        <w:trPr>
          <w:trHeight w:val="163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E44300" w14:textId="77777777" w:rsidR="002220F3" w:rsidRDefault="002220F3" w:rsidP="00F04E2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0AEC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4B0EFB37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5402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3850*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A133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FE83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44F7D163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228AF15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1DD1BCF4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AE17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66CDA2B1" w14:textId="77777777" w:rsidTr="00F04E2F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2D4EB2" w14:textId="77777777" w:rsidR="002220F3" w:rsidRDefault="002220F3" w:rsidP="00F04E2F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CD4B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4D408CCA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4065F35B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2235B8F6" w14:textId="77777777" w:rsidR="002220F3" w:rsidRDefault="002220F3" w:rsidP="00F04E2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205731D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C66D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5F52017D" w14:textId="77777777" w:rsidR="002220F3" w:rsidRDefault="002220F3" w:rsidP="00F04E2F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0A99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miesiące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88E4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4D576F97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E60C8C0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2023FDF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2AD9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4F0B63C7" w14:textId="77777777" w:rsidTr="00F04E2F">
        <w:trPr>
          <w:trHeight w:val="163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79E754A9" w14:textId="77777777" w:rsidR="002220F3" w:rsidRDefault="002220F3" w:rsidP="00F04E2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DAF8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5488346F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6616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3850*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12B7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BD36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0A0AAC71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6862D23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747E797E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D88D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5D1F5C16" w14:textId="77777777" w:rsidTr="00F04E2F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FF98DF" w14:textId="77777777" w:rsidR="002220F3" w:rsidRDefault="002220F3" w:rsidP="00F04E2F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52BE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48AB118D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65CD267C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A4A6234" w14:textId="77777777" w:rsidR="002220F3" w:rsidRDefault="002220F3" w:rsidP="00F04E2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62A621BB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EFA8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C903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4EC9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45052E91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2D83755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BCF9CBB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9EA8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40245C11" w14:textId="77777777" w:rsidTr="00F04E2F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1C95A8" w14:textId="77777777" w:rsidR="002220F3" w:rsidRDefault="002220F3" w:rsidP="00F04E2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0375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01DF668A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7719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3850*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F869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CE80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2C5AF62B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8A29827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50B3E36A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2BC8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280E2BDC" w14:textId="77777777" w:rsidTr="00F04E2F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ECCBCC" w14:textId="77777777" w:rsidR="002220F3" w:rsidRDefault="002220F3" w:rsidP="00F04E2F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1FDD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5FFA1116" w14:textId="77777777" w:rsidR="002220F3" w:rsidRPr="00872CE2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>za urządzenie wielofunkcyjne  -</w:t>
            </w:r>
            <w:r w:rsidRPr="00872CE2">
              <w:rPr>
                <w:sz w:val="18"/>
                <w:szCs w:val="18"/>
              </w:rPr>
              <w:br/>
              <w:t xml:space="preserve">Producent, model: </w:t>
            </w:r>
          </w:p>
          <w:p w14:paraId="176E74DA" w14:textId="77777777" w:rsidR="002220F3" w:rsidRPr="00872CE2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>..................................................</w:t>
            </w:r>
          </w:p>
          <w:p w14:paraId="03858C57" w14:textId="77777777" w:rsidR="002220F3" w:rsidRPr="00872CE2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>..................................................</w:t>
            </w:r>
          </w:p>
          <w:p w14:paraId="3565A179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>(należy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7DD2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931E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B7B8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245BF52C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6D95EF7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C1D1C99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DE97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71077A41" w14:textId="77777777" w:rsidTr="00F04E2F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56B11" w14:textId="77777777" w:rsidR="002220F3" w:rsidRDefault="002220F3" w:rsidP="00F04E2F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94457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5E1F9D4A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1F7FF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E2DA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B0B9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0A524F6D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2BDAE24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11CE4EA2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4F21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53715960" w14:textId="77777777" w:rsidTr="00F04E2F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A0494" w14:textId="77777777" w:rsidR="002220F3" w:rsidRDefault="002220F3" w:rsidP="00F04E2F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E6A13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15F8193F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69ED3E28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4D766E2E" w14:textId="77777777" w:rsidR="002220F3" w:rsidRDefault="002220F3" w:rsidP="00F04E2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536DB8E5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0F65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663D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161D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711A3C36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684D01E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030C2FA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AD83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499029C6" w14:textId="77777777" w:rsidTr="00F04E2F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E977C" w14:textId="77777777" w:rsidR="002220F3" w:rsidRDefault="002220F3" w:rsidP="00F04E2F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64132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4E7FEA23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62BCA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2870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AAD83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miesiące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5F37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29E4BF03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7809DA5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2C2CAEB1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776B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45159298" w14:textId="77777777" w:rsidTr="00F04E2F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6BF8" w14:textId="77777777" w:rsidR="002220F3" w:rsidRDefault="002220F3" w:rsidP="00F04E2F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D72C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753470CC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</w:p>
          <w:p w14:paraId="77D83CB0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Producent, model: </w:t>
            </w:r>
          </w:p>
          <w:p w14:paraId="3D9D326F" w14:textId="77777777" w:rsidR="002220F3" w:rsidRDefault="002220F3" w:rsidP="00F04E2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52A4A7F6" w14:textId="77777777" w:rsidR="002220F3" w:rsidRDefault="002220F3" w:rsidP="00F04E2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11CC67D4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F339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ACF49" w14:textId="77777777" w:rsidR="002220F3" w:rsidRDefault="002220F3" w:rsidP="00F04E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0DD8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2DF2E7A5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AAD660E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930FB01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3FFC" w14:textId="77777777" w:rsidR="002220F3" w:rsidRDefault="002220F3" w:rsidP="00F04E2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220F3" w14:paraId="04AF0399" w14:textId="77777777" w:rsidTr="00F04E2F">
        <w:trPr>
          <w:trHeight w:val="163"/>
        </w:trPr>
        <w:tc>
          <w:tcPr>
            <w:tcW w:w="842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A5A85C" w14:textId="77777777" w:rsidR="002220F3" w:rsidRDefault="002220F3" w:rsidP="00F04E2F">
            <w:pPr>
              <w:ind w:right="425"/>
              <w:rPr>
                <w:sz w:val="22"/>
              </w:rPr>
            </w:pPr>
          </w:p>
          <w:p w14:paraId="5938B4C7" w14:textId="77777777" w:rsidR="002220F3" w:rsidRDefault="002220F3" w:rsidP="00F04E2F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0A96" w14:textId="77777777" w:rsidR="002220F3" w:rsidRDefault="002220F3" w:rsidP="00F04E2F">
            <w:pPr>
              <w:ind w:right="425"/>
              <w:rPr>
                <w:sz w:val="22"/>
              </w:rPr>
            </w:pPr>
          </w:p>
        </w:tc>
      </w:tr>
    </w:tbl>
    <w:p w14:paraId="4929B5A9" w14:textId="77777777" w:rsidR="002220F3" w:rsidRDefault="002220F3" w:rsidP="002220F3">
      <w:pPr>
        <w:rPr>
          <w:sz w:val="18"/>
          <w:szCs w:val="18"/>
        </w:rPr>
      </w:pPr>
      <w:r>
        <w:rPr>
          <w:sz w:val="18"/>
          <w:szCs w:val="18"/>
        </w:rPr>
        <w:t xml:space="preserve">*) w cenie wliczone winno być używanie przedmiotu najmu, jego naprawy, konserwacje i części zamienne, a także materiały eksploatacyjne, </w:t>
      </w:r>
      <w:r>
        <w:rPr>
          <w:color w:val="FF0000"/>
          <w:sz w:val="18"/>
          <w:szCs w:val="18"/>
          <w:u w:val="single"/>
        </w:rPr>
        <w:t>z wyjątkiem papieru</w:t>
      </w:r>
      <w:r>
        <w:rPr>
          <w:sz w:val="18"/>
          <w:szCs w:val="18"/>
        </w:rPr>
        <w:t xml:space="preserve">. </w:t>
      </w:r>
    </w:p>
    <w:p w14:paraId="602AED42" w14:textId="77777777" w:rsidR="002220F3" w:rsidRDefault="002220F3" w:rsidP="002220F3">
      <w:pPr>
        <w:rPr>
          <w:sz w:val="20"/>
          <w:szCs w:val="20"/>
        </w:rPr>
      </w:pPr>
    </w:p>
    <w:p w14:paraId="69DCE726" w14:textId="77777777" w:rsidR="002220F3" w:rsidRPr="00FE545C" w:rsidRDefault="002220F3" w:rsidP="002220F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A9C8567" w14:textId="77777777" w:rsidR="002220F3" w:rsidRPr="00FE545C" w:rsidRDefault="002220F3" w:rsidP="002220F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1B6B023" w14:textId="77777777" w:rsidR="002220F3" w:rsidRDefault="002220F3" w:rsidP="002220F3">
      <w:pPr>
        <w:jc w:val="both"/>
        <w:rPr>
          <w:sz w:val="18"/>
          <w:szCs w:val="18"/>
        </w:rPr>
      </w:pPr>
    </w:p>
    <w:p w14:paraId="33F44324" w14:textId="77777777" w:rsidR="002220F3" w:rsidRPr="0080057B" w:rsidRDefault="002220F3" w:rsidP="002220F3">
      <w:pPr>
        <w:rPr>
          <w:bCs/>
        </w:rPr>
      </w:pPr>
    </w:p>
    <w:p w14:paraId="3CC0952B" w14:textId="77777777" w:rsidR="002220F3" w:rsidRPr="0080057B" w:rsidRDefault="002220F3" w:rsidP="002220F3">
      <w:pPr>
        <w:rPr>
          <w:bCs/>
        </w:rPr>
      </w:pPr>
    </w:p>
    <w:p w14:paraId="43276B56" w14:textId="77777777" w:rsidR="002220F3" w:rsidRPr="0080057B" w:rsidRDefault="002220F3" w:rsidP="002220F3">
      <w:pPr>
        <w:rPr>
          <w:b/>
          <w:bCs/>
          <w:u w:val="single"/>
        </w:rPr>
      </w:pPr>
      <w:r w:rsidRPr="0080057B">
        <w:rPr>
          <w:b/>
          <w:bCs/>
          <w:u w:val="single"/>
        </w:rPr>
        <w:t>Jednocześnie oświadczamy, że:</w:t>
      </w:r>
    </w:p>
    <w:p w14:paraId="5A4D9E7A" w14:textId="77777777" w:rsidR="002220F3" w:rsidRPr="0080057B" w:rsidRDefault="002220F3" w:rsidP="002220F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jesteśmy związani niniejszą ofertą przez okres wskazany w SWZ.</w:t>
      </w:r>
    </w:p>
    <w:p w14:paraId="6EC59F29" w14:textId="77777777" w:rsidR="002220F3" w:rsidRPr="0080057B" w:rsidRDefault="002220F3" w:rsidP="002220F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E77D6DD" w14:textId="77777777" w:rsidR="002220F3" w:rsidRDefault="002220F3" w:rsidP="002220F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467AB693" w14:textId="77777777" w:rsidR="002220F3" w:rsidRPr="0080057B" w:rsidRDefault="002220F3" w:rsidP="002220F3">
      <w:pPr>
        <w:numPr>
          <w:ilvl w:val="0"/>
          <w:numId w:val="1"/>
        </w:numPr>
        <w:rPr>
          <w:b/>
          <w:bCs/>
        </w:rPr>
      </w:pPr>
      <w:r w:rsidRPr="0080057B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CBAFA85" w14:textId="77777777" w:rsidR="002220F3" w:rsidRPr="0080057B" w:rsidRDefault="002220F3" w:rsidP="002220F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29A757" w14:textId="77777777" w:rsidR="002220F3" w:rsidRPr="0080057B" w:rsidRDefault="002220F3" w:rsidP="002220F3">
      <w:pPr>
        <w:rPr>
          <w:bCs/>
          <w:i/>
        </w:rPr>
      </w:pPr>
      <w:r w:rsidRPr="0080057B">
        <w:rPr>
          <w:bCs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05AB84" w14:textId="77777777" w:rsidR="002220F3" w:rsidRPr="0080057B" w:rsidRDefault="002220F3" w:rsidP="002220F3">
      <w:pPr>
        <w:rPr>
          <w:bCs/>
          <w:i/>
        </w:rPr>
      </w:pPr>
      <w:r w:rsidRPr="0080057B">
        <w:rPr>
          <w:bCs/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91CAE9" w14:textId="77777777" w:rsidR="002220F3" w:rsidRPr="0080057B" w:rsidRDefault="002220F3" w:rsidP="002220F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20F3" w:rsidRPr="0080057B" w14:paraId="51C7CD75" w14:textId="77777777" w:rsidTr="00F04E2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20BF5" w14:textId="77777777" w:rsidR="002220F3" w:rsidRPr="0080057B" w:rsidRDefault="002220F3" w:rsidP="00F04E2F">
            <w:pPr>
              <w:rPr>
                <w:bCs/>
              </w:rPr>
            </w:pPr>
            <w:r w:rsidRPr="0080057B">
              <w:rPr>
                <w:bCs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1A280" w14:textId="77777777" w:rsidR="002220F3" w:rsidRPr="0080057B" w:rsidRDefault="002220F3" w:rsidP="00F04E2F">
            <w:pPr>
              <w:rPr>
                <w:bCs/>
              </w:rPr>
            </w:pPr>
            <w:r w:rsidRPr="0080057B">
              <w:rPr>
                <w:bCs/>
              </w:rPr>
              <w:t xml:space="preserve">Opis części zamówienia, którą wykonawca </w:t>
            </w:r>
          </w:p>
          <w:p w14:paraId="7933E2EF" w14:textId="77777777" w:rsidR="002220F3" w:rsidRPr="0080057B" w:rsidRDefault="002220F3" w:rsidP="00F04E2F">
            <w:pPr>
              <w:rPr>
                <w:bCs/>
              </w:rPr>
            </w:pPr>
            <w:r w:rsidRPr="0080057B">
              <w:rPr>
                <w:bCs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5F43E" w14:textId="77777777" w:rsidR="002220F3" w:rsidRPr="0080057B" w:rsidRDefault="002220F3" w:rsidP="00F04E2F">
            <w:pPr>
              <w:rPr>
                <w:bCs/>
              </w:rPr>
            </w:pPr>
            <w:r w:rsidRPr="0080057B">
              <w:rPr>
                <w:bCs/>
              </w:rPr>
              <w:t>Nazwa podwykonawcy</w:t>
            </w:r>
            <w:r w:rsidRPr="0080057B">
              <w:rPr>
                <w:bCs/>
              </w:rPr>
              <w:br/>
              <w:t>(o ile jest znana)</w:t>
            </w:r>
          </w:p>
        </w:tc>
      </w:tr>
      <w:tr w:rsidR="002220F3" w:rsidRPr="0080057B" w14:paraId="7AE86295" w14:textId="77777777" w:rsidTr="00F04E2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1E0A9" w14:textId="77777777" w:rsidR="002220F3" w:rsidRPr="0080057B" w:rsidRDefault="002220F3" w:rsidP="00F04E2F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4A776" w14:textId="77777777" w:rsidR="002220F3" w:rsidRPr="0080057B" w:rsidRDefault="002220F3" w:rsidP="00F04E2F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91B47" w14:textId="77777777" w:rsidR="002220F3" w:rsidRPr="0080057B" w:rsidRDefault="002220F3" w:rsidP="00F04E2F">
            <w:pPr>
              <w:rPr>
                <w:bCs/>
              </w:rPr>
            </w:pPr>
          </w:p>
        </w:tc>
      </w:tr>
      <w:tr w:rsidR="002220F3" w:rsidRPr="0080057B" w14:paraId="086CF5F7" w14:textId="77777777" w:rsidTr="00F04E2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AEEA2" w14:textId="77777777" w:rsidR="002220F3" w:rsidRPr="0080057B" w:rsidRDefault="002220F3" w:rsidP="00F04E2F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1841B" w14:textId="77777777" w:rsidR="002220F3" w:rsidRPr="0080057B" w:rsidRDefault="002220F3" w:rsidP="00F04E2F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5F60C" w14:textId="77777777" w:rsidR="002220F3" w:rsidRPr="0080057B" w:rsidRDefault="002220F3" w:rsidP="00F04E2F">
            <w:pPr>
              <w:rPr>
                <w:bCs/>
              </w:rPr>
            </w:pPr>
          </w:p>
        </w:tc>
      </w:tr>
    </w:tbl>
    <w:p w14:paraId="5724C2C5" w14:textId="77777777" w:rsidR="002220F3" w:rsidRPr="0080057B" w:rsidRDefault="002220F3" w:rsidP="002220F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Upoważnionymi do reprezentowania naszej firmy są następujące osoby:</w:t>
      </w:r>
    </w:p>
    <w:p w14:paraId="3850E8B1" w14:textId="77777777" w:rsidR="002220F3" w:rsidRPr="0080057B" w:rsidRDefault="002220F3" w:rsidP="002220F3">
      <w:pPr>
        <w:rPr>
          <w:b/>
          <w:bCs/>
        </w:rPr>
      </w:pPr>
      <w:r w:rsidRPr="0080057B">
        <w:rPr>
          <w:b/>
          <w:bCs/>
        </w:rPr>
        <w:lastRenderedPageBreak/>
        <w:tab/>
        <w:t>Imię i Nazwisko</w:t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</w:p>
    <w:p w14:paraId="12FBA213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5A856939" w14:textId="77777777" w:rsidR="002220F3" w:rsidRPr="0080057B" w:rsidRDefault="002220F3" w:rsidP="002220F3">
      <w:pPr>
        <w:rPr>
          <w:bCs/>
        </w:rPr>
      </w:pPr>
    </w:p>
    <w:p w14:paraId="4B22A3FF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0AFA43E2" w14:textId="77777777" w:rsidR="002220F3" w:rsidRPr="0080057B" w:rsidRDefault="002220F3" w:rsidP="002220F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upoważnienie dla powyżej wskazanych osób wynika z następującego (</w:t>
      </w:r>
      <w:proofErr w:type="spellStart"/>
      <w:r w:rsidRPr="0080057B">
        <w:rPr>
          <w:bCs/>
        </w:rPr>
        <w:t>ych</w:t>
      </w:r>
      <w:proofErr w:type="spellEnd"/>
      <w:r w:rsidRPr="0080057B">
        <w:rPr>
          <w:bCs/>
        </w:rPr>
        <w:t>) dokumentu(ów)</w:t>
      </w:r>
    </w:p>
    <w:p w14:paraId="3E0AEB33" w14:textId="77777777" w:rsidR="002220F3" w:rsidRPr="0080057B" w:rsidRDefault="002220F3" w:rsidP="002220F3">
      <w:pPr>
        <w:rPr>
          <w:bCs/>
        </w:rPr>
      </w:pPr>
      <w:r w:rsidRPr="0080057B">
        <w:rPr>
          <w:bCs/>
        </w:rPr>
        <w:t>……………………………………………………...........................……które dołączamy do oferty.</w:t>
      </w:r>
    </w:p>
    <w:p w14:paraId="43EDE2E9" w14:textId="77777777" w:rsidR="002220F3" w:rsidRPr="0080057B" w:rsidRDefault="002220F3" w:rsidP="002220F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załącznikami do niniejszej oferty są:</w:t>
      </w:r>
    </w:p>
    <w:p w14:paraId="1826E741" w14:textId="77777777" w:rsidR="002220F3" w:rsidRPr="0080057B" w:rsidRDefault="002220F3" w:rsidP="002220F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27825D97" w14:textId="77777777" w:rsidR="002220F3" w:rsidRPr="0080057B" w:rsidRDefault="002220F3" w:rsidP="002220F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4F4D2D71" w14:textId="77777777" w:rsidR="002220F3" w:rsidRPr="0080057B" w:rsidRDefault="002220F3" w:rsidP="002220F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..............................................................................</w:t>
      </w:r>
    </w:p>
    <w:p w14:paraId="5ED51BBE" w14:textId="77777777" w:rsidR="002220F3" w:rsidRPr="0080057B" w:rsidRDefault="002220F3" w:rsidP="002220F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3096441B" w14:textId="77777777" w:rsidR="002220F3" w:rsidRPr="0080057B" w:rsidRDefault="002220F3" w:rsidP="002220F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0FBF91DC" w14:textId="77777777" w:rsidR="002220F3" w:rsidRPr="0080057B" w:rsidRDefault="002220F3" w:rsidP="002220F3">
      <w:pPr>
        <w:rPr>
          <w:bCs/>
        </w:rPr>
      </w:pPr>
    </w:p>
    <w:p w14:paraId="434B546D" w14:textId="77777777" w:rsidR="002220F3" w:rsidRPr="0080057B" w:rsidRDefault="002220F3" w:rsidP="002220F3">
      <w:pPr>
        <w:rPr>
          <w:b/>
          <w:bCs/>
        </w:rPr>
      </w:pPr>
    </w:p>
    <w:p w14:paraId="3BF2B995" w14:textId="77777777" w:rsidR="002220F3" w:rsidRPr="0080057B" w:rsidRDefault="002220F3" w:rsidP="002220F3">
      <w:pPr>
        <w:rPr>
          <w:bCs/>
          <w:i/>
          <w:iCs/>
        </w:rPr>
      </w:pPr>
      <w:r w:rsidRPr="0080057B">
        <w:rPr>
          <w:b/>
          <w:bCs/>
          <w:i/>
          <w:iCs/>
        </w:rPr>
        <w:t>Oferta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powinna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być sporządzona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w języku polskim, z zachowaniem postaci elektronicznej i podpisana kwalifikowanym podpisem elektronicznym.</w:t>
      </w:r>
    </w:p>
    <w:p w14:paraId="69C656C1" w14:textId="77777777" w:rsidR="002220F3" w:rsidRPr="0080057B" w:rsidRDefault="002220F3" w:rsidP="002220F3">
      <w:pPr>
        <w:rPr>
          <w:bCs/>
        </w:rPr>
      </w:pPr>
    </w:p>
    <w:p w14:paraId="78FB0AD8" w14:textId="77777777" w:rsidR="002220F3" w:rsidRPr="0080057B" w:rsidRDefault="002220F3" w:rsidP="002220F3"/>
    <w:p w14:paraId="51DBED6A" w14:textId="77777777" w:rsidR="002220F3" w:rsidRPr="00020DAC" w:rsidRDefault="002220F3" w:rsidP="002220F3"/>
    <w:p w14:paraId="7D2FD98A" w14:textId="77777777" w:rsidR="002220F3" w:rsidRPr="004D59B3" w:rsidRDefault="002220F3" w:rsidP="002220F3"/>
    <w:p w14:paraId="2FB981C3" w14:textId="77777777" w:rsidR="002220F3" w:rsidRPr="001C1E97" w:rsidRDefault="002220F3" w:rsidP="002220F3"/>
    <w:p w14:paraId="300F58E2" w14:textId="77777777" w:rsidR="00FE545C" w:rsidRPr="00797069" w:rsidRDefault="00FE545C" w:rsidP="00797069"/>
    <w:sectPr w:rsidR="00FE545C" w:rsidRPr="00797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7A81F" w14:textId="77777777" w:rsidR="00EC065E" w:rsidRDefault="00EC065E">
      <w:r>
        <w:separator/>
      </w:r>
    </w:p>
  </w:endnote>
  <w:endnote w:type="continuationSeparator" w:id="0">
    <w:p w14:paraId="282BB06B" w14:textId="77777777" w:rsidR="00EC065E" w:rsidRDefault="00EC0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D7612" w14:textId="77777777" w:rsidR="001E2BD7" w:rsidRDefault="001E2B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ACA2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7338E" w14:textId="77777777" w:rsidR="001E2BD7" w:rsidRDefault="001E2B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48FD0" w14:textId="77777777" w:rsidR="00EC065E" w:rsidRDefault="00EC065E">
      <w:r>
        <w:separator/>
      </w:r>
    </w:p>
  </w:footnote>
  <w:footnote w:type="continuationSeparator" w:id="0">
    <w:p w14:paraId="0D9AC806" w14:textId="77777777" w:rsidR="00EC065E" w:rsidRDefault="00EC0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F0684" w14:textId="77777777" w:rsidR="001E2BD7" w:rsidRDefault="001E2B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F8F9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B7088" w14:textId="77777777" w:rsidR="001E2BD7" w:rsidRDefault="001E2B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53882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47509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7114567">
    <w:abstractNumId w:val="0"/>
  </w:num>
  <w:num w:numId="4" w16cid:durableId="1001541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065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2BD7"/>
    <w:rsid w:val="00207E98"/>
    <w:rsid w:val="002220F3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7069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2785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65E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9B79A"/>
  <w15:chartTrackingRefBased/>
  <w15:docId w15:val="{1280D987-FE3B-4921-A6E7-4EAFF72C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20F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1078</Words>
  <Characters>6922</Characters>
  <Application>Microsoft Office Word</Application>
  <DocSecurity>0</DocSecurity>
  <Lines>173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2025-12-12T09:07:00Z</cp:lastPrinted>
  <dcterms:created xsi:type="dcterms:W3CDTF">2025-12-12T09:08:00Z</dcterms:created>
  <dcterms:modified xsi:type="dcterms:W3CDTF">2025-12-12T09:08:00Z</dcterms:modified>
</cp:coreProperties>
</file>