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4585A" w14:textId="77777777" w:rsidR="00291156" w:rsidRPr="00E874DC" w:rsidRDefault="00291156" w:rsidP="00291156">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765E7AF7" w14:textId="77777777" w:rsidR="00291156" w:rsidRDefault="00291156" w:rsidP="00291156">
      <w:pPr>
        <w:spacing w:before="48" w:line="240" w:lineRule="atLeast"/>
        <w:jc w:val="right"/>
        <w:rPr>
          <w:b/>
          <w:sz w:val="24"/>
          <w:szCs w:val="24"/>
          <w:lang w:val="pl-PL"/>
        </w:rPr>
      </w:pPr>
    </w:p>
    <w:p w14:paraId="21A042C1" w14:textId="77777777" w:rsidR="00291156" w:rsidRDefault="00291156" w:rsidP="00291156">
      <w:pPr>
        <w:spacing w:before="48" w:line="240" w:lineRule="atLeast"/>
        <w:jc w:val="center"/>
        <w:rPr>
          <w:b/>
          <w:sz w:val="24"/>
          <w:szCs w:val="24"/>
          <w:lang w:val="pl-PL"/>
        </w:rPr>
      </w:pPr>
      <w:r>
        <w:rPr>
          <w:b/>
          <w:sz w:val="24"/>
          <w:szCs w:val="24"/>
          <w:lang w:val="pl-PL"/>
        </w:rPr>
        <w:t>WZÓR UMOWY</w:t>
      </w:r>
    </w:p>
    <w:p w14:paraId="1C2DA4AE" w14:textId="77777777" w:rsidR="00291156" w:rsidRDefault="00291156" w:rsidP="00291156">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1E137464" w14:textId="77777777" w:rsidR="00291156" w:rsidRDefault="00291156" w:rsidP="00291156">
      <w:pPr>
        <w:spacing w:before="48" w:line="240" w:lineRule="atLeast"/>
        <w:jc w:val="center"/>
        <w:rPr>
          <w:b/>
          <w:sz w:val="28"/>
          <w:lang w:val="pl-PL"/>
        </w:rPr>
      </w:pPr>
    </w:p>
    <w:p w14:paraId="6B64D740" w14:textId="55D4127A" w:rsidR="00291156" w:rsidRPr="00AA2A22" w:rsidRDefault="00291156" w:rsidP="00291156">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KC-DE-zp.272-735/25</w:t>
      </w:r>
      <w:r w:rsidRPr="00AA2A22">
        <w:rPr>
          <w:rFonts w:ascii="Times New Roman" w:hAnsi="Times New Roman"/>
        </w:rPr>
        <w:t xml:space="preserve"> </w:t>
      </w:r>
    </w:p>
    <w:p w14:paraId="16A29190" w14:textId="77777777" w:rsidR="00291156" w:rsidRDefault="00291156" w:rsidP="00291156">
      <w:pPr>
        <w:pStyle w:val="Tekstpodstawowy"/>
        <w:ind w:right="-47"/>
        <w:jc w:val="both"/>
        <w:rPr>
          <w:rFonts w:ascii="Times New Roman" w:hAnsi="Times New Roman"/>
        </w:rPr>
      </w:pPr>
      <w:r w:rsidRPr="00AA2A22">
        <w:rPr>
          <w:rFonts w:ascii="Times New Roman" w:hAnsi="Times New Roman"/>
        </w:rPr>
        <w:t>pomiędzy</w:t>
      </w:r>
    </w:p>
    <w:p w14:paraId="75B6F695" w14:textId="77777777" w:rsidR="00291156" w:rsidRDefault="00291156" w:rsidP="00291156">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071EB7F4" w14:textId="77777777" w:rsidR="00291156" w:rsidRDefault="00291156" w:rsidP="00291156">
      <w:pPr>
        <w:pStyle w:val="Tekstpodstawowy"/>
        <w:ind w:right="-47"/>
        <w:jc w:val="both"/>
        <w:rPr>
          <w:rFonts w:ascii="Times New Roman" w:hAnsi="Times New Roman"/>
        </w:rPr>
      </w:pPr>
      <w:r>
        <w:rPr>
          <w:rFonts w:ascii="Times New Roman" w:hAnsi="Times New Roman"/>
        </w:rPr>
        <w:t>reprezentowana przez:</w:t>
      </w:r>
    </w:p>
    <w:p w14:paraId="4083CF00" w14:textId="77777777" w:rsidR="00291156" w:rsidRDefault="00291156" w:rsidP="00291156">
      <w:pPr>
        <w:pStyle w:val="Tekstpodstawowy"/>
        <w:ind w:right="-47"/>
        <w:jc w:val="both"/>
        <w:rPr>
          <w:rFonts w:ascii="Times New Roman" w:hAnsi="Times New Roman"/>
        </w:rPr>
      </w:pPr>
      <w:r>
        <w:rPr>
          <w:rFonts w:ascii="Times New Roman" w:hAnsi="Times New Roman"/>
        </w:rPr>
        <w:t xml:space="preserve">1.Dziekana Wydziału /Kierownika Jednostki/............................................................................. </w:t>
      </w:r>
    </w:p>
    <w:p w14:paraId="1BA91828" w14:textId="77777777" w:rsidR="00291156" w:rsidRDefault="00291156" w:rsidP="00291156">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41107240" w14:textId="77777777" w:rsidR="00291156" w:rsidRDefault="00291156" w:rsidP="00291156">
      <w:pPr>
        <w:pStyle w:val="Tekstpodstawowy"/>
        <w:ind w:right="-47"/>
        <w:jc w:val="both"/>
        <w:rPr>
          <w:rFonts w:ascii="Times New Roman" w:hAnsi="Times New Roman"/>
        </w:rPr>
      </w:pPr>
      <w:r>
        <w:rPr>
          <w:rFonts w:ascii="Times New Roman" w:hAnsi="Times New Roman"/>
        </w:rPr>
        <w:t>zwaną dalej KUPUJĄCYM</w:t>
      </w:r>
    </w:p>
    <w:p w14:paraId="2EFBD22D" w14:textId="77777777" w:rsidR="00291156" w:rsidRDefault="00291156" w:rsidP="00291156">
      <w:pPr>
        <w:pStyle w:val="Tekstpodstawowy"/>
        <w:ind w:right="-47"/>
        <w:jc w:val="both"/>
        <w:rPr>
          <w:rFonts w:ascii="Times New Roman" w:hAnsi="Times New Roman"/>
        </w:rPr>
      </w:pPr>
      <w:r>
        <w:rPr>
          <w:rFonts w:ascii="Times New Roman" w:hAnsi="Times New Roman"/>
        </w:rPr>
        <w:t xml:space="preserve">a </w:t>
      </w:r>
    </w:p>
    <w:p w14:paraId="0DBAC26C" w14:textId="77777777" w:rsidR="00291156" w:rsidRDefault="00291156" w:rsidP="00291156">
      <w:pPr>
        <w:pStyle w:val="Tekstpodstawowy"/>
        <w:ind w:right="-47"/>
        <w:jc w:val="both"/>
        <w:rPr>
          <w:rFonts w:ascii="Times New Roman" w:hAnsi="Times New Roman"/>
        </w:rPr>
      </w:pPr>
      <w:r>
        <w:rPr>
          <w:rFonts w:ascii="Times New Roman" w:hAnsi="Times New Roman"/>
        </w:rPr>
        <w:t>......................................................................................................................................................</w:t>
      </w:r>
    </w:p>
    <w:p w14:paraId="50C153F1" w14:textId="77777777" w:rsidR="00291156" w:rsidRDefault="00291156" w:rsidP="00291156">
      <w:pPr>
        <w:pStyle w:val="Tekstpodstawowy"/>
        <w:ind w:right="-47"/>
        <w:jc w:val="both"/>
        <w:rPr>
          <w:rFonts w:ascii="Times New Roman" w:hAnsi="Times New Roman"/>
        </w:rPr>
      </w:pPr>
      <w:r>
        <w:rPr>
          <w:rFonts w:ascii="Times New Roman" w:hAnsi="Times New Roman"/>
        </w:rPr>
        <w:t>......................................................................................................................................................</w:t>
      </w:r>
    </w:p>
    <w:p w14:paraId="23BE32EC" w14:textId="77777777" w:rsidR="00291156" w:rsidRDefault="00291156" w:rsidP="00291156">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2B45090" w14:textId="77777777" w:rsidR="00291156" w:rsidRDefault="00291156" w:rsidP="00291156">
      <w:pPr>
        <w:pStyle w:val="Tekstpodstawowy"/>
        <w:ind w:right="-47"/>
        <w:jc w:val="both"/>
        <w:rPr>
          <w:rFonts w:ascii="Times New Roman" w:hAnsi="Times New Roman"/>
        </w:rPr>
      </w:pPr>
      <w:r>
        <w:rPr>
          <w:rFonts w:ascii="Times New Roman" w:hAnsi="Times New Roman"/>
        </w:rPr>
        <w:t>reprezentowanym przez:</w:t>
      </w:r>
    </w:p>
    <w:p w14:paraId="6A83936E" w14:textId="77777777" w:rsidR="00291156" w:rsidRDefault="00291156" w:rsidP="00291156">
      <w:pPr>
        <w:pStyle w:val="Tekstpodstawowy"/>
        <w:ind w:right="-47"/>
        <w:jc w:val="both"/>
        <w:rPr>
          <w:rFonts w:ascii="Times New Roman" w:hAnsi="Times New Roman"/>
        </w:rPr>
      </w:pPr>
      <w:r>
        <w:rPr>
          <w:rFonts w:ascii="Times New Roman" w:hAnsi="Times New Roman"/>
        </w:rPr>
        <w:t>1...................................................................................................................................................</w:t>
      </w:r>
    </w:p>
    <w:p w14:paraId="54BBCB1C" w14:textId="77777777" w:rsidR="00291156" w:rsidRDefault="00291156" w:rsidP="00291156">
      <w:pPr>
        <w:pStyle w:val="Tekstpodstawowy"/>
        <w:ind w:right="-47"/>
        <w:jc w:val="both"/>
        <w:rPr>
          <w:rFonts w:ascii="Times New Roman" w:hAnsi="Times New Roman"/>
        </w:rPr>
      </w:pPr>
      <w:r>
        <w:rPr>
          <w:rFonts w:ascii="Times New Roman" w:hAnsi="Times New Roman"/>
        </w:rPr>
        <w:t xml:space="preserve">2................................................................................................................................................... </w:t>
      </w:r>
    </w:p>
    <w:p w14:paraId="436BDD72" w14:textId="77777777" w:rsidR="00291156" w:rsidRDefault="00291156" w:rsidP="00291156">
      <w:pPr>
        <w:pStyle w:val="Tekstpodstawowy"/>
        <w:ind w:right="-47"/>
        <w:jc w:val="both"/>
        <w:rPr>
          <w:rFonts w:ascii="Times New Roman" w:hAnsi="Times New Roman"/>
        </w:rPr>
      </w:pPr>
      <w:r>
        <w:rPr>
          <w:rFonts w:ascii="Times New Roman" w:hAnsi="Times New Roman"/>
        </w:rPr>
        <w:t>zwanym dalej SPRZEDAWCĄ</w:t>
      </w:r>
    </w:p>
    <w:p w14:paraId="1C1B23F3" w14:textId="77777777" w:rsidR="00291156" w:rsidRDefault="00291156" w:rsidP="00291156">
      <w:pPr>
        <w:pStyle w:val="Tekstpodstawowy"/>
        <w:ind w:right="-47"/>
        <w:jc w:val="center"/>
        <w:rPr>
          <w:rFonts w:ascii="Times New Roman" w:hAnsi="Times New Roman"/>
        </w:rPr>
      </w:pPr>
    </w:p>
    <w:p w14:paraId="583EEA55" w14:textId="77777777" w:rsidR="00291156" w:rsidRPr="00877B92" w:rsidRDefault="00291156" w:rsidP="00291156">
      <w:pPr>
        <w:pStyle w:val="Tekstpodstawowy"/>
        <w:ind w:right="-47"/>
        <w:jc w:val="center"/>
        <w:rPr>
          <w:rFonts w:ascii="Times New Roman" w:hAnsi="Times New Roman"/>
          <w:b/>
        </w:rPr>
      </w:pPr>
      <w:r w:rsidRPr="00877B92">
        <w:rPr>
          <w:rFonts w:ascii="Times New Roman" w:hAnsi="Times New Roman"/>
          <w:b/>
        </w:rPr>
        <w:t>§ 1</w:t>
      </w:r>
    </w:p>
    <w:p w14:paraId="00B09C8B" w14:textId="63837AF2" w:rsidR="00291156" w:rsidRPr="009D242F" w:rsidRDefault="00291156" w:rsidP="00291156">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ostawa</w:t>
      </w:r>
      <w:r>
        <w:rPr>
          <w:rFonts w:ascii="Times New Roman" w:hAnsi="Times New Roman"/>
          <w:b/>
        </w:rPr>
        <w:t xml:space="preserve"> 1 szt. komputera przenośnego </w:t>
      </w:r>
      <w:r w:rsidRPr="003E2405">
        <w:rPr>
          <w:rFonts w:ascii="Times New Roman" w:hAnsi="Times New Roman"/>
          <w:b/>
        </w:rPr>
        <w:t xml:space="preserve">na potrzeby </w:t>
      </w:r>
      <w:proofErr w:type="spellStart"/>
      <w:r>
        <w:rPr>
          <w:rFonts w:ascii="Times New Roman" w:hAnsi="Times New Roman"/>
          <w:b/>
        </w:rPr>
        <w:t>WEAIiIB</w:t>
      </w:r>
      <w:proofErr w:type="spellEnd"/>
    </w:p>
    <w:p w14:paraId="127235EC" w14:textId="77777777" w:rsidR="00291156" w:rsidRDefault="00291156" w:rsidP="00291156">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428B65C5" w14:textId="77777777" w:rsidR="00291156" w:rsidRPr="0043435F" w:rsidRDefault="00291156" w:rsidP="00291156">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8CBFD09" w14:textId="77777777" w:rsidR="00291156" w:rsidRDefault="00291156" w:rsidP="00291156">
      <w:pPr>
        <w:pStyle w:val="Tekstpodstawowy"/>
        <w:ind w:right="-47"/>
        <w:jc w:val="both"/>
        <w:rPr>
          <w:rFonts w:ascii="Times New Roman" w:hAnsi="Times New Roman"/>
        </w:rPr>
      </w:pPr>
    </w:p>
    <w:p w14:paraId="44B728EC" w14:textId="77777777" w:rsidR="00291156" w:rsidRPr="00877B92" w:rsidRDefault="00291156" w:rsidP="00291156">
      <w:pPr>
        <w:pStyle w:val="Tekstpodstawowy"/>
        <w:ind w:right="-47"/>
        <w:jc w:val="center"/>
        <w:rPr>
          <w:rFonts w:ascii="Times New Roman" w:hAnsi="Times New Roman"/>
          <w:b/>
        </w:rPr>
      </w:pPr>
      <w:r w:rsidRPr="00877B92">
        <w:rPr>
          <w:rFonts w:ascii="Times New Roman" w:hAnsi="Times New Roman"/>
          <w:b/>
        </w:rPr>
        <w:t>§ 2</w:t>
      </w:r>
    </w:p>
    <w:p w14:paraId="41A9B9E1" w14:textId="77777777" w:rsidR="00291156" w:rsidRPr="0043435F" w:rsidRDefault="00291156" w:rsidP="00291156">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274CC5E8" w14:textId="77777777" w:rsidR="00291156" w:rsidRPr="0043435F" w:rsidRDefault="00291156" w:rsidP="00291156">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7510E9A" w14:textId="77777777" w:rsidR="00291156" w:rsidRPr="0043435F" w:rsidRDefault="00291156" w:rsidP="00291156">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BAA0211" w14:textId="77777777" w:rsidR="00291156" w:rsidRDefault="00291156" w:rsidP="00291156">
      <w:pPr>
        <w:pStyle w:val="Tekstpodstawowy"/>
        <w:ind w:right="-47"/>
        <w:jc w:val="both"/>
        <w:rPr>
          <w:rFonts w:ascii="Times New Roman" w:hAnsi="Times New Roman"/>
        </w:rPr>
      </w:pPr>
    </w:p>
    <w:p w14:paraId="141DEAAB" w14:textId="77777777" w:rsidR="00291156" w:rsidRDefault="00291156" w:rsidP="00291156">
      <w:pPr>
        <w:pStyle w:val="Tekstpodstawowy"/>
        <w:ind w:right="-47"/>
        <w:jc w:val="center"/>
        <w:rPr>
          <w:rFonts w:ascii="Times New Roman" w:hAnsi="Times New Roman"/>
          <w:b/>
        </w:rPr>
      </w:pPr>
    </w:p>
    <w:p w14:paraId="5AC06734" w14:textId="77777777" w:rsidR="00291156" w:rsidRDefault="00291156" w:rsidP="00291156">
      <w:pPr>
        <w:pStyle w:val="Tekstpodstawowy"/>
        <w:ind w:right="-47"/>
        <w:jc w:val="center"/>
        <w:rPr>
          <w:rFonts w:ascii="Times New Roman" w:hAnsi="Times New Roman"/>
          <w:b/>
        </w:rPr>
      </w:pPr>
    </w:p>
    <w:p w14:paraId="224421DD" w14:textId="77777777" w:rsidR="00291156" w:rsidRPr="00877B92" w:rsidRDefault="00291156" w:rsidP="00291156">
      <w:pPr>
        <w:pStyle w:val="Tekstpodstawowy"/>
        <w:ind w:right="-47"/>
        <w:jc w:val="center"/>
        <w:rPr>
          <w:rFonts w:ascii="Times New Roman" w:hAnsi="Times New Roman"/>
          <w:b/>
        </w:rPr>
      </w:pPr>
      <w:r w:rsidRPr="00877B92">
        <w:rPr>
          <w:rFonts w:ascii="Times New Roman" w:hAnsi="Times New Roman"/>
          <w:b/>
        </w:rPr>
        <w:t>§ 3</w:t>
      </w:r>
    </w:p>
    <w:p w14:paraId="2AD3EB4F" w14:textId="77777777" w:rsidR="00291156" w:rsidRPr="0043435F" w:rsidRDefault="00291156" w:rsidP="00291156">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1EF70F3E" w14:textId="77777777" w:rsidR="00291156" w:rsidRPr="0043435F" w:rsidRDefault="00291156" w:rsidP="00291156">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07107353" w14:textId="77777777" w:rsidR="00291156" w:rsidRPr="0043435F" w:rsidRDefault="00291156" w:rsidP="00291156">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1D24FAAA" w14:textId="77777777" w:rsidR="00291156" w:rsidRPr="0043435F" w:rsidRDefault="00291156" w:rsidP="00291156">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EB1187C" w14:textId="77777777" w:rsidR="00291156" w:rsidRDefault="00291156" w:rsidP="00291156">
      <w:pPr>
        <w:pStyle w:val="Tekstpodstawowy"/>
        <w:ind w:right="-47"/>
        <w:jc w:val="both"/>
        <w:rPr>
          <w:rFonts w:ascii="Times New Roman" w:hAnsi="Times New Roman"/>
        </w:rPr>
      </w:pPr>
    </w:p>
    <w:p w14:paraId="5B0526E2" w14:textId="77777777" w:rsidR="00291156" w:rsidRPr="00877B92" w:rsidRDefault="00291156" w:rsidP="00291156">
      <w:pPr>
        <w:pStyle w:val="Tekstpodstawowy"/>
        <w:ind w:right="-47"/>
        <w:jc w:val="center"/>
        <w:rPr>
          <w:rFonts w:ascii="Times New Roman" w:hAnsi="Times New Roman"/>
          <w:b/>
        </w:rPr>
      </w:pPr>
      <w:r w:rsidRPr="00877B92">
        <w:rPr>
          <w:rFonts w:ascii="Times New Roman" w:hAnsi="Times New Roman"/>
          <w:b/>
        </w:rPr>
        <w:t>§ 4</w:t>
      </w:r>
    </w:p>
    <w:p w14:paraId="6FB1A422" w14:textId="77777777" w:rsidR="00291156" w:rsidRDefault="00291156" w:rsidP="0029115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CF2AC1C" w14:textId="77777777" w:rsidR="00291156" w:rsidRDefault="00291156" w:rsidP="0029115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54C1561C" w14:textId="77777777" w:rsidR="00291156" w:rsidRDefault="00291156" w:rsidP="00291156">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81142E5" w14:textId="77777777" w:rsidR="00291156" w:rsidRPr="00593CEB" w:rsidRDefault="00291156" w:rsidP="00291156">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6940130C" w14:textId="77777777" w:rsidR="00291156" w:rsidRDefault="00291156" w:rsidP="00291156">
      <w:pPr>
        <w:pStyle w:val="Tekstpodstawowy"/>
        <w:ind w:right="-47"/>
        <w:jc w:val="center"/>
        <w:rPr>
          <w:rFonts w:ascii="Times New Roman" w:hAnsi="Times New Roman"/>
        </w:rPr>
      </w:pPr>
    </w:p>
    <w:p w14:paraId="5A27949D" w14:textId="77777777" w:rsidR="00291156" w:rsidRPr="00877B92" w:rsidRDefault="00291156" w:rsidP="00291156">
      <w:pPr>
        <w:pStyle w:val="Tekstpodstawowy"/>
        <w:ind w:right="-47"/>
        <w:jc w:val="center"/>
        <w:rPr>
          <w:rFonts w:ascii="Times New Roman" w:hAnsi="Times New Roman"/>
          <w:b/>
        </w:rPr>
      </w:pPr>
      <w:r w:rsidRPr="00877B92">
        <w:rPr>
          <w:rFonts w:ascii="Times New Roman" w:hAnsi="Times New Roman"/>
          <w:b/>
        </w:rPr>
        <w:t>§ 5</w:t>
      </w:r>
    </w:p>
    <w:p w14:paraId="3B7D4266" w14:textId="77777777" w:rsidR="00291156" w:rsidRPr="00C53B52" w:rsidRDefault="00291156" w:rsidP="0029115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4F690418" w14:textId="77777777" w:rsidR="00291156" w:rsidRPr="00C53B52" w:rsidRDefault="00291156" w:rsidP="0029115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0ACED9AC" w14:textId="77777777" w:rsidR="00291156" w:rsidRPr="00C53B52" w:rsidRDefault="00291156" w:rsidP="00291156">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3C8163DE" w14:textId="77777777" w:rsidR="00291156" w:rsidRPr="00C53B52" w:rsidRDefault="00291156" w:rsidP="0029115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AE100F5" w14:textId="77777777" w:rsidR="00291156" w:rsidRPr="00C53B52" w:rsidRDefault="00291156" w:rsidP="0029115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34EE9185" w14:textId="77777777" w:rsidR="00291156" w:rsidRPr="00C53B52" w:rsidRDefault="00291156" w:rsidP="0029115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3F515EFA" w14:textId="77777777" w:rsidR="00291156" w:rsidRPr="00C53B52" w:rsidRDefault="00291156" w:rsidP="0029115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FB5777C" w14:textId="77777777" w:rsidR="00291156" w:rsidRPr="00C53B52" w:rsidRDefault="00291156" w:rsidP="00291156">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5FB5A1A4" w14:textId="77777777" w:rsidR="00291156" w:rsidRPr="00C53B52" w:rsidRDefault="00291156" w:rsidP="00291156">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5607095D" w14:textId="77777777" w:rsidR="00291156" w:rsidRPr="006B2CAA" w:rsidRDefault="00291156" w:rsidP="00291156">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66FF0721" w14:textId="77777777" w:rsidR="00291156" w:rsidRDefault="00291156" w:rsidP="0029115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0C16EBA" w14:textId="77777777" w:rsidR="00291156" w:rsidRDefault="00291156" w:rsidP="00291156">
      <w:pPr>
        <w:pStyle w:val="Tekstpodstawowy"/>
        <w:ind w:right="-47"/>
        <w:jc w:val="center"/>
        <w:rPr>
          <w:rFonts w:ascii="Times New Roman" w:hAnsi="Times New Roman"/>
          <w:b/>
        </w:rPr>
      </w:pPr>
      <w:r w:rsidRPr="00877B92">
        <w:rPr>
          <w:rFonts w:ascii="Times New Roman" w:hAnsi="Times New Roman"/>
          <w:b/>
        </w:rPr>
        <w:lastRenderedPageBreak/>
        <w:t>§ 6</w:t>
      </w:r>
    </w:p>
    <w:p w14:paraId="77C1CB6E" w14:textId="77777777" w:rsidR="00291156" w:rsidRDefault="00291156" w:rsidP="00291156">
      <w:pPr>
        <w:pStyle w:val="Tekstpodstawowy"/>
        <w:ind w:right="-47"/>
        <w:jc w:val="center"/>
        <w:rPr>
          <w:rFonts w:ascii="Times New Roman" w:hAnsi="Times New Roman"/>
          <w:b/>
        </w:rPr>
      </w:pPr>
    </w:p>
    <w:p w14:paraId="60A63072" w14:textId="77777777" w:rsidR="00291156" w:rsidRDefault="00291156" w:rsidP="00291156">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29D7E6C" w14:textId="77777777" w:rsidR="00291156" w:rsidRDefault="00291156" w:rsidP="00291156">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4F07DC7C" w14:textId="77777777" w:rsidR="00291156" w:rsidRDefault="00291156" w:rsidP="00291156">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7BA2666C" w14:textId="77777777" w:rsidR="00291156" w:rsidRDefault="00291156" w:rsidP="00291156">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0403439" w14:textId="77777777" w:rsidR="00291156" w:rsidRDefault="00291156" w:rsidP="00291156">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A203344" w14:textId="77777777" w:rsidR="00291156" w:rsidRPr="00877B92" w:rsidRDefault="00291156" w:rsidP="0029115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205B9943" w14:textId="77777777" w:rsidR="00291156" w:rsidRPr="003F1749" w:rsidRDefault="00291156" w:rsidP="00291156">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751365D8" w14:textId="77777777" w:rsidR="00291156" w:rsidRDefault="00291156" w:rsidP="00291156">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04370CC1" w14:textId="77777777" w:rsidR="00291156" w:rsidRDefault="00291156" w:rsidP="00291156">
      <w:pPr>
        <w:pStyle w:val="Tekstpodstawowy"/>
        <w:ind w:right="-47"/>
        <w:jc w:val="center"/>
        <w:rPr>
          <w:rFonts w:ascii="Times New Roman" w:hAnsi="Times New Roman"/>
        </w:rPr>
      </w:pPr>
    </w:p>
    <w:p w14:paraId="4EF0F033" w14:textId="77777777" w:rsidR="00291156" w:rsidRPr="00877B92" w:rsidRDefault="00291156" w:rsidP="0029115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0C3BB530" w14:textId="69DC38DD" w:rsidR="00291156" w:rsidRPr="0043435F" w:rsidRDefault="00291156" w:rsidP="00291156">
      <w:pPr>
        <w:numPr>
          <w:ilvl w:val="0"/>
          <w:numId w:val="20"/>
        </w:numPr>
        <w:ind w:left="284"/>
        <w:jc w:val="both"/>
        <w:rPr>
          <w:bCs/>
          <w:sz w:val="24"/>
          <w:szCs w:val="24"/>
          <w:lang w:val="pl-PL" w:eastAsia="en-US"/>
        </w:rPr>
      </w:pPr>
      <w:r w:rsidRPr="0043435F">
        <w:rPr>
          <w:sz w:val="24"/>
          <w:szCs w:val="24"/>
          <w:lang w:val="pl-PL"/>
        </w:rPr>
        <w:t xml:space="preserve">Sprzedawca udziela </w:t>
      </w:r>
      <w:r w:rsidRPr="00291156">
        <w:rPr>
          <w:b/>
          <w:bCs/>
          <w:sz w:val="24"/>
          <w:szCs w:val="24"/>
          <w:lang w:val="pl-PL"/>
        </w:rPr>
        <w:t>24 miesięcznej</w:t>
      </w:r>
      <w:r w:rsidRPr="0043435F">
        <w:rPr>
          <w:sz w:val="24"/>
          <w:szCs w:val="24"/>
          <w:lang w:val="pl-PL"/>
        </w:rPr>
        <w:t xml:space="preserve">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69A2B20D" w14:textId="426E3BD3" w:rsidR="00291156" w:rsidRPr="0043435F" w:rsidRDefault="00291156" w:rsidP="00291156">
      <w:pPr>
        <w:numPr>
          <w:ilvl w:val="0"/>
          <w:numId w:val="20"/>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21957EBB" w14:textId="77777777" w:rsidR="00291156" w:rsidRPr="0043435F" w:rsidRDefault="00291156" w:rsidP="00291156">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F2B95E2" w14:textId="77777777" w:rsidR="00291156" w:rsidRPr="0043435F" w:rsidRDefault="00291156" w:rsidP="00291156">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46220A05" w14:textId="03761009" w:rsidR="00291156" w:rsidRPr="0043435F" w:rsidRDefault="00291156" w:rsidP="00291156">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w:t>
      </w:r>
      <w:r w:rsidR="00A6049B">
        <w:rPr>
          <w:bCs/>
          <w:sz w:val="24"/>
          <w:szCs w:val="24"/>
          <w:lang w:val="pl-PL" w:eastAsia="en-US"/>
        </w:rPr>
        <w:t>4 h</w:t>
      </w:r>
      <w:r>
        <w:rPr>
          <w:bCs/>
          <w:sz w:val="24"/>
          <w:szCs w:val="24"/>
          <w:lang w:val="pl-PL" w:eastAsia="en-US"/>
        </w:rPr>
        <w:t>e</w:t>
      </w:r>
      <w:r w:rsidRPr="0043435F">
        <w:rPr>
          <w:bCs/>
          <w:sz w:val="24"/>
          <w:szCs w:val="24"/>
          <w:lang w:val="pl-PL" w:eastAsia="en-US"/>
        </w:rPr>
        <w:t xml:space="preserve"> od momentu zgłoszenia.. </w:t>
      </w:r>
    </w:p>
    <w:p w14:paraId="22E732AB" w14:textId="23768FE1" w:rsidR="00291156" w:rsidRPr="0043435F" w:rsidRDefault="00291156" w:rsidP="00291156">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sidR="00A6049B">
        <w:rPr>
          <w:bCs/>
          <w:sz w:val="24"/>
          <w:szCs w:val="24"/>
          <w:lang w:val="pl-PL" w:eastAsia="en-US"/>
        </w:rPr>
        <w:t>10</w:t>
      </w:r>
      <w:r>
        <w:rPr>
          <w:bCs/>
          <w:sz w:val="24"/>
          <w:szCs w:val="24"/>
          <w:lang w:val="pl-PL" w:eastAsia="en-US"/>
        </w:rPr>
        <w:t xml:space="preserve">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 xml:space="preserve">W przypadku konieczności wykonania naprawy poza granicami </w:t>
      </w:r>
      <w:r>
        <w:rPr>
          <w:bCs/>
          <w:sz w:val="24"/>
          <w:szCs w:val="24"/>
          <w:lang w:val="pl-PL" w:eastAsia="en-US"/>
        </w:rPr>
        <w:lastRenderedPageBreak/>
        <w:t>kraju lub konieczności sprowadzenia części zamiennych zza granicy termin wykonania naprawy może zostać przedłużony o kolejne 7 dni roboczych.</w:t>
      </w:r>
    </w:p>
    <w:p w14:paraId="1A8F7D3A" w14:textId="77777777" w:rsidR="00291156" w:rsidRPr="0043435F" w:rsidRDefault="00291156" w:rsidP="00291156">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0DC3C8E7" w14:textId="77777777" w:rsidR="00291156" w:rsidRPr="0043435F" w:rsidRDefault="00291156" w:rsidP="00291156">
      <w:pPr>
        <w:numPr>
          <w:ilvl w:val="0"/>
          <w:numId w:val="20"/>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2AFF0D8D" w14:textId="77777777" w:rsidR="00291156" w:rsidRPr="0043435F" w:rsidRDefault="00291156" w:rsidP="00291156">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15B7A694" w14:textId="77777777" w:rsidR="00291156" w:rsidRPr="0043435F" w:rsidRDefault="00291156" w:rsidP="00291156">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17E32C3" w14:textId="77777777" w:rsidR="00291156" w:rsidRPr="0043435F" w:rsidRDefault="00291156" w:rsidP="00291156">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216E491F" w14:textId="77777777" w:rsidR="00291156" w:rsidRPr="0043435F" w:rsidRDefault="00291156" w:rsidP="00291156">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EF7DB6B" w14:textId="77777777" w:rsidR="00291156" w:rsidRDefault="00291156" w:rsidP="00291156">
      <w:pPr>
        <w:pStyle w:val="Tekstpodstawowy"/>
        <w:ind w:left="284" w:right="-47"/>
        <w:jc w:val="both"/>
        <w:rPr>
          <w:rFonts w:ascii="Times New Roman" w:hAnsi="Times New Roman"/>
        </w:rPr>
      </w:pPr>
    </w:p>
    <w:p w14:paraId="25A95158" w14:textId="77777777" w:rsidR="00291156" w:rsidRDefault="00291156" w:rsidP="00291156">
      <w:pPr>
        <w:pStyle w:val="Tekstpodstawowy"/>
        <w:ind w:right="-47"/>
        <w:jc w:val="center"/>
        <w:rPr>
          <w:rFonts w:ascii="Times New Roman" w:hAnsi="Times New Roman"/>
          <w:b/>
        </w:rPr>
      </w:pPr>
    </w:p>
    <w:p w14:paraId="6BA25CA8" w14:textId="77777777" w:rsidR="00291156" w:rsidRPr="00877B92" w:rsidRDefault="00291156" w:rsidP="0029115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EC98201" w14:textId="77777777" w:rsidR="00291156" w:rsidRPr="009B2595" w:rsidRDefault="00291156" w:rsidP="00291156">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238D4CA3" w14:textId="77777777" w:rsidR="00291156" w:rsidRPr="009B2595" w:rsidRDefault="00291156" w:rsidP="00291156">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7EC1CEBF" w14:textId="77777777" w:rsidR="00291156" w:rsidRPr="009B2595" w:rsidRDefault="00291156" w:rsidP="00291156">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6C2564CD" w14:textId="77777777" w:rsidR="00291156" w:rsidRPr="009B2595" w:rsidRDefault="00291156" w:rsidP="00291156">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1991092" w14:textId="77777777" w:rsidR="00291156" w:rsidRPr="009B2595" w:rsidRDefault="00291156" w:rsidP="00291156">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81D93DF" w14:textId="77777777" w:rsidR="00291156" w:rsidRPr="009B2595" w:rsidRDefault="00291156" w:rsidP="00291156">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41BE9BF7" w14:textId="77777777" w:rsidR="00291156" w:rsidRPr="009B2595" w:rsidRDefault="00291156" w:rsidP="00291156">
      <w:pPr>
        <w:numPr>
          <w:ilvl w:val="0"/>
          <w:numId w:val="50"/>
        </w:numPr>
        <w:suppressAutoHyphens/>
        <w:autoSpaceDN w:val="0"/>
        <w:spacing w:after="147"/>
        <w:jc w:val="both"/>
        <w:rPr>
          <w:sz w:val="24"/>
          <w:szCs w:val="24"/>
          <w:lang w:val="pl-PL"/>
        </w:rPr>
      </w:pPr>
      <w:r w:rsidRPr="009B2595">
        <w:rPr>
          <w:color w:val="000000"/>
          <w:sz w:val="24"/>
          <w:szCs w:val="24"/>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48723749" w14:textId="77777777" w:rsidR="00291156" w:rsidRPr="009B2595" w:rsidRDefault="00291156" w:rsidP="00291156">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0BFBC37" w14:textId="77777777" w:rsidR="00291156" w:rsidRPr="009B2595" w:rsidRDefault="00291156" w:rsidP="00291156">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6A47BDF" w14:textId="77777777" w:rsidR="00291156" w:rsidRPr="00042F5C" w:rsidRDefault="00291156" w:rsidP="00291156">
      <w:pPr>
        <w:widowControl w:val="0"/>
        <w:suppressAutoHyphens/>
        <w:autoSpaceDN w:val="0"/>
        <w:ind w:left="360"/>
        <w:jc w:val="center"/>
        <w:textAlignment w:val="baseline"/>
        <w:rPr>
          <w:rFonts w:eastAsia="SimSun"/>
          <w:b/>
          <w:bCs/>
          <w:color w:val="000000"/>
          <w:kern w:val="2"/>
          <w:sz w:val="24"/>
          <w:szCs w:val="24"/>
          <w:lang w:val="pl-PL"/>
        </w:rPr>
      </w:pPr>
    </w:p>
    <w:p w14:paraId="5F30F772" w14:textId="77777777" w:rsidR="00291156" w:rsidRPr="009B2595" w:rsidRDefault="00291156" w:rsidP="00291156">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7491BDA8" w14:textId="77777777" w:rsidR="00291156" w:rsidRPr="009B2595" w:rsidRDefault="00291156" w:rsidP="00291156">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625CFCB" w14:textId="77777777" w:rsidR="00291156" w:rsidRPr="009B2595" w:rsidRDefault="00291156" w:rsidP="00291156">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43A158AA" w14:textId="77777777" w:rsidR="00291156" w:rsidRPr="009B2595" w:rsidRDefault="00291156" w:rsidP="00291156">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FD35B42" w14:textId="77777777" w:rsidR="00291156" w:rsidRPr="009B2595" w:rsidRDefault="00291156" w:rsidP="00291156">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A60C33A" w14:textId="77777777" w:rsidR="00291156" w:rsidRPr="00877B92" w:rsidRDefault="00291156" w:rsidP="0029115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D2E5027" w14:textId="77777777" w:rsidR="00291156" w:rsidRDefault="00291156" w:rsidP="00291156">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4C5B7F8" w14:textId="77777777" w:rsidR="00291156" w:rsidRDefault="00291156" w:rsidP="00291156">
      <w:pPr>
        <w:pStyle w:val="Tekstpodstawowy"/>
        <w:ind w:right="-47"/>
        <w:jc w:val="center"/>
        <w:rPr>
          <w:rFonts w:ascii="Times New Roman" w:hAnsi="Times New Roman"/>
        </w:rPr>
      </w:pPr>
    </w:p>
    <w:p w14:paraId="202F69BB" w14:textId="77777777" w:rsidR="00291156" w:rsidRDefault="00291156" w:rsidP="00291156">
      <w:pPr>
        <w:pStyle w:val="Tekstpodstawowy"/>
        <w:ind w:right="-47"/>
        <w:jc w:val="center"/>
        <w:rPr>
          <w:rFonts w:ascii="Times New Roman" w:hAnsi="Times New Roman"/>
        </w:rPr>
      </w:pPr>
    </w:p>
    <w:p w14:paraId="55F7ED18" w14:textId="77777777" w:rsidR="00291156" w:rsidRDefault="00291156" w:rsidP="00291156">
      <w:pPr>
        <w:pStyle w:val="Tekstpodstawowy"/>
        <w:ind w:right="-47"/>
        <w:jc w:val="both"/>
        <w:rPr>
          <w:rFonts w:ascii="Times New Roman" w:hAnsi="Times New Roman"/>
        </w:rPr>
      </w:pPr>
    </w:p>
    <w:p w14:paraId="234F9A78" w14:textId="77777777" w:rsidR="00291156" w:rsidRPr="00877B92" w:rsidRDefault="00291156" w:rsidP="0029115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3FE5C4E3" w14:textId="77777777" w:rsidR="00291156" w:rsidRDefault="00291156" w:rsidP="00291156">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CBF0364" w14:textId="77777777" w:rsidR="00291156" w:rsidRDefault="00291156" w:rsidP="00291156">
      <w:pPr>
        <w:pStyle w:val="Tekstpodstawowy"/>
        <w:ind w:right="-47"/>
        <w:jc w:val="both"/>
        <w:rPr>
          <w:rFonts w:ascii="Times New Roman" w:hAnsi="Times New Roman"/>
        </w:rPr>
      </w:pPr>
    </w:p>
    <w:p w14:paraId="76F205BE" w14:textId="77777777" w:rsidR="00291156" w:rsidRPr="00877B92" w:rsidRDefault="00291156" w:rsidP="0029115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DD331F3" w14:textId="77777777" w:rsidR="00291156" w:rsidRDefault="00291156" w:rsidP="00291156">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A300EB7" w14:textId="77777777" w:rsidR="00291156" w:rsidRDefault="00291156" w:rsidP="00291156">
      <w:pPr>
        <w:pStyle w:val="Tekstpodstawowy"/>
        <w:ind w:right="-47"/>
        <w:jc w:val="both"/>
        <w:rPr>
          <w:rFonts w:ascii="Times New Roman" w:hAnsi="Times New Roman"/>
        </w:rPr>
      </w:pPr>
    </w:p>
    <w:p w14:paraId="50B181B5" w14:textId="77777777" w:rsidR="00291156" w:rsidRDefault="00291156" w:rsidP="00291156">
      <w:pPr>
        <w:pStyle w:val="Tekstpodstawowy"/>
        <w:ind w:right="-47"/>
        <w:jc w:val="center"/>
        <w:rPr>
          <w:rFonts w:ascii="Times New Roman" w:hAnsi="Times New Roman"/>
          <w:b/>
        </w:rPr>
      </w:pPr>
    </w:p>
    <w:p w14:paraId="44C9E6ED" w14:textId="77777777" w:rsidR="00291156" w:rsidRDefault="00291156" w:rsidP="00291156">
      <w:pPr>
        <w:pStyle w:val="Tekstpodstawowy"/>
        <w:ind w:right="-47"/>
        <w:jc w:val="center"/>
        <w:rPr>
          <w:rFonts w:ascii="Times New Roman" w:hAnsi="Times New Roman"/>
          <w:b/>
        </w:rPr>
      </w:pPr>
    </w:p>
    <w:p w14:paraId="10ACFAB3" w14:textId="77777777" w:rsidR="00291156" w:rsidRDefault="00291156" w:rsidP="00291156">
      <w:pPr>
        <w:pStyle w:val="Tekstpodstawowy"/>
        <w:ind w:right="-47"/>
        <w:jc w:val="center"/>
        <w:rPr>
          <w:rFonts w:ascii="Times New Roman" w:hAnsi="Times New Roman"/>
          <w:b/>
        </w:rPr>
      </w:pPr>
    </w:p>
    <w:p w14:paraId="571A6E62" w14:textId="77777777" w:rsidR="00291156" w:rsidRDefault="00291156" w:rsidP="00291156">
      <w:pPr>
        <w:pStyle w:val="Tekstpodstawowy"/>
        <w:ind w:right="-47"/>
        <w:jc w:val="center"/>
        <w:rPr>
          <w:rFonts w:ascii="Times New Roman" w:hAnsi="Times New Roman"/>
          <w:b/>
        </w:rPr>
      </w:pPr>
    </w:p>
    <w:p w14:paraId="2C0978C6" w14:textId="77777777" w:rsidR="00291156" w:rsidRDefault="00291156" w:rsidP="00291156">
      <w:pPr>
        <w:pStyle w:val="Tekstpodstawowy"/>
        <w:ind w:right="-47"/>
        <w:jc w:val="center"/>
        <w:rPr>
          <w:rFonts w:ascii="Times New Roman" w:hAnsi="Times New Roman"/>
          <w:b/>
        </w:rPr>
      </w:pPr>
    </w:p>
    <w:p w14:paraId="026B0F3D" w14:textId="77777777" w:rsidR="00291156" w:rsidRPr="00877B92" w:rsidRDefault="00291156" w:rsidP="00291156">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4</w:t>
      </w:r>
    </w:p>
    <w:p w14:paraId="60343953" w14:textId="77777777" w:rsidR="00291156" w:rsidRPr="004F0507" w:rsidRDefault="00291156" w:rsidP="00291156">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E881EC3" w14:textId="77777777" w:rsidR="00291156" w:rsidRDefault="00291156" w:rsidP="00291156">
      <w:pPr>
        <w:pStyle w:val="Tekstpodstawowy2"/>
        <w:spacing w:line="240" w:lineRule="auto"/>
        <w:ind w:right="-47"/>
      </w:pPr>
    </w:p>
    <w:p w14:paraId="5711081D" w14:textId="77777777" w:rsidR="00291156" w:rsidRDefault="00291156" w:rsidP="00291156">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4371223E" w14:textId="77777777" w:rsidR="00291156" w:rsidRDefault="00291156" w:rsidP="00291156">
      <w:pPr>
        <w:rPr>
          <w:sz w:val="22"/>
          <w:szCs w:val="22"/>
          <w:lang w:val="pl-PL"/>
        </w:rPr>
      </w:pPr>
    </w:p>
    <w:p w14:paraId="663B78F7" w14:textId="77777777" w:rsidR="00291156" w:rsidRDefault="00291156" w:rsidP="00291156">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129C90C6" w14:textId="77777777" w:rsidR="00291156" w:rsidRDefault="00291156" w:rsidP="00291156">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1B6AA4C5" w14:textId="77777777" w:rsidR="00291156" w:rsidRDefault="00291156" w:rsidP="00291156">
      <w:pPr>
        <w:pStyle w:val="Zwykytekst"/>
        <w:rPr>
          <w:rFonts w:ascii="Times New Roman" w:hAnsi="Times New Roman" w:cs="Times New Roman"/>
          <w:sz w:val="22"/>
          <w:szCs w:val="22"/>
          <w:lang w:val="pl-PL"/>
        </w:rPr>
      </w:pPr>
    </w:p>
    <w:p w14:paraId="653FCCD1" w14:textId="77777777" w:rsidR="00291156" w:rsidRDefault="00291156" w:rsidP="00291156">
      <w:pPr>
        <w:pStyle w:val="Zwykytekst"/>
        <w:ind w:left="4956" w:firstLine="708"/>
        <w:rPr>
          <w:rFonts w:ascii="Times New Roman" w:hAnsi="Times New Roman" w:cs="Times New Roman"/>
          <w:sz w:val="22"/>
          <w:szCs w:val="22"/>
          <w:lang w:val="pl-PL"/>
        </w:rPr>
      </w:pPr>
    </w:p>
    <w:p w14:paraId="5BA1510E" w14:textId="77777777" w:rsidR="00291156" w:rsidRDefault="00291156" w:rsidP="00291156">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56AF6BD6" w14:textId="77777777" w:rsidR="00291156" w:rsidRDefault="00291156" w:rsidP="00291156">
      <w:pPr>
        <w:pStyle w:val="Zwykytekst"/>
        <w:ind w:left="4956" w:firstLine="708"/>
        <w:rPr>
          <w:rFonts w:ascii="Times New Roman" w:hAnsi="Times New Roman" w:cs="Times New Roman"/>
          <w:b/>
          <w:bCs/>
          <w:sz w:val="22"/>
          <w:szCs w:val="22"/>
          <w:lang w:val="pl-PL"/>
        </w:rPr>
      </w:pPr>
    </w:p>
    <w:p w14:paraId="22C8E435" w14:textId="77777777" w:rsidR="00291156" w:rsidRDefault="00291156" w:rsidP="00291156">
      <w:pPr>
        <w:pStyle w:val="Zwykytekst"/>
        <w:ind w:left="4956" w:firstLine="708"/>
        <w:rPr>
          <w:rFonts w:ascii="Times New Roman" w:hAnsi="Times New Roman" w:cs="Times New Roman"/>
          <w:b/>
          <w:bCs/>
          <w:sz w:val="22"/>
          <w:szCs w:val="22"/>
          <w:lang w:val="pl-PL"/>
        </w:rPr>
      </w:pPr>
    </w:p>
    <w:p w14:paraId="0FE79B93" w14:textId="77777777" w:rsidR="00291156" w:rsidRDefault="00291156" w:rsidP="00291156">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43481378" w14:textId="77777777" w:rsidR="00291156" w:rsidRDefault="00291156" w:rsidP="00291156">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3F1FBDDB"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3FC35D8A"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44E84EF3"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1F29959F"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195DCA55"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3E27E2FD"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1B3BE206"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635AB90C"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2A79FC65"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24D46BE9"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043C8C7C"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21E6256D"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153678CD"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65C51EC5"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563A64A6"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19342287"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001D4FF1"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7F907B2E"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64D2A17A"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7F89A0A8"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5DE536FA"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3D7B0F07"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34FC6333"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51766555"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461A447F"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78C29513"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5BDDEB0B"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6B8EE99F"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64A576CA" w14:textId="77777777" w:rsidR="00291156" w:rsidRDefault="00291156" w:rsidP="00291156">
      <w:pPr>
        <w:pStyle w:val="Zwykytekst"/>
        <w:tabs>
          <w:tab w:val="left" w:pos="7050"/>
        </w:tabs>
        <w:rPr>
          <w:rFonts w:ascii="Times New Roman" w:hAnsi="Times New Roman" w:cs="Times New Roman"/>
          <w:i/>
          <w:iCs/>
          <w:sz w:val="22"/>
          <w:szCs w:val="22"/>
          <w:lang w:val="pl-PL"/>
        </w:rPr>
      </w:pPr>
    </w:p>
    <w:p w14:paraId="3ACB114E" w14:textId="77777777" w:rsidR="00291156" w:rsidRPr="00515AFA" w:rsidRDefault="00291156" w:rsidP="0029115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1B63A2B9" w14:textId="77777777" w:rsidR="00291156" w:rsidRPr="00515AFA" w:rsidRDefault="00291156" w:rsidP="0029115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58664E53" w14:textId="77777777" w:rsidR="00291156" w:rsidRPr="00F76E64" w:rsidRDefault="00291156" w:rsidP="00291156">
      <w:pPr>
        <w:rPr>
          <w:lang w:val="pl-PL"/>
        </w:rPr>
      </w:pPr>
    </w:p>
    <w:p w14:paraId="67D7AC0D" w14:textId="77777777" w:rsidR="00291156" w:rsidRPr="009169FF" w:rsidRDefault="00291156" w:rsidP="00291156">
      <w:pPr>
        <w:rPr>
          <w:lang w:val="pl-PL"/>
        </w:rPr>
      </w:pPr>
    </w:p>
    <w:p w14:paraId="57F0701F" w14:textId="77777777" w:rsidR="00291156" w:rsidRPr="00624B17" w:rsidRDefault="00291156" w:rsidP="00291156">
      <w:pPr>
        <w:pStyle w:val="Zwykytekst"/>
        <w:tabs>
          <w:tab w:val="left" w:pos="7050"/>
        </w:tabs>
        <w:rPr>
          <w:lang w:val="pl-PL"/>
        </w:rPr>
      </w:pPr>
    </w:p>
    <w:p w14:paraId="3E0A49B3" w14:textId="77777777" w:rsidR="00291156" w:rsidRPr="005F5928" w:rsidRDefault="00291156" w:rsidP="00291156">
      <w:pPr>
        <w:rPr>
          <w:lang w:val="pl-PL"/>
        </w:rPr>
      </w:pPr>
    </w:p>
    <w:p w14:paraId="2BBA3C35" w14:textId="77777777" w:rsidR="00291156" w:rsidRPr="00EE0676" w:rsidRDefault="00291156" w:rsidP="00291156">
      <w:pPr>
        <w:rPr>
          <w:lang w:val="pl-PL"/>
        </w:rPr>
      </w:pPr>
    </w:p>
    <w:p w14:paraId="22A4917A" w14:textId="77777777" w:rsidR="00291156" w:rsidRPr="00F36C00" w:rsidRDefault="00291156" w:rsidP="00291156">
      <w:pPr>
        <w:rPr>
          <w:lang w:val="pl-PL"/>
        </w:rPr>
      </w:pPr>
    </w:p>
    <w:p w14:paraId="1E6DAF18" w14:textId="77777777" w:rsidR="00291156" w:rsidRPr="00BD63BC" w:rsidRDefault="00291156" w:rsidP="00291156">
      <w:pPr>
        <w:rPr>
          <w:lang w:val="pl-PL"/>
        </w:rPr>
      </w:pPr>
    </w:p>
    <w:p w14:paraId="70E2E0EA" w14:textId="77777777" w:rsidR="00291156" w:rsidRPr="007775F0" w:rsidRDefault="00291156" w:rsidP="00291156">
      <w:pPr>
        <w:rPr>
          <w:lang w:val="pl-PL"/>
        </w:rPr>
      </w:pPr>
    </w:p>
    <w:p w14:paraId="4ADB6FDC" w14:textId="77777777" w:rsidR="00291156" w:rsidRPr="009A2FD4" w:rsidRDefault="00291156" w:rsidP="00291156">
      <w:pPr>
        <w:rPr>
          <w:lang w:val="pl-PL"/>
        </w:rPr>
      </w:pPr>
    </w:p>
    <w:p w14:paraId="5F5F38B1" w14:textId="77777777" w:rsidR="00291156" w:rsidRPr="004830B6" w:rsidRDefault="00291156" w:rsidP="00291156">
      <w:pPr>
        <w:rPr>
          <w:lang w:val="pl-PL"/>
        </w:rPr>
      </w:pPr>
    </w:p>
    <w:p w14:paraId="4474B877" w14:textId="77777777" w:rsidR="00496551" w:rsidRPr="00291156" w:rsidRDefault="00496551" w:rsidP="00291156">
      <w:pPr>
        <w:rPr>
          <w:lang w:val="pl-PL"/>
        </w:rPr>
      </w:pPr>
    </w:p>
    <w:sectPr w:rsidR="00496551" w:rsidRPr="00291156">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C1068" w14:textId="77777777" w:rsidR="00041AC8" w:rsidRDefault="00041AC8">
      <w:r>
        <w:separator/>
      </w:r>
    </w:p>
  </w:endnote>
  <w:endnote w:type="continuationSeparator" w:id="0">
    <w:p w14:paraId="21C707EB" w14:textId="77777777" w:rsidR="00041AC8" w:rsidRDefault="00041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C2A23" w14:textId="77777777" w:rsidR="009414B6" w:rsidRDefault="009414B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41561" w14:textId="77777777" w:rsidR="00291156" w:rsidRDefault="00291156">
    <w:pPr>
      <w:pStyle w:val="Stopka"/>
      <w:jc w:val="right"/>
    </w:pPr>
    <w:r>
      <w:fldChar w:fldCharType="begin"/>
    </w:r>
    <w:r>
      <w:instrText>PAGE   \* MERGEFORMAT</w:instrText>
    </w:r>
    <w:r>
      <w:fldChar w:fldCharType="separate"/>
    </w:r>
    <w:r>
      <w:rPr>
        <w:lang w:val="pl-PL"/>
      </w:rPr>
      <w:t>2</w:t>
    </w:r>
    <w:r>
      <w:fldChar w:fldCharType="end"/>
    </w:r>
  </w:p>
  <w:p w14:paraId="026DFF4B" w14:textId="77777777" w:rsidR="009414B6" w:rsidRDefault="009414B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E0F1E" w14:textId="77777777" w:rsidR="009414B6" w:rsidRDefault="009414B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184A8" w14:textId="77777777" w:rsidR="00041AC8" w:rsidRDefault="00041AC8">
      <w:r>
        <w:separator/>
      </w:r>
    </w:p>
  </w:footnote>
  <w:footnote w:type="continuationSeparator" w:id="0">
    <w:p w14:paraId="16A367B8" w14:textId="77777777" w:rsidR="00041AC8" w:rsidRDefault="00041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6F284" w14:textId="77777777" w:rsidR="009414B6" w:rsidRDefault="009414B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0AAD4" w14:textId="77777777" w:rsidR="009414B6" w:rsidRDefault="009414B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3917E" w14:textId="77777777" w:rsidR="009414B6" w:rsidRDefault="009414B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64153144">
    <w:abstractNumId w:val="19"/>
  </w:num>
  <w:num w:numId="2" w16cid:durableId="213794142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72594075">
    <w:abstractNumId w:val="29"/>
  </w:num>
  <w:num w:numId="4" w16cid:durableId="1572350229">
    <w:abstractNumId w:val="11"/>
  </w:num>
  <w:num w:numId="5" w16cid:durableId="1098604063">
    <w:abstractNumId w:val="30"/>
  </w:num>
  <w:num w:numId="6" w16cid:durableId="107824684">
    <w:abstractNumId w:val="32"/>
  </w:num>
  <w:num w:numId="7" w16cid:durableId="1070424326">
    <w:abstractNumId w:val="35"/>
  </w:num>
  <w:num w:numId="8" w16cid:durableId="1614557832">
    <w:abstractNumId w:val="25"/>
  </w:num>
  <w:num w:numId="9" w16cid:durableId="1355227454">
    <w:abstractNumId w:val="39"/>
  </w:num>
  <w:num w:numId="10" w16cid:durableId="271785837">
    <w:abstractNumId w:val="27"/>
  </w:num>
  <w:num w:numId="11" w16cid:durableId="1284531068">
    <w:abstractNumId w:val="6"/>
  </w:num>
  <w:num w:numId="12" w16cid:durableId="1463160319">
    <w:abstractNumId w:val="10"/>
  </w:num>
  <w:num w:numId="13" w16cid:durableId="507065284">
    <w:abstractNumId w:val="14"/>
  </w:num>
  <w:num w:numId="14" w16cid:durableId="494222800">
    <w:abstractNumId w:val="40"/>
  </w:num>
  <w:num w:numId="15" w16cid:durableId="63070629">
    <w:abstractNumId w:val="13"/>
  </w:num>
  <w:num w:numId="16" w16cid:durableId="1247837430">
    <w:abstractNumId w:val="9"/>
  </w:num>
  <w:num w:numId="17" w16cid:durableId="823862508">
    <w:abstractNumId w:val="37"/>
  </w:num>
  <w:num w:numId="18" w16cid:durableId="629358793">
    <w:abstractNumId w:val="28"/>
  </w:num>
  <w:num w:numId="19" w16cid:durableId="753934416">
    <w:abstractNumId w:val="23"/>
  </w:num>
  <w:num w:numId="20" w16cid:durableId="1432819258">
    <w:abstractNumId w:val="26"/>
  </w:num>
  <w:num w:numId="21" w16cid:durableId="1759133090">
    <w:abstractNumId w:val="20"/>
  </w:num>
  <w:num w:numId="22" w16cid:durableId="1116480869">
    <w:abstractNumId w:val="0"/>
  </w:num>
  <w:num w:numId="23" w16cid:durableId="1407071598">
    <w:abstractNumId w:val="38"/>
  </w:num>
  <w:num w:numId="24" w16cid:durableId="1814985224">
    <w:abstractNumId w:val="18"/>
  </w:num>
  <w:num w:numId="25" w16cid:durableId="1258445306">
    <w:abstractNumId w:val="3"/>
  </w:num>
  <w:num w:numId="26" w16cid:durableId="456989958">
    <w:abstractNumId w:val="31"/>
  </w:num>
  <w:num w:numId="27" w16cid:durableId="5758683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48067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756072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240807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7422299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126237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0431295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769451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808585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407682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758818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401788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95099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55577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671899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339340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332676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990060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629220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503934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324258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088063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41AC8"/>
    <w:rsid w:val="000033EA"/>
    <w:rsid w:val="0002467C"/>
    <w:rsid w:val="00040A7A"/>
    <w:rsid w:val="00041AC8"/>
    <w:rsid w:val="0007315E"/>
    <w:rsid w:val="000936CA"/>
    <w:rsid w:val="00097182"/>
    <w:rsid w:val="000B1A00"/>
    <w:rsid w:val="000C0F66"/>
    <w:rsid w:val="001764D4"/>
    <w:rsid w:val="001F341B"/>
    <w:rsid w:val="00241F1E"/>
    <w:rsid w:val="002430FD"/>
    <w:rsid w:val="00267340"/>
    <w:rsid w:val="00275C59"/>
    <w:rsid w:val="00291156"/>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414B6"/>
    <w:rsid w:val="009561DA"/>
    <w:rsid w:val="0098432D"/>
    <w:rsid w:val="00997B0E"/>
    <w:rsid w:val="009A694A"/>
    <w:rsid w:val="009A7064"/>
    <w:rsid w:val="009F7ECA"/>
    <w:rsid w:val="00A57131"/>
    <w:rsid w:val="00A601F8"/>
    <w:rsid w:val="00A6049B"/>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6B1034"/>
  <w15:chartTrackingRefBased/>
  <w15:docId w15:val="{B7200692-1E9B-47FC-ACF7-D00562134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115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9115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2086</Words>
  <Characters>12518</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14575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2025-12-05T13:21:00Z</cp:lastPrinted>
  <dcterms:created xsi:type="dcterms:W3CDTF">2025-12-05T13:22:00Z</dcterms:created>
  <dcterms:modified xsi:type="dcterms:W3CDTF">2025-12-05T13:22:00Z</dcterms:modified>
</cp:coreProperties>
</file>