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9755C" w14:textId="340531C8" w:rsidR="00DA2A7E" w:rsidRPr="003261E7" w:rsidRDefault="00361F23" w:rsidP="00DA2A7E">
      <w:pPr>
        <w:spacing w:after="240"/>
        <w:jc w:val="right"/>
        <w:rPr>
          <w:sz w:val="22"/>
          <w:szCs w:val="22"/>
        </w:rPr>
      </w:pPr>
      <w:r w:rsidRPr="00361F23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F91C59">
        <w:rPr>
          <w:sz w:val="22"/>
          <w:szCs w:val="22"/>
        </w:rPr>
        <w:t>…………………</w:t>
      </w:r>
    </w:p>
    <w:p w14:paraId="0678363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CC5D0F9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BEEC23D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19E7992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7AAC6F4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D9F74A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94B07B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E745B5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0E0DA3D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61F23" w:rsidRPr="003261E7" w14:paraId="4AAAB647" w14:textId="77777777" w:rsidTr="00E21D5A">
        <w:trPr>
          <w:trHeight w:val="638"/>
        </w:trPr>
        <w:tc>
          <w:tcPr>
            <w:tcW w:w="959" w:type="dxa"/>
          </w:tcPr>
          <w:p w14:paraId="7D215ADB" w14:textId="77777777" w:rsidR="00361F23" w:rsidRPr="003261E7" w:rsidRDefault="00361F23" w:rsidP="00E21D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3A777C7" w14:textId="1F8BE75B" w:rsidR="00361F23" w:rsidRPr="003261E7" w:rsidRDefault="00361F23" w:rsidP="00E21D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1F23">
              <w:rPr>
                <w:sz w:val="22"/>
                <w:szCs w:val="22"/>
              </w:rPr>
              <w:t>podstawowy</w:t>
            </w:r>
            <w:r w:rsidR="00F91C59">
              <w:rPr>
                <w:sz w:val="22"/>
                <w:szCs w:val="22"/>
              </w:rPr>
              <w:t>m</w:t>
            </w:r>
            <w:r w:rsidRPr="00361F23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61F23">
              <w:rPr>
                <w:b/>
                <w:bCs/>
                <w:sz w:val="22"/>
                <w:szCs w:val="22"/>
              </w:rPr>
              <w:t>Dostawa i sprzedaż karetki transportowej typu B wraz z wyposażeniem dla potrzeb Szpitala Miejskiego Specjalistycznego im. Gabriela Narutowicza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61F23">
              <w:rPr>
                <w:b/>
                <w:sz w:val="22"/>
                <w:szCs w:val="22"/>
              </w:rPr>
              <w:t>ZP/67/2025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21FA959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A8FC42F" w14:textId="77777777" w:rsidR="00F91C59" w:rsidRDefault="00F91C59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63B06FDB" w14:textId="5823A578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61F23" w:rsidRPr="007240DA" w14:paraId="55FA807C" w14:textId="77777777" w:rsidTr="00E21D5A">
        <w:tc>
          <w:tcPr>
            <w:tcW w:w="2660" w:type="dxa"/>
          </w:tcPr>
          <w:p w14:paraId="02C00B11" w14:textId="77777777" w:rsidR="00361F23" w:rsidRPr="007240DA" w:rsidRDefault="00361F23" w:rsidP="00E21D5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61F23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</w:tcPr>
          <w:p w14:paraId="1C752ADF" w14:textId="2A0D37D5" w:rsidR="00361F23" w:rsidRPr="007240DA" w:rsidRDefault="00361F23" w:rsidP="00E21D5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61F23">
              <w:rPr>
                <w:sz w:val="22"/>
                <w:szCs w:val="22"/>
              </w:rPr>
              <w:t xml:space="preserve">nie złożono żadnego wniosku o dopuszczenie do udziału </w:t>
            </w:r>
            <w:r w:rsidR="00F91C59">
              <w:rPr>
                <w:sz w:val="22"/>
                <w:szCs w:val="22"/>
              </w:rPr>
              <w:br/>
            </w:r>
            <w:r w:rsidRPr="00361F23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061FECD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1CEAFA2" w14:textId="121AD294" w:rsidR="00DA2A7E" w:rsidRPr="003261E7" w:rsidRDefault="00361F23" w:rsidP="00DA2A7E">
      <w:pPr>
        <w:spacing w:after="480" w:line="276" w:lineRule="auto"/>
        <w:jc w:val="both"/>
        <w:rPr>
          <w:sz w:val="22"/>
          <w:szCs w:val="22"/>
        </w:rPr>
      </w:pPr>
      <w:r w:rsidRPr="00361F23">
        <w:rPr>
          <w:sz w:val="22"/>
          <w:szCs w:val="22"/>
        </w:rPr>
        <w:t xml:space="preserve"> W postępowaniu  nie wpłynęła żadna oferta w terminie przewidzianym na składanie ofert, tj. do dnia 04.12.2025 r. do godziny 11</w:t>
      </w:r>
      <w:r w:rsidR="00F91C59">
        <w:rPr>
          <w:sz w:val="22"/>
          <w:szCs w:val="22"/>
        </w:rPr>
        <w:t>:00</w:t>
      </w:r>
      <w:r w:rsidRPr="00361F23">
        <w:rPr>
          <w:sz w:val="22"/>
          <w:szCs w:val="22"/>
        </w:rPr>
        <w:t>.</w:t>
      </w:r>
    </w:p>
    <w:p w14:paraId="4134890F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4ACEE" w14:textId="77777777" w:rsidR="0008039A" w:rsidRDefault="0008039A">
      <w:r>
        <w:separator/>
      </w:r>
    </w:p>
  </w:endnote>
  <w:endnote w:type="continuationSeparator" w:id="0">
    <w:p w14:paraId="799F8507" w14:textId="77777777" w:rsidR="0008039A" w:rsidRDefault="0008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A60C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D0180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872D4" w14:textId="5537443B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59A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510960" w14:textId="77777777" w:rsidR="003F0CBE" w:rsidRDefault="003F0CBE">
    <w:pPr>
      <w:pStyle w:val="Stopka"/>
      <w:tabs>
        <w:tab w:val="clear" w:pos="4536"/>
      </w:tabs>
      <w:jc w:val="center"/>
    </w:pPr>
  </w:p>
  <w:p w14:paraId="3BE17A1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CAF99" w14:textId="77777777" w:rsidR="0008039A" w:rsidRDefault="0008039A">
      <w:r>
        <w:separator/>
      </w:r>
    </w:p>
  </w:footnote>
  <w:footnote w:type="continuationSeparator" w:id="0">
    <w:p w14:paraId="18CDE169" w14:textId="77777777" w:rsidR="0008039A" w:rsidRDefault="00080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3244A" w14:textId="77777777" w:rsidR="00361F23" w:rsidRDefault="00361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F7011" w14:textId="77777777" w:rsidR="00361F23" w:rsidRDefault="00361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27AAC" w14:textId="77777777" w:rsidR="00361F23" w:rsidRDefault="00361F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5649676">
    <w:abstractNumId w:val="5"/>
  </w:num>
  <w:num w:numId="2" w16cid:durableId="1893155266">
    <w:abstractNumId w:val="10"/>
  </w:num>
  <w:num w:numId="3" w16cid:durableId="1789351973">
    <w:abstractNumId w:val="4"/>
  </w:num>
  <w:num w:numId="4" w16cid:durableId="1263610144">
    <w:abstractNumId w:val="9"/>
  </w:num>
  <w:num w:numId="5" w16cid:durableId="1979260641">
    <w:abstractNumId w:val="1"/>
  </w:num>
  <w:num w:numId="6" w16cid:durableId="1126046148">
    <w:abstractNumId w:val="2"/>
  </w:num>
  <w:num w:numId="7" w16cid:durableId="735276270">
    <w:abstractNumId w:val="8"/>
  </w:num>
  <w:num w:numId="8" w16cid:durableId="683746062">
    <w:abstractNumId w:val="6"/>
  </w:num>
  <w:num w:numId="9" w16cid:durableId="2035037480">
    <w:abstractNumId w:val="3"/>
  </w:num>
  <w:num w:numId="10" w16cid:durableId="53161515">
    <w:abstractNumId w:val="0"/>
  </w:num>
  <w:num w:numId="11" w16cid:durableId="16328989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39A"/>
    <w:rsid w:val="00020DF5"/>
    <w:rsid w:val="000345C2"/>
    <w:rsid w:val="00047A30"/>
    <w:rsid w:val="0008039A"/>
    <w:rsid w:val="001B1480"/>
    <w:rsid w:val="002D47D4"/>
    <w:rsid w:val="003261E7"/>
    <w:rsid w:val="00361F23"/>
    <w:rsid w:val="00372CE9"/>
    <w:rsid w:val="003F0CBE"/>
    <w:rsid w:val="00420F05"/>
    <w:rsid w:val="00467255"/>
    <w:rsid w:val="005644C6"/>
    <w:rsid w:val="006E6C0F"/>
    <w:rsid w:val="006E706C"/>
    <w:rsid w:val="0079556E"/>
    <w:rsid w:val="007A1DCC"/>
    <w:rsid w:val="007A2D48"/>
    <w:rsid w:val="007F118B"/>
    <w:rsid w:val="009553F8"/>
    <w:rsid w:val="00A86662"/>
    <w:rsid w:val="00AF5E2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91C5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86443"/>
  <w15:chartTrackingRefBased/>
  <w15:docId w15:val="{710A9C47-A6CB-4AB6-9BD7-3ADAC314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2001-02-25T09:00:00Z</cp:lastPrinted>
  <dcterms:created xsi:type="dcterms:W3CDTF">2025-12-05T08:48:00Z</dcterms:created>
  <dcterms:modified xsi:type="dcterms:W3CDTF">2025-12-05T08:49:00Z</dcterms:modified>
</cp:coreProperties>
</file>