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D8F4EC" w14:textId="77777777" w:rsidR="00FB7F50" w:rsidRPr="0061456A" w:rsidRDefault="007D16D0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61456A">
        <w:rPr>
          <w:rFonts w:ascii="Verdana" w:hAnsi="Verdana"/>
          <w:sz w:val="18"/>
          <w:szCs w:val="18"/>
        </w:rPr>
        <w:t>Kraków</w:t>
      </w:r>
      <w:r w:rsidR="00FB7F50" w:rsidRPr="0061456A">
        <w:rPr>
          <w:rFonts w:ascii="Verdana" w:hAnsi="Verdana"/>
          <w:sz w:val="18"/>
          <w:szCs w:val="18"/>
        </w:rPr>
        <w:t xml:space="preserve"> dnia: </w:t>
      </w:r>
      <w:r w:rsidRPr="0061456A">
        <w:rPr>
          <w:rFonts w:ascii="Verdana" w:hAnsi="Verdana"/>
          <w:sz w:val="18"/>
          <w:szCs w:val="18"/>
        </w:rPr>
        <w:t>2025-12-12</w:t>
      </w:r>
    </w:p>
    <w:p w14:paraId="1838D342" w14:textId="77777777" w:rsidR="00FB7F50" w:rsidRPr="0061456A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570D566E" w14:textId="77777777" w:rsidR="007D16D0" w:rsidRPr="0061456A" w:rsidRDefault="007D16D0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61456A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5B9906E" w14:textId="77777777" w:rsidR="007D16D0" w:rsidRPr="0061456A" w:rsidRDefault="007D16D0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61456A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AE696F7" w14:textId="77777777" w:rsidR="00FB7F50" w:rsidRPr="0061456A" w:rsidRDefault="007D16D0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61456A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B3A54C0" w14:textId="77777777" w:rsidR="00FB7F50" w:rsidRPr="0061456A" w:rsidRDefault="007D16D0" w:rsidP="00FB7F50">
      <w:pPr>
        <w:rPr>
          <w:rFonts w:ascii="Verdana" w:hAnsi="Verdana"/>
          <w:sz w:val="18"/>
          <w:szCs w:val="18"/>
        </w:rPr>
      </w:pPr>
      <w:r w:rsidRPr="0061456A">
        <w:rPr>
          <w:rFonts w:ascii="Verdana" w:hAnsi="Verdana"/>
          <w:sz w:val="18"/>
          <w:szCs w:val="18"/>
        </w:rPr>
        <w:t>Al. Mickiewicza</w:t>
      </w:r>
      <w:r w:rsidR="00FB7F50" w:rsidRPr="0061456A">
        <w:rPr>
          <w:rFonts w:ascii="Verdana" w:hAnsi="Verdana"/>
          <w:sz w:val="18"/>
          <w:szCs w:val="18"/>
        </w:rPr>
        <w:t xml:space="preserve"> </w:t>
      </w:r>
      <w:r w:rsidRPr="0061456A">
        <w:rPr>
          <w:rFonts w:ascii="Verdana" w:hAnsi="Verdana"/>
          <w:sz w:val="18"/>
          <w:szCs w:val="18"/>
        </w:rPr>
        <w:t>30</w:t>
      </w:r>
    </w:p>
    <w:p w14:paraId="37D22D7B" w14:textId="77777777" w:rsidR="00FB7F50" w:rsidRPr="0061456A" w:rsidRDefault="007D16D0" w:rsidP="00FB7F50">
      <w:pPr>
        <w:rPr>
          <w:rFonts w:ascii="Verdana" w:hAnsi="Verdana"/>
          <w:sz w:val="18"/>
          <w:szCs w:val="18"/>
        </w:rPr>
      </w:pPr>
      <w:r w:rsidRPr="0061456A">
        <w:rPr>
          <w:rFonts w:ascii="Verdana" w:hAnsi="Verdana"/>
          <w:sz w:val="18"/>
          <w:szCs w:val="18"/>
        </w:rPr>
        <w:t>30-059</w:t>
      </w:r>
      <w:r w:rsidR="00FB7F50" w:rsidRPr="0061456A">
        <w:rPr>
          <w:rFonts w:ascii="Verdana" w:hAnsi="Verdana"/>
          <w:sz w:val="18"/>
          <w:szCs w:val="18"/>
        </w:rPr>
        <w:t xml:space="preserve"> </w:t>
      </w:r>
      <w:r w:rsidRPr="0061456A">
        <w:rPr>
          <w:rFonts w:ascii="Verdana" w:hAnsi="Verdana"/>
          <w:sz w:val="18"/>
          <w:szCs w:val="18"/>
        </w:rPr>
        <w:t>Kraków</w:t>
      </w:r>
    </w:p>
    <w:p w14:paraId="15279889" w14:textId="77777777" w:rsidR="008642B3" w:rsidRPr="0061456A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61456A">
        <w:rPr>
          <w:rFonts w:ascii="Verdana" w:hAnsi="Verdana"/>
          <w:sz w:val="18"/>
          <w:szCs w:val="18"/>
        </w:rPr>
        <w:t>OGŁOSZENIE</w:t>
      </w:r>
    </w:p>
    <w:p w14:paraId="2B1372DF" w14:textId="77777777" w:rsidR="008642B3" w:rsidRPr="0061456A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61456A">
        <w:rPr>
          <w:rFonts w:ascii="Verdana" w:hAnsi="Verdana"/>
          <w:b/>
          <w:sz w:val="18"/>
          <w:szCs w:val="18"/>
        </w:rPr>
        <w:t xml:space="preserve">o </w:t>
      </w:r>
      <w:r w:rsidR="0054734E" w:rsidRPr="0061456A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7D16D0" w:rsidRPr="0061456A" w14:paraId="400722D1" w14:textId="77777777" w:rsidTr="00BF57FB">
        <w:trPr>
          <w:trHeight w:val="638"/>
        </w:trPr>
        <w:tc>
          <w:tcPr>
            <w:tcW w:w="959" w:type="dxa"/>
          </w:tcPr>
          <w:p w14:paraId="242AAA35" w14:textId="77777777" w:rsidR="007D16D0" w:rsidRPr="0061456A" w:rsidRDefault="007D16D0" w:rsidP="00BF57FB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1456A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13D07AE3" w14:textId="77777777" w:rsidR="007D16D0" w:rsidRPr="0061456A" w:rsidRDefault="007D16D0" w:rsidP="00BF57FB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1456A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61456A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61456A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61456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61456A">
              <w:rPr>
                <w:rFonts w:ascii="Verdana" w:hAnsi="Verdana"/>
                <w:sz w:val="18"/>
                <w:szCs w:val="18"/>
              </w:rPr>
              <w:t>pn.</w:t>
            </w:r>
            <w:r w:rsidRPr="0061456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61456A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61456A">
              <w:rPr>
                <w:rFonts w:ascii="Verdana" w:hAnsi="Verdana"/>
                <w:b/>
                <w:bCs/>
                <w:sz w:val="18"/>
                <w:szCs w:val="18"/>
              </w:rPr>
              <w:t>przeprowadzenie badań ilościowych , których celem jest uzyskanie wiarygodnych danych ilościowych, pozwalających na zrozumienie postaw, motywacji i preferencji uczniów ostatnich klas liceów oraz osób w wieku 45-55 lat względem wyboru kierunków studiów o profilu technicznym dla WMIC AGH - KC-DE-zp.272-701/25</w:t>
            </w:r>
            <w:r w:rsidRPr="0061456A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61456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61456A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61456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61456A">
              <w:rPr>
                <w:rFonts w:ascii="Verdana" w:hAnsi="Verdana"/>
                <w:b/>
                <w:sz w:val="18"/>
                <w:szCs w:val="18"/>
              </w:rPr>
              <w:t>KC-DE-zp.272-701/25</w:t>
            </w:r>
            <w:r w:rsidRPr="0061456A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6CCF8949" w14:textId="77777777" w:rsidR="008642B3" w:rsidRPr="0061456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61456A">
        <w:rPr>
          <w:rFonts w:ascii="Verdana" w:hAnsi="Verdana"/>
          <w:sz w:val="18"/>
          <w:szCs w:val="18"/>
        </w:rPr>
        <w:t xml:space="preserve">Zamawiający, </w:t>
      </w:r>
      <w:r w:rsidR="00CC324B" w:rsidRPr="0061456A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61456A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61456A">
        <w:rPr>
          <w:rFonts w:ascii="Verdana" w:hAnsi="Verdana"/>
          <w:sz w:val="18"/>
          <w:szCs w:val="18"/>
        </w:rPr>
        <w:t xml:space="preserve">ust. 1 pkt. 1 i </w:t>
      </w:r>
      <w:r w:rsidRPr="0061456A">
        <w:rPr>
          <w:rFonts w:ascii="Verdana" w:hAnsi="Verdana"/>
          <w:sz w:val="18"/>
          <w:szCs w:val="18"/>
        </w:rPr>
        <w:t xml:space="preserve">ust. </w:t>
      </w:r>
      <w:r w:rsidR="00A17CDB" w:rsidRPr="0061456A">
        <w:rPr>
          <w:rFonts w:ascii="Verdana" w:hAnsi="Verdana"/>
          <w:sz w:val="18"/>
          <w:szCs w:val="18"/>
        </w:rPr>
        <w:t>2</w:t>
      </w:r>
      <w:r w:rsidRPr="0061456A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61456A">
        <w:rPr>
          <w:rFonts w:ascii="Verdana" w:hAnsi="Verdana"/>
          <w:sz w:val="18"/>
          <w:szCs w:val="18"/>
        </w:rPr>
        <w:t xml:space="preserve"> </w:t>
      </w:r>
      <w:r w:rsidR="00CC1A8E" w:rsidRPr="0061456A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61456A">
        <w:rPr>
          <w:rFonts w:ascii="Verdana" w:hAnsi="Verdana"/>
          <w:sz w:val="18"/>
          <w:szCs w:val="18"/>
        </w:rPr>
        <w:t>t.j</w:t>
      </w:r>
      <w:proofErr w:type="spellEnd"/>
      <w:r w:rsidR="00CC1A8E" w:rsidRPr="0061456A">
        <w:rPr>
          <w:rFonts w:ascii="Verdana" w:hAnsi="Verdana"/>
          <w:sz w:val="18"/>
          <w:szCs w:val="18"/>
        </w:rPr>
        <w:t xml:space="preserve">. ze zm.) </w:t>
      </w:r>
      <w:r w:rsidRPr="0061456A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61456A">
        <w:rPr>
          <w:rFonts w:ascii="Verdana" w:hAnsi="Verdana"/>
          <w:sz w:val="18"/>
          <w:szCs w:val="18"/>
        </w:rPr>
        <w:t>Pzp</w:t>
      </w:r>
      <w:proofErr w:type="spellEnd"/>
      <w:r w:rsidRPr="0061456A">
        <w:rPr>
          <w:rFonts w:ascii="Verdana" w:hAnsi="Verdana"/>
          <w:sz w:val="18"/>
          <w:szCs w:val="18"/>
        </w:rPr>
        <w:t>”</w:t>
      </w:r>
      <w:r w:rsidR="00D26ED6" w:rsidRPr="0061456A">
        <w:rPr>
          <w:rFonts w:ascii="Verdana" w:hAnsi="Verdana"/>
          <w:sz w:val="18"/>
          <w:szCs w:val="18"/>
        </w:rPr>
        <w:t xml:space="preserve">, </w:t>
      </w:r>
      <w:r w:rsidRPr="0061456A">
        <w:rPr>
          <w:rFonts w:ascii="Verdana" w:hAnsi="Verdana"/>
          <w:sz w:val="18"/>
          <w:szCs w:val="18"/>
        </w:rPr>
        <w:t>informuje</w:t>
      </w:r>
      <w:r w:rsidR="00D26ED6" w:rsidRPr="0061456A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61456A">
        <w:rPr>
          <w:rFonts w:ascii="Verdana" w:hAnsi="Verdana"/>
          <w:sz w:val="18"/>
          <w:szCs w:val="18"/>
        </w:rPr>
        <w:t>najkorzystniejsz</w:t>
      </w:r>
      <w:r w:rsidR="00D26ED6" w:rsidRPr="0061456A">
        <w:rPr>
          <w:rFonts w:ascii="Verdana" w:hAnsi="Verdana"/>
          <w:sz w:val="18"/>
          <w:szCs w:val="18"/>
        </w:rPr>
        <w:t xml:space="preserve">a wybrana została </w:t>
      </w:r>
      <w:r w:rsidR="00756CDA" w:rsidRPr="0061456A">
        <w:rPr>
          <w:rFonts w:ascii="Verdana" w:hAnsi="Verdana"/>
          <w:sz w:val="18"/>
          <w:szCs w:val="18"/>
        </w:rPr>
        <w:t>ofer</w:t>
      </w:r>
      <w:r w:rsidR="00D26ED6" w:rsidRPr="0061456A">
        <w:rPr>
          <w:rFonts w:ascii="Verdana" w:hAnsi="Verdana"/>
          <w:sz w:val="18"/>
          <w:szCs w:val="18"/>
        </w:rPr>
        <w:t>t</w:t>
      </w:r>
      <w:r w:rsidR="009F0E5C" w:rsidRPr="0061456A">
        <w:rPr>
          <w:rFonts w:ascii="Verdana" w:hAnsi="Verdana"/>
          <w:sz w:val="18"/>
          <w:szCs w:val="18"/>
        </w:rPr>
        <w:t>a</w:t>
      </w:r>
      <w:r w:rsidR="00D26ED6" w:rsidRPr="0061456A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D16D0" w:rsidRPr="0061456A" w14:paraId="6F1E37FD" w14:textId="77777777" w:rsidTr="00BF57F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70D29BCB" w14:textId="77777777" w:rsidR="007D16D0" w:rsidRPr="0061456A" w:rsidRDefault="007D16D0" w:rsidP="00BF57FB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61456A">
              <w:rPr>
                <w:rFonts w:ascii="Verdana" w:hAnsi="Verdana"/>
                <w:b/>
                <w:sz w:val="18"/>
                <w:szCs w:val="18"/>
              </w:rPr>
              <w:t>Grupa BST Sp. z o.o.</w:t>
            </w:r>
          </w:p>
          <w:p w14:paraId="5AAFB8B3" w14:textId="77777777" w:rsidR="007D16D0" w:rsidRPr="0061456A" w:rsidRDefault="007D16D0" w:rsidP="00BF57FB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61456A">
              <w:rPr>
                <w:rFonts w:ascii="Verdana" w:hAnsi="Verdana"/>
                <w:bCs/>
                <w:sz w:val="18"/>
                <w:szCs w:val="18"/>
              </w:rPr>
              <w:t>Mieczyków</w:t>
            </w:r>
            <w:r w:rsidRPr="0061456A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61456A">
              <w:rPr>
                <w:rFonts w:ascii="Verdana" w:hAnsi="Verdana"/>
                <w:bCs/>
                <w:sz w:val="18"/>
                <w:szCs w:val="18"/>
              </w:rPr>
              <w:t>12</w:t>
            </w:r>
            <w:r w:rsidRPr="0061456A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14:paraId="224D91E8" w14:textId="77777777" w:rsidR="007D16D0" w:rsidRPr="0061456A" w:rsidRDefault="007D16D0" w:rsidP="00BF57FB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61456A">
              <w:rPr>
                <w:rFonts w:ascii="Verdana" w:hAnsi="Verdana"/>
                <w:bCs/>
                <w:sz w:val="18"/>
                <w:szCs w:val="18"/>
              </w:rPr>
              <w:t>40-748</w:t>
            </w:r>
            <w:r w:rsidRPr="0061456A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61456A">
              <w:rPr>
                <w:rFonts w:ascii="Verdana" w:hAnsi="Verdana"/>
                <w:bCs/>
                <w:sz w:val="18"/>
                <w:szCs w:val="18"/>
              </w:rPr>
              <w:t>Katowice</w:t>
            </w:r>
          </w:p>
          <w:p w14:paraId="3A56C738" w14:textId="77777777" w:rsidR="007D16D0" w:rsidRPr="0061456A" w:rsidRDefault="007D16D0" w:rsidP="00BF57FB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61456A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61456A">
              <w:rPr>
                <w:rFonts w:ascii="Verdana" w:hAnsi="Verdana"/>
                <w:b/>
                <w:sz w:val="18"/>
                <w:szCs w:val="18"/>
              </w:rPr>
              <w:t>32 700.00 zł</w:t>
            </w:r>
            <w:r w:rsidRPr="0061456A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2E257C4C" w14:textId="77777777" w:rsidR="007D16D0" w:rsidRPr="0061456A" w:rsidRDefault="007D16D0" w:rsidP="00BF57FB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1456A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61456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61456A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61456A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7556D094" w14:textId="77777777" w:rsidR="003A0AFC" w:rsidRPr="0061456A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61456A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985"/>
        <w:gridCol w:w="2835"/>
      </w:tblGrid>
      <w:tr w:rsidR="0061456A" w:rsidRPr="0061456A" w14:paraId="75D2D348" w14:textId="77777777" w:rsidTr="0061456A">
        <w:trPr>
          <w:trHeight w:val="510"/>
        </w:trPr>
        <w:tc>
          <w:tcPr>
            <w:tcW w:w="709" w:type="dxa"/>
            <w:vAlign w:val="center"/>
          </w:tcPr>
          <w:p w14:paraId="1E8CBEB8" w14:textId="77777777" w:rsidR="0061456A" w:rsidRPr="0061456A" w:rsidRDefault="0061456A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61456A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4678" w:type="dxa"/>
            <w:vAlign w:val="center"/>
          </w:tcPr>
          <w:p w14:paraId="187D638D" w14:textId="77777777" w:rsidR="0061456A" w:rsidRPr="0061456A" w:rsidRDefault="0061456A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1456A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985" w:type="dxa"/>
            <w:vAlign w:val="center"/>
          </w:tcPr>
          <w:p w14:paraId="1D60CF5F" w14:textId="77777777" w:rsidR="0061456A" w:rsidRPr="0061456A" w:rsidRDefault="0061456A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1456A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835" w:type="dxa"/>
            <w:vAlign w:val="center"/>
          </w:tcPr>
          <w:p w14:paraId="25096E22" w14:textId="77777777" w:rsidR="0061456A" w:rsidRPr="0061456A" w:rsidRDefault="0061456A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1456A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1456A" w:rsidRPr="0061456A" w14:paraId="482AB9D3" w14:textId="77777777" w:rsidTr="0061456A">
        <w:tc>
          <w:tcPr>
            <w:tcW w:w="709" w:type="dxa"/>
            <w:vAlign w:val="center"/>
          </w:tcPr>
          <w:p w14:paraId="3400758E" w14:textId="77777777" w:rsidR="0061456A" w:rsidRPr="0061456A" w:rsidRDefault="0061456A" w:rsidP="00BF57F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1456A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4678" w:type="dxa"/>
            <w:vAlign w:val="center"/>
          </w:tcPr>
          <w:p w14:paraId="10AAA0EE" w14:textId="77777777" w:rsidR="0061456A" w:rsidRPr="0061456A" w:rsidRDefault="0061456A" w:rsidP="00BF57FB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61456A">
              <w:rPr>
                <w:rFonts w:ascii="Verdana" w:hAnsi="Verdana" w:cs="Times New Roman"/>
                <w:b/>
                <w:sz w:val="18"/>
                <w:szCs w:val="18"/>
              </w:rPr>
              <w:t>Grupa BST Sp. z o.o.</w:t>
            </w:r>
          </w:p>
          <w:p w14:paraId="7CEC83DA" w14:textId="77777777" w:rsidR="0061456A" w:rsidRPr="0061456A" w:rsidRDefault="0061456A" w:rsidP="00BF57FB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1456A">
              <w:rPr>
                <w:rFonts w:ascii="Verdana" w:hAnsi="Verdana" w:cs="Times New Roman"/>
                <w:bCs/>
                <w:sz w:val="18"/>
                <w:szCs w:val="18"/>
              </w:rPr>
              <w:t>Mieczyków</w:t>
            </w:r>
            <w:r w:rsidRPr="0061456A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61456A">
              <w:rPr>
                <w:rFonts w:ascii="Verdana" w:hAnsi="Verdana" w:cs="Times New Roman"/>
                <w:bCs/>
                <w:sz w:val="18"/>
                <w:szCs w:val="18"/>
              </w:rPr>
              <w:t>12</w:t>
            </w:r>
            <w:r w:rsidRPr="0061456A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188B47A5" w14:textId="77777777" w:rsidR="0061456A" w:rsidRPr="0061456A" w:rsidRDefault="0061456A" w:rsidP="00BF57FB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1456A">
              <w:rPr>
                <w:rFonts w:ascii="Verdana" w:hAnsi="Verdana" w:cs="Times New Roman"/>
                <w:bCs/>
                <w:sz w:val="18"/>
                <w:szCs w:val="18"/>
              </w:rPr>
              <w:t>40-748</w:t>
            </w:r>
            <w:r w:rsidRPr="0061456A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61456A">
              <w:rPr>
                <w:rFonts w:ascii="Verdana" w:hAnsi="Verdana" w:cs="Times New Roman"/>
                <w:bCs/>
                <w:sz w:val="18"/>
                <w:szCs w:val="18"/>
              </w:rPr>
              <w:t>Katowice</w:t>
            </w:r>
          </w:p>
        </w:tc>
        <w:tc>
          <w:tcPr>
            <w:tcW w:w="1985" w:type="dxa"/>
            <w:vAlign w:val="center"/>
          </w:tcPr>
          <w:p w14:paraId="32484BC0" w14:textId="77777777" w:rsidR="0061456A" w:rsidRPr="0061456A" w:rsidRDefault="0061456A" w:rsidP="00BF57F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1456A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2835" w:type="dxa"/>
            <w:vAlign w:val="center"/>
          </w:tcPr>
          <w:p w14:paraId="3DC4F654" w14:textId="77777777" w:rsidR="0061456A" w:rsidRPr="0061456A" w:rsidRDefault="0061456A" w:rsidP="00BF57F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1456A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61456A" w:rsidRPr="0061456A" w14:paraId="67D0EFDA" w14:textId="77777777" w:rsidTr="0061456A">
        <w:tc>
          <w:tcPr>
            <w:tcW w:w="709" w:type="dxa"/>
            <w:vAlign w:val="center"/>
          </w:tcPr>
          <w:p w14:paraId="2A27AE2B" w14:textId="77777777" w:rsidR="0061456A" w:rsidRPr="0061456A" w:rsidRDefault="0061456A" w:rsidP="00BF57F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1456A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4678" w:type="dxa"/>
            <w:vAlign w:val="center"/>
          </w:tcPr>
          <w:p w14:paraId="4F516B48" w14:textId="77777777" w:rsidR="0061456A" w:rsidRPr="0061456A" w:rsidRDefault="0061456A" w:rsidP="00BF57FB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61456A">
              <w:rPr>
                <w:rFonts w:ascii="Verdana" w:hAnsi="Verdana" w:cs="Times New Roman"/>
                <w:b/>
                <w:sz w:val="18"/>
                <w:szCs w:val="18"/>
              </w:rPr>
              <w:t>Fieldstat</w:t>
            </w:r>
            <w:proofErr w:type="spellEnd"/>
            <w:r w:rsidRPr="0061456A">
              <w:rPr>
                <w:rFonts w:ascii="Verdana" w:hAnsi="Verdana" w:cs="Times New Roman"/>
                <w:b/>
                <w:sz w:val="18"/>
                <w:szCs w:val="18"/>
              </w:rPr>
              <w:t xml:space="preserve"> sp. z o.o.</w:t>
            </w:r>
          </w:p>
          <w:p w14:paraId="018D83D3" w14:textId="77777777" w:rsidR="0061456A" w:rsidRPr="0061456A" w:rsidRDefault="0061456A" w:rsidP="00BF57FB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1456A">
              <w:rPr>
                <w:rFonts w:ascii="Verdana" w:hAnsi="Verdana" w:cs="Times New Roman"/>
                <w:bCs/>
                <w:sz w:val="18"/>
                <w:szCs w:val="18"/>
              </w:rPr>
              <w:t>Stanisława Stasica</w:t>
            </w:r>
            <w:r w:rsidRPr="0061456A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61456A">
              <w:rPr>
                <w:rFonts w:ascii="Verdana" w:hAnsi="Verdana" w:cs="Times New Roman"/>
                <w:bCs/>
                <w:sz w:val="18"/>
                <w:szCs w:val="18"/>
              </w:rPr>
              <w:t>10</w:t>
            </w:r>
            <w:r w:rsidRPr="0061456A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2D06E0E3" w14:textId="77777777" w:rsidR="0061456A" w:rsidRPr="0061456A" w:rsidRDefault="0061456A" w:rsidP="00BF57FB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1456A">
              <w:rPr>
                <w:rFonts w:ascii="Verdana" w:hAnsi="Verdana" w:cs="Times New Roman"/>
                <w:bCs/>
                <w:sz w:val="18"/>
                <w:szCs w:val="18"/>
              </w:rPr>
              <w:t>97-400</w:t>
            </w:r>
            <w:r w:rsidRPr="0061456A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61456A">
              <w:rPr>
                <w:rFonts w:ascii="Verdana" w:hAnsi="Verdana" w:cs="Times New Roman"/>
                <w:bCs/>
                <w:sz w:val="18"/>
                <w:szCs w:val="18"/>
              </w:rPr>
              <w:t>Bełchatów</w:t>
            </w:r>
          </w:p>
        </w:tc>
        <w:tc>
          <w:tcPr>
            <w:tcW w:w="1985" w:type="dxa"/>
            <w:vAlign w:val="center"/>
          </w:tcPr>
          <w:p w14:paraId="7BEE36E2" w14:textId="60314851" w:rsidR="0061456A" w:rsidRPr="0061456A" w:rsidRDefault="0061456A" w:rsidP="00BF57F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-*</w:t>
            </w:r>
          </w:p>
        </w:tc>
        <w:tc>
          <w:tcPr>
            <w:tcW w:w="2835" w:type="dxa"/>
            <w:vAlign w:val="center"/>
          </w:tcPr>
          <w:p w14:paraId="3CC4DFF8" w14:textId="49175256" w:rsidR="0061456A" w:rsidRPr="0061456A" w:rsidRDefault="0061456A" w:rsidP="00BF57F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1456A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-*</w:t>
            </w:r>
          </w:p>
        </w:tc>
      </w:tr>
    </w:tbl>
    <w:p w14:paraId="558E7854" w14:textId="77777777" w:rsidR="00E85D70" w:rsidRPr="0061456A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55AB0B33" w14:textId="56C10BCE" w:rsidR="00F960D7" w:rsidRPr="0061456A" w:rsidRDefault="0061456A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*nie przyznano punktów, gdyż oferta podlega odrzuceniu</w:t>
      </w:r>
    </w:p>
    <w:bookmarkEnd w:id="0"/>
    <w:p w14:paraId="1DD997D2" w14:textId="77777777" w:rsidR="00F960D7" w:rsidRPr="0061456A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61456A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EE6906" w14:textId="77777777" w:rsidR="007118FE" w:rsidRDefault="007118FE">
      <w:r>
        <w:separator/>
      </w:r>
    </w:p>
  </w:endnote>
  <w:endnote w:type="continuationSeparator" w:id="0">
    <w:p w14:paraId="2B38CBDC" w14:textId="77777777" w:rsidR="007118FE" w:rsidRDefault="00711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9AA1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87747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E8B498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08F98A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3BC7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58B109" w14:textId="77777777" w:rsidR="007118FE" w:rsidRDefault="007118FE">
      <w:r>
        <w:separator/>
      </w:r>
    </w:p>
  </w:footnote>
  <w:footnote w:type="continuationSeparator" w:id="0">
    <w:p w14:paraId="065C7061" w14:textId="77777777" w:rsidR="007118FE" w:rsidRDefault="007118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C734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408E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536A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3E50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1456A"/>
    <w:rsid w:val="00644DCB"/>
    <w:rsid w:val="00657C1E"/>
    <w:rsid w:val="006B585D"/>
    <w:rsid w:val="006E3089"/>
    <w:rsid w:val="007118FE"/>
    <w:rsid w:val="00712C39"/>
    <w:rsid w:val="0075025B"/>
    <w:rsid w:val="00756CDA"/>
    <w:rsid w:val="007D16D0"/>
    <w:rsid w:val="007D3E50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9F5872"/>
  <w15:chartTrackingRefBased/>
  <w15:docId w15:val="{99559F41-34F7-48DF-A4B4-A68754D5E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222</Words>
  <Characters>1361</Characters>
  <Application>Microsoft Office Word</Application>
  <DocSecurity>0</DocSecurity>
  <Lines>75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2025-12-12T09:32:00Z</cp:lastPrinted>
  <dcterms:created xsi:type="dcterms:W3CDTF">2025-12-12T09:32:00Z</dcterms:created>
  <dcterms:modified xsi:type="dcterms:W3CDTF">2025-12-12T09:32:00Z</dcterms:modified>
</cp:coreProperties>
</file>