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A190E" w14:textId="7B8620DD" w:rsidR="00CF7835" w:rsidRPr="00431D77" w:rsidRDefault="00995E37" w:rsidP="00431D77">
      <w:pPr>
        <w:spacing w:after="600"/>
        <w:jc w:val="right"/>
        <w:rPr>
          <w:sz w:val="24"/>
          <w:szCs w:val="24"/>
        </w:rPr>
      </w:pPr>
      <w:r w:rsidRPr="00431D77">
        <w:rPr>
          <w:sz w:val="24"/>
          <w:szCs w:val="24"/>
        </w:rPr>
        <w:t>Rawicz</w:t>
      </w:r>
      <w:r w:rsidR="00431D77">
        <w:rPr>
          <w:sz w:val="24"/>
          <w:szCs w:val="24"/>
        </w:rPr>
        <w:t>, dnia 12.12.2025 r.</w:t>
      </w:r>
    </w:p>
    <w:p w14:paraId="5F200FCA" w14:textId="77777777" w:rsidR="00CF7835" w:rsidRPr="00431D77" w:rsidRDefault="00995E37" w:rsidP="00431D77">
      <w:pPr>
        <w:rPr>
          <w:b/>
          <w:bCs/>
          <w:sz w:val="24"/>
          <w:szCs w:val="24"/>
        </w:rPr>
      </w:pPr>
      <w:r w:rsidRPr="00431D77">
        <w:rPr>
          <w:b/>
          <w:bCs/>
          <w:sz w:val="24"/>
          <w:szCs w:val="24"/>
        </w:rPr>
        <w:t>Powiatowe Centrum Usług Wspólnych w Rawiczu</w:t>
      </w:r>
    </w:p>
    <w:p w14:paraId="6C0AB330" w14:textId="77777777" w:rsidR="00CF7835" w:rsidRPr="00431D77" w:rsidRDefault="00995E37" w:rsidP="00431D77">
      <w:pPr>
        <w:rPr>
          <w:sz w:val="24"/>
          <w:szCs w:val="24"/>
        </w:rPr>
      </w:pPr>
      <w:r w:rsidRPr="00431D77">
        <w:rPr>
          <w:sz w:val="24"/>
          <w:szCs w:val="24"/>
        </w:rPr>
        <w:t>ul. Mikołaja Kopernika</w:t>
      </w:r>
      <w:r w:rsidR="00CF7835" w:rsidRPr="00431D77">
        <w:rPr>
          <w:sz w:val="24"/>
          <w:szCs w:val="24"/>
        </w:rPr>
        <w:t xml:space="preserve"> </w:t>
      </w:r>
      <w:r w:rsidRPr="00431D77">
        <w:rPr>
          <w:sz w:val="24"/>
          <w:szCs w:val="24"/>
        </w:rPr>
        <w:t>4</w:t>
      </w:r>
    </w:p>
    <w:p w14:paraId="71892D79" w14:textId="77777777" w:rsidR="00CF7835" w:rsidRDefault="00995E37" w:rsidP="00431D77">
      <w:pPr>
        <w:rPr>
          <w:sz w:val="24"/>
          <w:szCs w:val="24"/>
        </w:rPr>
      </w:pPr>
      <w:r w:rsidRPr="00431D77">
        <w:rPr>
          <w:sz w:val="24"/>
          <w:szCs w:val="24"/>
        </w:rPr>
        <w:t>63-900</w:t>
      </w:r>
      <w:r w:rsidR="00CF7835" w:rsidRPr="00431D77">
        <w:rPr>
          <w:sz w:val="24"/>
          <w:szCs w:val="24"/>
        </w:rPr>
        <w:t xml:space="preserve"> </w:t>
      </w:r>
      <w:r w:rsidRPr="00431D77">
        <w:rPr>
          <w:sz w:val="24"/>
          <w:szCs w:val="24"/>
        </w:rPr>
        <w:t>Rawicz</w:t>
      </w:r>
    </w:p>
    <w:p w14:paraId="49BB5669" w14:textId="77777777" w:rsidR="00431D77" w:rsidRDefault="00431D77" w:rsidP="00431D77">
      <w:pPr>
        <w:rPr>
          <w:sz w:val="24"/>
          <w:szCs w:val="24"/>
        </w:rPr>
      </w:pPr>
    </w:p>
    <w:p w14:paraId="26E0383E" w14:textId="4D882D28" w:rsidR="00431D77" w:rsidRDefault="00431D77" w:rsidP="00431D77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57FA0">
        <w:rPr>
          <w:b/>
          <w:sz w:val="24"/>
          <w:szCs w:val="24"/>
        </w:rPr>
        <w:t>PCUW.261.2.</w:t>
      </w:r>
      <w:r>
        <w:rPr>
          <w:b/>
          <w:sz w:val="24"/>
          <w:szCs w:val="24"/>
        </w:rPr>
        <w:t>51</w:t>
      </w:r>
      <w:r w:rsidRPr="00657FA0">
        <w:rPr>
          <w:b/>
          <w:sz w:val="24"/>
          <w:szCs w:val="24"/>
        </w:rPr>
        <w:t>.2025</w:t>
      </w:r>
    </w:p>
    <w:p w14:paraId="10C937C0" w14:textId="6151D9A0" w:rsidR="00CF7835" w:rsidRPr="00431D77" w:rsidRDefault="00CF7835" w:rsidP="00431D7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31D77" w14:paraId="66E738E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6C7C3F" w14:textId="77777777" w:rsidR="00CF7835" w:rsidRPr="00431D77" w:rsidRDefault="00CF7835" w:rsidP="00431D7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31D7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476AF80" w14:textId="77777777" w:rsidR="00431D77" w:rsidRDefault="00431D77" w:rsidP="00431D7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</w:p>
    <w:p w14:paraId="0837BB43" w14:textId="38835481" w:rsidR="00431D77" w:rsidRPr="00431D77" w:rsidRDefault="00431D77" w:rsidP="00431D77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657FA0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 w:rsidRPr="00657FA0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ab/>
      </w:r>
      <w:r w:rsidRPr="00657FA0">
        <w:rPr>
          <w:sz w:val="24"/>
          <w:szCs w:val="24"/>
        </w:rPr>
        <w:t>postępowania o udzielenie zamówienia publicznego</w:t>
      </w:r>
      <w:r w:rsidRPr="00657FA0">
        <w:rPr>
          <w:bCs/>
          <w:sz w:val="24"/>
          <w:szCs w:val="24"/>
        </w:rPr>
        <w:t xml:space="preserve"> w trybie podstawowym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bez</w:t>
      </w:r>
      <w:r>
        <w:rPr>
          <w:bCs/>
          <w:sz w:val="24"/>
          <w:szCs w:val="24"/>
        </w:rPr>
        <w:t xml:space="preserve"> możliwości</w:t>
      </w:r>
      <w:r w:rsidRPr="00657FA0">
        <w:rPr>
          <w:bCs/>
          <w:sz w:val="24"/>
          <w:szCs w:val="24"/>
        </w:rPr>
        <w:t xml:space="preserve"> negocjacji – art. 275 pkt </w:t>
      </w:r>
      <w:r>
        <w:rPr>
          <w:bCs/>
          <w:sz w:val="24"/>
          <w:szCs w:val="24"/>
        </w:rPr>
        <w:t>1</w:t>
      </w:r>
      <w:r w:rsidRPr="00657FA0">
        <w:rPr>
          <w:bCs/>
          <w:sz w:val="24"/>
          <w:szCs w:val="24"/>
        </w:rPr>
        <w:t xml:space="preserve"> ustawy Pzp na zadanie pn.: </w:t>
      </w:r>
      <w:r w:rsidRPr="00431D77">
        <w:rPr>
          <w:b/>
          <w:sz w:val="24"/>
          <w:szCs w:val="24"/>
        </w:rPr>
        <w:t xml:space="preserve">Zakup, montaż i dostawa agregatu prądotwórczego wraz z niezbędnymi robotami towarzyszącymi w branży elektrycznej i budowlanej dla budynku Starostwa Powiatowego w Rawiczu, ul. Rynek 17, 63-900 Rawicz. </w:t>
      </w:r>
    </w:p>
    <w:p w14:paraId="2B740AAF" w14:textId="67949086" w:rsidR="00A80738" w:rsidRPr="00431D77" w:rsidRDefault="00431D77" w:rsidP="00431D77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657FA0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– </w:t>
      </w:r>
      <w:r w:rsidRPr="00657FA0">
        <w:rPr>
          <w:b/>
          <w:bCs/>
          <w:sz w:val="24"/>
          <w:szCs w:val="24"/>
        </w:rPr>
        <w:t>Powiatowe Centrum Usług Wspólnych w Rawiczu</w:t>
      </w:r>
      <w:r w:rsidRPr="00657FA0">
        <w:rPr>
          <w:sz w:val="24"/>
          <w:szCs w:val="24"/>
        </w:rPr>
        <w:t xml:space="preserve">, działając na podstawie art. 222 ust. 5 </w:t>
      </w:r>
      <w:r w:rsidRPr="00657FA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657FA0">
        <w:rPr>
          <w:bCs/>
          <w:sz w:val="24"/>
          <w:szCs w:val="24"/>
        </w:rPr>
        <w:t>r. Prawo zamówień publicznych</w:t>
      </w:r>
      <w:r w:rsidRPr="00657FA0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57FA0">
        <w:rPr>
          <w:sz w:val="24"/>
          <w:szCs w:val="24"/>
        </w:rPr>
        <w:t>(t.j. Dz. U. z 2024 poz. 1320</w:t>
      </w:r>
      <w:r>
        <w:rPr>
          <w:sz w:val="24"/>
          <w:szCs w:val="24"/>
        </w:rPr>
        <w:t xml:space="preserve"> ze zm.</w:t>
      </w:r>
      <w:r w:rsidRPr="00657FA0"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12</w:t>
      </w:r>
      <w:r>
        <w:rPr>
          <w:sz w:val="24"/>
          <w:szCs w:val="24"/>
        </w:rPr>
        <w:t>.</w:t>
      </w:r>
      <w:r w:rsidRPr="00657FA0">
        <w:rPr>
          <w:sz w:val="24"/>
          <w:szCs w:val="24"/>
        </w:rPr>
        <w:t>1</w:t>
      </w: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657FA0">
        <w:rPr>
          <w:sz w:val="24"/>
          <w:szCs w:val="24"/>
        </w:rPr>
        <w:t xml:space="preserve">2025 o godz. 08:10, </w:t>
      </w:r>
      <w:r>
        <w:rPr>
          <w:sz w:val="24"/>
          <w:szCs w:val="24"/>
        </w:rPr>
        <w:t xml:space="preserve">podczas którego </w:t>
      </w:r>
      <w:r w:rsidRPr="00657FA0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657FA0">
        <w:rPr>
          <w:sz w:val="24"/>
          <w:szCs w:val="24"/>
        </w:rPr>
        <w:t>ykonawców:</w:t>
      </w:r>
      <w:r w:rsidR="00CF7835" w:rsidRPr="00431D77">
        <w:rPr>
          <w:sz w:val="24"/>
          <w:szCs w:val="24"/>
        </w:rPr>
        <w:tab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31D77" w14:paraId="3EED8735" w14:textId="77777777" w:rsidTr="000C1C6D">
        <w:tc>
          <w:tcPr>
            <w:tcW w:w="1276" w:type="dxa"/>
            <w:shd w:val="clear" w:color="auto" w:fill="F2F2F2"/>
            <w:vAlign w:val="center"/>
          </w:tcPr>
          <w:p w14:paraId="1DCA9DF7" w14:textId="77777777" w:rsidR="00D665F5" w:rsidRPr="00431D77" w:rsidRDefault="00960CEB" w:rsidP="00431D7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O</w:t>
            </w:r>
            <w:r w:rsidR="00D665F5" w:rsidRPr="00431D77">
              <w:rPr>
                <w:sz w:val="24"/>
                <w:szCs w:val="24"/>
              </w:rPr>
              <w:t>fert</w:t>
            </w:r>
            <w:r w:rsidRPr="00431D77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11ABDAA" w14:textId="77777777" w:rsidR="00D665F5" w:rsidRPr="00431D77" w:rsidRDefault="00D665F5" w:rsidP="00431D7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Nazwa</w:t>
            </w:r>
            <w:r w:rsidR="003F57CD" w:rsidRPr="00431D77">
              <w:rPr>
                <w:sz w:val="24"/>
                <w:szCs w:val="24"/>
              </w:rPr>
              <w:t xml:space="preserve"> </w:t>
            </w:r>
            <w:r w:rsidRPr="00431D7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EAC752" w14:textId="77777777" w:rsidR="00D665F5" w:rsidRPr="00431D77" w:rsidRDefault="00D665F5" w:rsidP="00431D7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Cena oferty</w:t>
            </w:r>
          </w:p>
        </w:tc>
      </w:tr>
      <w:tr w:rsidR="00995E37" w:rsidRPr="00431D77" w14:paraId="090B5B22" w14:textId="77777777" w:rsidTr="0052634A">
        <w:tc>
          <w:tcPr>
            <w:tcW w:w="1276" w:type="dxa"/>
            <w:vAlign w:val="center"/>
          </w:tcPr>
          <w:p w14:paraId="3968C95B" w14:textId="77777777" w:rsidR="00995E37" w:rsidRPr="00431D77" w:rsidRDefault="00995E37" w:rsidP="00431D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4017E61" w14:textId="77777777" w:rsidR="00995E37" w:rsidRPr="00431D77" w:rsidRDefault="00995E37" w:rsidP="00431D77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31D77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485A0C4E" w14:textId="119E7B98" w:rsidR="00995E37" w:rsidRPr="00431D77" w:rsidRDefault="00431D77" w:rsidP="00431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5E37" w:rsidRPr="00431D77">
              <w:rPr>
                <w:sz w:val="24"/>
                <w:szCs w:val="24"/>
              </w:rPr>
              <w:t>Fabryczna</w:t>
            </w:r>
            <w:r w:rsidR="00995E37" w:rsidRPr="00431D77">
              <w:rPr>
                <w:sz w:val="24"/>
                <w:szCs w:val="24"/>
              </w:rPr>
              <w:t xml:space="preserve"> </w:t>
            </w:r>
            <w:r w:rsidR="00995E37" w:rsidRPr="00431D77">
              <w:rPr>
                <w:sz w:val="24"/>
                <w:szCs w:val="24"/>
              </w:rPr>
              <w:t>3A</w:t>
            </w:r>
          </w:p>
          <w:p w14:paraId="4196E799" w14:textId="77777777" w:rsidR="00995E37" w:rsidRPr="00431D77" w:rsidRDefault="00995E37" w:rsidP="00431D77">
            <w:pPr>
              <w:spacing w:after="8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63-910</w:t>
            </w:r>
            <w:r w:rsidRPr="00431D77">
              <w:rPr>
                <w:sz w:val="24"/>
                <w:szCs w:val="24"/>
              </w:rPr>
              <w:t xml:space="preserve"> </w:t>
            </w:r>
            <w:r w:rsidRPr="00431D77">
              <w:rPr>
                <w:sz w:val="24"/>
                <w:szCs w:val="24"/>
              </w:rPr>
              <w:t>Miejska Górka</w:t>
            </w:r>
          </w:p>
        </w:tc>
        <w:tc>
          <w:tcPr>
            <w:tcW w:w="2835" w:type="dxa"/>
            <w:vAlign w:val="center"/>
          </w:tcPr>
          <w:p w14:paraId="553FBB90" w14:textId="6AF1DECE" w:rsidR="00995E37" w:rsidRPr="00431D77" w:rsidRDefault="00995E37" w:rsidP="00431D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198</w:t>
            </w:r>
            <w:r w:rsidR="00431D77">
              <w:rPr>
                <w:sz w:val="24"/>
                <w:szCs w:val="24"/>
              </w:rPr>
              <w:t> </w:t>
            </w:r>
            <w:r w:rsidRPr="00431D77">
              <w:rPr>
                <w:sz w:val="24"/>
                <w:szCs w:val="24"/>
              </w:rPr>
              <w:t>232</w:t>
            </w:r>
            <w:r w:rsidR="00431D77">
              <w:rPr>
                <w:sz w:val="24"/>
                <w:szCs w:val="24"/>
              </w:rPr>
              <w:t>,</w:t>
            </w:r>
            <w:r w:rsidRPr="00431D77">
              <w:rPr>
                <w:sz w:val="24"/>
                <w:szCs w:val="24"/>
              </w:rPr>
              <w:t>95 zł</w:t>
            </w:r>
          </w:p>
        </w:tc>
      </w:tr>
    </w:tbl>
    <w:p w14:paraId="13B3D656" w14:textId="77777777" w:rsidR="0069085C" w:rsidRPr="00431D77" w:rsidRDefault="0069085C" w:rsidP="00431D77">
      <w:pPr>
        <w:spacing w:before="120" w:after="120"/>
        <w:jc w:val="both"/>
        <w:rPr>
          <w:sz w:val="24"/>
        </w:rPr>
      </w:pPr>
    </w:p>
    <w:p w14:paraId="75325072" w14:textId="77777777" w:rsidR="00577BC6" w:rsidRPr="00431D77" w:rsidRDefault="00577BC6" w:rsidP="00431D77">
      <w:pPr>
        <w:spacing w:before="120" w:after="120"/>
        <w:jc w:val="both"/>
        <w:rPr>
          <w:sz w:val="24"/>
        </w:rPr>
      </w:pPr>
    </w:p>
    <w:p w14:paraId="191F8457" w14:textId="77777777" w:rsidR="00431D77" w:rsidRPr="00657FA0" w:rsidRDefault="00431D77" w:rsidP="00431D77">
      <w:pPr>
        <w:ind w:left="4248"/>
        <w:jc w:val="center"/>
      </w:pPr>
      <w:r w:rsidRPr="00657FA0">
        <w:t>Dyrektor</w:t>
      </w:r>
    </w:p>
    <w:p w14:paraId="6924AB9C" w14:textId="77777777" w:rsidR="00431D77" w:rsidRPr="00657FA0" w:rsidRDefault="00431D77" w:rsidP="00431D77">
      <w:pPr>
        <w:ind w:left="4248"/>
        <w:jc w:val="center"/>
      </w:pPr>
      <w:r w:rsidRPr="00657FA0">
        <w:t>Powiatowego Centrum Usług</w:t>
      </w:r>
    </w:p>
    <w:p w14:paraId="3ED86DBE" w14:textId="77777777" w:rsidR="00431D77" w:rsidRPr="00657FA0" w:rsidRDefault="00431D77" w:rsidP="00431D77">
      <w:pPr>
        <w:ind w:left="4248"/>
        <w:jc w:val="center"/>
      </w:pPr>
      <w:r w:rsidRPr="00657FA0">
        <w:t>Wspólnych w Rawiczu</w:t>
      </w:r>
    </w:p>
    <w:p w14:paraId="0FF6E559" w14:textId="77777777" w:rsidR="00431D77" w:rsidRPr="00657FA0" w:rsidRDefault="00431D77" w:rsidP="00431D77">
      <w:pPr>
        <w:ind w:left="4248"/>
        <w:jc w:val="center"/>
      </w:pPr>
    </w:p>
    <w:p w14:paraId="0DC93A36" w14:textId="77777777" w:rsidR="00431D77" w:rsidRPr="00657FA0" w:rsidRDefault="00431D77" w:rsidP="00431D77">
      <w:pPr>
        <w:ind w:left="4248"/>
        <w:jc w:val="center"/>
        <w:rPr>
          <w:vertAlign w:val="superscript"/>
        </w:rPr>
      </w:pPr>
      <w:r w:rsidRPr="00657FA0">
        <w:t>(-) Urszula Stefaniak</w:t>
      </w:r>
    </w:p>
    <w:p w14:paraId="427F55A6" w14:textId="3D91B026" w:rsidR="00C236D3" w:rsidRPr="00431D77" w:rsidRDefault="00C236D3" w:rsidP="00431D77">
      <w:pPr>
        <w:pStyle w:val="Tekstpodstawowy"/>
        <w:spacing w:after="480" w:line="240" w:lineRule="auto"/>
        <w:ind w:left="3119" w:firstLine="425"/>
        <w:jc w:val="right"/>
      </w:pPr>
    </w:p>
    <w:sectPr w:rsidR="00C236D3" w:rsidRPr="00431D7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58E44" w14:textId="77777777" w:rsidR="0047390C" w:rsidRDefault="0047390C">
      <w:r>
        <w:separator/>
      </w:r>
    </w:p>
  </w:endnote>
  <w:endnote w:type="continuationSeparator" w:id="0">
    <w:p w14:paraId="76EF3824" w14:textId="77777777" w:rsidR="0047390C" w:rsidRDefault="0047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EDC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4B64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EA6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581A4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EDCC75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678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EE62C" w14:textId="77777777" w:rsidR="009F189D" w:rsidRDefault="009F189D">
    <w:pPr>
      <w:pStyle w:val="Stopka"/>
      <w:tabs>
        <w:tab w:val="clear" w:pos="4536"/>
      </w:tabs>
      <w:jc w:val="center"/>
    </w:pPr>
  </w:p>
  <w:p w14:paraId="0C010F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4580D" w14:textId="77777777" w:rsidR="0047390C" w:rsidRDefault="0047390C">
      <w:r>
        <w:separator/>
      </w:r>
    </w:p>
  </w:footnote>
  <w:footnote w:type="continuationSeparator" w:id="0">
    <w:p w14:paraId="4E22AFA7" w14:textId="77777777" w:rsidR="0047390C" w:rsidRDefault="00473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6A47" w14:textId="77777777" w:rsidR="00995E37" w:rsidRDefault="00995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A29A0" w14:textId="77777777" w:rsidR="00995E37" w:rsidRDefault="00995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658A1" w14:textId="77777777" w:rsidR="00995E37" w:rsidRDefault="00995E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90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1D77"/>
    <w:rsid w:val="0047390C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95E37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931911"/>
  <w15:chartTrackingRefBased/>
  <w15:docId w15:val="{4F911403-12D8-48E7-912A-E73A72DB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156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3</cp:revision>
  <dcterms:created xsi:type="dcterms:W3CDTF">2025-12-12T07:17:00Z</dcterms:created>
  <dcterms:modified xsi:type="dcterms:W3CDTF">2025-12-12T07:23:00Z</dcterms:modified>
</cp:coreProperties>
</file>