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FB28E" w14:textId="77777777" w:rsidR="00FB7F50" w:rsidRPr="002245BE" w:rsidRDefault="00DE6D5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E6D5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E6D5F">
        <w:rPr>
          <w:sz w:val="22"/>
          <w:szCs w:val="22"/>
        </w:rPr>
        <w:t>2025-12-12</w:t>
      </w:r>
    </w:p>
    <w:p w14:paraId="24D1D16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05BDBED" w14:textId="77777777" w:rsidR="00DE6D5F" w:rsidRPr="00DE6D5F" w:rsidRDefault="00DE6D5F" w:rsidP="00FB7F50">
      <w:pPr>
        <w:spacing w:after="40"/>
        <w:rPr>
          <w:b/>
          <w:bCs/>
          <w:sz w:val="22"/>
          <w:szCs w:val="22"/>
        </w:rPr>
      </w:pPr>
      <w:r w:rsidRPr="00DE6D5F">
        <w:rPr>
          <w:b/>
          <w:bCs/>
          <w:sz w:val="22"/>
          <w:szCs w:val="22"/>
        </w:rPr>
        <w:t>Akademia Górniczo - Hutnicza</w:t>
      </w:r>
    </w:p>
    <w:p w14:paraId="7F10D5B5" w14:textId="77777777" w:rsidR="00DE6D5F" w:rsidRPr="00DE6D5F" w:rsidRDefault="00DE6D5F" w:rsidP="00FB7F50">
      <w:pPr>
        <w:spacing w:after="40"/>
        <w:rPr>
          <w:b/>
          <w:bCs/>
          <w:sz w:val="22"/>
          <w:szCs w:val="22"/>
        </w:rPr>
      </w:pPr>
      <w:r w:rsidRPr="00DE6D5F">
        <w:rPr>
          <w:b/>
          <w:bCs/>
          <w:sz w:val="22"/>
          <w:szCs w:val="22"/>
        </w:rPr>
        <w:t>im. Stanisława Staszica w Krakowie</w:t>
      </w:r>
    </w:p>
    <w:p w14:paraId="43E36CF3" w14:textId="77777777" w:rsidR="00FB7F50" w:rsidRPr="002245BE" w:rsidRDefault="00DE6D5F" w:rsidP="00FB7F50">
      <w:pPr>
        <w:spacing w:after="40"/>
        <w:rPr>
          <w:b/>
          <w:bCs/>
          <w:sz w:val="22"/>
          <w:szCs w:val="22"/>
        </w:rPr>
      </w:pPr>
      <w:r w:rsidRPr="00DE6D5F">
        <w:rPr>
          <w:b/>
          <w:bCs/>
          <w:sz w:val="22"/>
          <w:szCs w:val="22"/>
        </w:rPr>
        <w:t>Dział Zamówień Publicznych</w:t>
      </w:r>
    </w:p>
    <w:p w14:paraId="06D78B36" w14:textId="77777777" w:rsidR="00FB7F50" w:rsidRPr="002245BE" w:rsidRDefault="00DE6D5F" w:rsidP="00FB7F50">
      <w:pPr>
        <w:rPr>
          <w:sz w:val="22"/>
          <w:szCs w:val="22"/>
        </w:rPr>
      </w:pPr>
      <w:r w:rsidRPr="00DE6D5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E6D5F">
        <w:rPr>
          <w:sz w:val="22"/>
          <w:szCs w:val="22"/>
        </w:rPr>
        <w:t>30</w:t>
      </w:r>
    </w:p>
    <w:p w14:paraId="16043D6F" w14:textId="77777777" w:rsidR="00FB7F50" w:rsidRPr="002245BE" w:rsidRDefault="00DE6D5F" w:rsidP="00FB7F50">
      <w:pPr>
        <w:rPr>
          <w:sz w:val="22"/>
          <w:szCs w:val="22"/>
        </w:rPr>
      </w:pPr>
      <w:r w:rsidRPr="00DE6D5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E6D5F">
        <w:rPr>
          <w:sz w:val="22"/>
          <w:szCs w:val="22"/>
        </w:rPr>
        <w:t>Kraków</w:t>
      </w:r>
    </w:p>
    <w:p w14:paraId="3BB5823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D528A3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E6D5F" w:rsidRPr="00607F9B" w14:paraId="0E8C020A" w14:textId="77777777" w:rsidTr="00F45557">
        <w:trPr>
          <w:trHeight w:val="638"/>
        </w:trPr>
        <w:tc>
          <w:tcPr>
            <w:tcW w:w="959" w:type="dxa"/>
          </w:tcPr>
          <w:p w14:paraId="228C7BCE" w14:textId="77777777" w:rsidR="00DE6D5F" w:rsidRPr="00607F9B" w:rsidRDefault="00DE6D5F" w:rsidP="00F455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27646EF" w14:textId="77777777" w:rsidR="00DE6D5F" w:rsidRPr="00607F9B" w:rsidRDefault="00DE6D5F" w:rsidP="00F455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E6D5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E6D5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E6D5F">
              <w:rPr>
                <w:b/>
                <w:bCs/>
                <w:sz w:val="22"/>
                <w:szCs w:val="22"/>
              </w:rPr>
              <w:t xml:space="preserve">Dostawa i montaż mebli laboratoryjnych dla </w:t>
            </w:r>
            <w:proofErr w:type="spellStart"/>
            <w:r w:rsidRPr="00DE6D5F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DE6D5F">
              <w:rPr>
                <w:b/>
                <w:bCs/>
                <w:sz w:val="22"/>
                <w:szCs w:val="22"/>
              </w:rPr>
              <w:t xml:space="preserve"> - KC-DE-zp.272-715/25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E6D5F">
              <w:rPr>
                <w:b/>
                <w:sz w:val="22"/>
                <w:szCs w:val="22"/>
              </w:rPr>
              <w:t>KC-DE-zp.272-715/25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C36EA7D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E6D5F" w14:paraId="167D5760" w14:textId="77777777" w:rsidTr="00F4555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1CE985F" w14:textId="77777777" w:rsidR="00DE6D5F" w:rsidRPr="00D26ED6" w:rsidRDefault="00DE6D5F" w:rsidP="00F4555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E6D5F">
              <w:rPr>
                <w:b/>
                <w:sz w:val="22"/>
                <w:szCs w:val="22"/>
              </w:rPr>
              <w:t>Przedsiębiorstwo Produkcyjno-Handlowo-Usługowe "ALTALENA"S.C. Marek Guzik, Adam Wlazło</w:t>
            </w:r>
          </w:p>
          <w:p w14:paraId="7DB861FA" w14:textId="77777777" w:rsidR="00DE6D5F" w:rsidRPr="009F0E5C" w:rsidRDefault="00DE6D5F" w:rsidP="00F45557">
            <w:pPr>
              <w:jc w:val="both"/>
              <w:rPr>
                <w:bCs/>
                <w:sz w:val="22"/>
                <w:szCs w:val="22"/>
              </w:rPr>
            </w:pPr>
            <w:r w:rsidRPr="00DE6D5F">
              <w:rPr>
                <w:bCs/>
                <w:sz w:val="22"/>
                <w:szCs w:val="22"/>
              </w:rPr>
              <w:t>Bagrowa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6D5F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593C27C" w14:textId="77777777" w:rsidR="00DE6D5F" w:rsidRPr="009F0E5C" w:rsidRDefault="00DE6D5F" w:rsidP="00F45557">
            <w:pPr>
              <w:jc w:val="both"/>
              <w:rPr>
                <w:bCs/>
                <w:sz w:val="22"/>
                <w:szCs w:val="22"/>
              </w:rPr>
            </w:pPr>
            <w:r w:rsidRPr="00DE6D5F">
              <w:rPr>
                <w:bCs/>
                <w:sz w:val="22"/>
                <w:szCs w:val="22"/>
              </w:rPr>
              <w:t>30-733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E6D5F">
              <w:rPr>
                <w:bCs/>
                <w:sz w:val="22"/>
                <w:szCs w:val="22"/>
              </w:rPr>
              <w:t>Kraków</w:t>
            </w:r>
          </w:p>
          <w:p w14:paraId="3098E2E5" w14:textId="77777777" w:rsidR="00DE6D5F" w:rsidRPr="00D26ED6" w:rsidRDefault="00DE6D5F" w:rsidP="00F4555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445287B" w14:textId="77777777" w:rsidR="00DE6D5F" w:rsidRDefault="00DE6D5F" w:rsidP="00F45557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E6D5F">
              <w:rPr>
                <w:sz w:val="22"/>
                <w:szCs w:val="22"/>
              </w:rPr>
              <w:t xml:space="preserve">Dostawa i montaż mebli laboratoryjnych dla </w:t>
            </w:r>
            <w:proofErr w:type="spellStart"/>
            <w:r w:rsidRPr="00DE6D5F">
              <w:rPr>
                <w:sz w:val="22"/>
                <w:szCs w:val="22"/>
              </w:rPr>
              <w:t>WIMiIP</w:t>
            </w:r>
            <w:proofErr w:type="spellEnd"/>
            <w:r w:rsidRPr="00DE6D5F">
              <w:rPr>
                <w:sz w:val="22"/>
                <w:szCs w:val="22"/>
              </w:rPr>
              <w:t xml:space="preserve"> - KC-DE-zp.272-715/25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C2EE6DB" w14:textId="77777777" w:rsidR="00DE6D5F" w:rsidRPr="00D26ED6" w:rsidRDefault="00DE6D5F" w:rsidP="00F4555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E6D5F">
              <w:rPr>
                <w:b/>
                <w:sz w:val="22"/>
                <w:szCs w:val="22"/>
              </w:rPr>
              <w:t>13 161.00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E5B0FE3" w14:textId="77777777" w:rsidR="00DE6D5F" w:rsidRDefault="00DE6D5F" w:rsidP="00F4555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18DC48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1701"/>
        <w:gridCol w:w="1843"/>
        <w:gridCol w:w="1701"/>
      </w:tblGrid>
      <w:tr w:rsidR="00AC7C82" w:rsidRPr="008567C7" w14:paraId="35E27853" w14:textId="77777777" w:rsidTr="00AC7C82">
        <w:trPr>
          <w:trHeight w:val="510"/>
        </w:trPr>
        <w:tc>
          <w:tcPr>
            <w:tcW w:w="709" w:type="dxa"/>
            <w:vAlign w:val="center"/>
          </w:tcPr>
          <w:p w14:paraId="16B97A43" w14:textId="77777777" w:rsidR="00AC7C82" w:rsidRPr="008567C7" w:rsidRDefault="00AC7C8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14:paraId="6494228C" w14:textId="77777777" w:rsidR="00AC7C82" w:rsidRPr="008567C7" w:rsidRDefault="00AC7C8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21FE3645" w14:textId="77777777" w:rsidR="00AC7C82" w:rsidRPr="008567C7" w:rsidRDefault="00AC7C8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D5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3074ADA3" w14:textId="77777777" w:rsidR="00AC7C82" w:rsidRPr="008567C7" w:rsidRDefault="00AC7C8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D5F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701" w:type="dxa"/>
            <w:vAlign w:val="center"/>
          </w:tcPr>
          <w:p w14:paraId="79C5D753" w14:textId="77777777" w:rsidR="00AC7C82" w:rsidRPr="008567C7" w:rsidRDefault="00AC7C8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C7C82" w:rsidRPr="008567C7" w14:paraId="5A0D0CFE" w14:textId="77777777" w:rsidTr="00AC7C82">
        <w:tc>
          <w:tcPr>
            <w:tcW w:w="709" w:type="dxa"/>
            <w:vAlign w:val="center"/>
          </w:tcPr>
          <w:p w14:paraId="4C2ED4A7" w14:textId="77777777" w:rsidR="00AC7C82" w:rsidRPr="008567C7" w:rsidRDefault="00AC7C82" w:rsidP="00F45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D5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14:paraId="3BA0F5F7" w14:textId="77777777" w:rsidR="00AC7C82" w:rsidRPr="002B6761" w:rsidRDefault="00AC7C82" w:rsidP="00F4555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E6D5F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Produkcyjno-Handlowo-Usługowe "ALTALENA"S.C. Marek Guzik, Adam Wlazło</w:t>
            </w:r>
          </w:p>
          <w:p w14:paraId="2908E2C4" w14:textId="77777777" w:rsidR="00AC7C82" w:rsidRPr="008567C7" w:rsidRDefault="00AC7C82" w:rsidP="00F4555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D5F">
              <w:rPr>
                <w:rFonts w:ascii="Times New Roman" w:hAnsi="Times New Roman" w:cs="Times New Roman"/>
                <w:bCs/>
                <w:sz w:val="18"/>
                <w:szCs w:val="18"/>
              </w:rPr>
              <w:t>Bagrowa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D5F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4F05178" w14:textId="77777777" w:rsidR="00AC7C82" w:rsidRPr="001B7815" w:rsidRDefault="00AC7C82" w:rsidP="00F4555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E6D5F">
              <w:rPr>
                <w:rFonts w:ascii="Times New Roman" w:hAnsi="Times New Roman" w:cs="Times New Roman"/>
                <w:bCs/>
                <w:sz w:val="18"/>
                <w:szCs w:val="18"/>
              </w:rPr>
              <w:t>30-733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E6D5F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22724163" w14:textId="77777777" w:rsidR="00AC7C82" w:rsidRPr="008567C7" w:rsidRDefault="00AC7C82" w:rsidP="00F45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D5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14432FCF" w14:textId="77777777" w:rsidR="00AC7C82" w:rsidRPr="008567C7" w:rsidRDefault="00AC7C82" w:rsidP="00F45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D5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14:paraId="780B06B4" w14:textId="77777777" w:rsidR="00AC7C82" w:rsidRPr="008567C7" w:rsidRDefault="00AC7C82" w:rsidP="00F4555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6D5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41B851C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727040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ED28997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F525C" w14:textId="77777777" w:rsidR="00FD1289" w:rsidRDefault="00FD1289">
      <w:r>
        <w:separator/>
      </w:r>
    </w:p>
  </w:endnote>
  <w:endnote w:type="continuationSeparator" w:id="0">
    <w:p w14:paraId="6F037B46" w14:textId="77777777" w:rsidR="00FD1289" w:rsidRDefault="00FD1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5F6B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2834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722E79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11BCA3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5F43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039BD" w14:textId="77777777" w:rsidR="00FD1289" w:rsidRDefault="00FD1289">
      <w:r>
        <w:separator/>
      </w:r>
    </w:p>
  </w:footnote>
  <w:footnote w:type="continuationSeparator" w:id="0">
    <w:p w14:paraId="7C0B5684" w14:textId="77777777" w:rsidR="00FD1289" w:rsidRDefault="00FD12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A0E4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4325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8E8E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1289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7C82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DE6D5F"/>
    <w:rsid w:val="00E30B2D"/>
    <w:rsid w:val="00E62859"/>
    <w:rsid w:val="00E85D70"/>
    <w:rsid w:val="00F33C66"/>
    <w:rsid w:val="00F960D7"/>
    <w:rsid w:val="00F96DC7"/>
    <w:rsid w:val="00FB7F50"/>
    <w:rsid w:val="00FD1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90DD4A"/>
  <w15:chartTrackingRefBased/>
  <w15:docId w15:val="{7E7924A0-3E1F-4C1D-A0BC-2D4855F99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2025-12-12T08:57:00Z</dcterms:created>
  <dcterms:modified xsi:type="dcterms:W3CDTF">2025-12-12T08:58:00Z</dcterms:modified>
</cp:coreProperties>
</file>