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22B" w:rsidRDefault="000F422B" w:rsidP="000F422B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95185204"/>
      <w:bookmarkStart w:id="1" w:name="_Hlk195185203"/>
      <w:bookmarkStart w:id="2" w:name="_Hlk195185104"/>
      <w:bookmarkStart w:id="3" w:name="_Hlk195185103"/>
      <w:bookmarkStart w:id="4" w:name="_Hlk195185018"/>
      <w:bookmarkStart w:id="5" w:name="_Hlk195185017"/>
      <w:bookmarkStart w:id="6" w:name="_Hlk195184942"/>
      <w:bookmarkStart w:id="7" w:name="_Hlk195184941"/>
      <w:bookmarkStart w:id="8" w:name="_Hlk195184914"/>
      <w:bookmarkStart w:id="9" w:name="_Hlk195184913"/>
      <w:bookmarkStart w:id="10" w:name="_Hlk195184912"/>
      <w:bookmarkStart w:id="11" w:name="_Hlk195184911"/>
      <w:bookmarkStart w:id="12" w:name="_Hlk195184850"/>
      <w:bookmarkStart w:id="13" w:name="_Hlk195184849"/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0F422B" w:rsidRDefault="000F422B" w:rsidP="000F422B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10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0F422B" w:rsidRDefault="000F422B" w:rsidP="000F422B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0F422B" w:rsidRDefault="000F422B" w:rsidP="000F422B">
      <w:pPr>
        <w:spacing w:after="240"/>
        <w:rPr>
          <w:sz w:val="22"/>
          <w:szCs w:val="22"/>
        </w:rPr>
      </w:pPr>
    </w:p>
    <w:p w:rsidR="00890B92" w:rsidRDefault="007222BE" w:rsidP="00890B92">
      <w:pPr>
        <w:spacing w:after="240"/>
        <w:jc w:val="right"/>
        <w:rPr>
          <w:sz w:val="22"/>
          <w:szCs w:val="22"/>
        </w:rPr>
      </w:pPr>
      <w:r w:rsidRPr="007222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22BE">
        <w:rPr>
          <w:sz w:val="22"/>
          <w:szCs w:val="22"/>
        </w:rPr>
        <w:t>2025-12-1</w:t>
      </w:r>
      <w:r w:rsidR="000F422B">
        <w:rPr>
          <w:sz w:val="22"/>
          <w:szCs w:val="22"/>
        </w:rPr>
        <w:t>2</w:t>
      </w:r>
      <w:bookmarkStart w:id="14" w:name="_GoBack"/>
      <w:bookmarkEnd w:id="14"/>
    </w:p>
    <w:p w:rsidR="007222BE" w:rsidRPr="007222BE" w:rsidRDefault="007222BE" w:rsidP="00890B92">
      <w:pPr>
        <w:rPr>
          <w:b/>
          <w:bCs/>
          <w:sz w:val="22"/>
          <w:szCs w:val="22"/>
        </w:rPr>
      </w:pPr>
      <w:r w:rsidRPr="007222BE">
        <w:rPr>
          <w:b/>
          <w:bCs/>
          <w:sz w:val="22"/>
          <w:szCs w:val="22"/>
        </w:rPr>
        <w:t>Akademia Górniczo - Hutnicza</w:t>
      </w:r>
    </w:p>
    <w:p w:rsidR="007222BE" w:rsidRPr="007222BE" w:rsidRDefault="007222BE" w:rsidP="00890B92">
      <w:pPr>
        <w:rPr>
          <w:b/>
          <w:bCs/>
          <w:sz w:val="22"/>
          <w:szCs w:val="22"/>
        </w:rPr>
      </w:pPr>
      <w:r w:rsidRPr="007222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7222BE" w:rsidP="00890B92">
      <w:pPr>
        <w:rPr>
          <w:b/>
          <w:bCs/>
          <w:sz w:val="22"/>
          <w:szCs w:val="22"/>
        </w:rPr>
      </w:pPr>
      <w:r w:rsidRPr="007222BE">
        <w:rPr>
          <w:b/>
          <w:bCs/>
          <w:sz w:val="22"/>
          <w:szCs w:val="22"/>
        </w:rPr>
        <w:t>Dział Zamówień Publicznych</w:t>
      </w:r>
    </w:p>
    <w:p w:rsidR="00890B92" w:rsidRPr="00BD5546" w:rsidRDefault="007222BE" w:rsidP="00890B92">
      <w:pPr>
        <w:rPr>
          <w:sz w:val="22"/>
          <w:szCs w:val="22"/>
        </w:rPr>
      </w:pPr>
      <w:r w:rsidRPr="007222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22BE">
        <w:rPr>
          <w:sz w:val="22"/>
          <w:szCs w:val="22"/>
        </w:rPr>
        <w:t>30</w:t>
      </w:r>
    </w:p>
    <w:p w:rsidR="00890B92" w:rsidRPr="00BD5546" w:rsidRDefault="007222BE" w:rsidP="00890B92">
      <w:pPr>
        <w:rPr>
          <w:sz w:val="22"/>
          <w:szCs w:val="22"/>
        </w:rPr>
      </w:pPr>
      <w:r w:rsidRPr="007222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22B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22BE" w:rsidRPr="007222BE">
        <w:rPr>
          <w:b/>
          <w:sz w:val="22"/>
          <w:szCs w:val="22"/>
        </w:rPr>
        <w:t>KC-DE-zp.272-596/25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222BE" w:rsidRPr="007222BE">
        <w:rPr>
          <w:sz w:val="22"/>
          <w:szCs w:val="22"/>
        </w:rPr>
        <w:t xml:space="preserve">Tryb podstawowy bez negocjacji - art. 275 pkt. 1 ustawy </w:t>
      </w:r>
      <w:proofErr w:type="spellStart"/>
      <w:r w:rsidR="007222BE" w:rsidRPr="007222B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222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22BE">
        <w:rPr>
          <w:b/>
          <w:sz w:val="22"/>
          <w:szCs w:val="22"/>
        </w:rPr>
        <w:t>Usługa szkolenia dla pracowników z zakresu Makroskopowych i mikroskopowych badań metalograficznych materiałów konstrukcyjnych i ich połączeń spajanych (poziom podstawowy i zaawansowany) - KC-DE-zp.272-596/25</w:t>
      </w:r>
    </w:p>
    <w:p w:rsidR="0069085C" w:rsidRPr="00890B92" w:rsidRDefault="00A80738" w:rsidP="000F422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F422B">
        <w:rPr>
          <w:sz w:val="22"/>
          <w:szCs w:val="22"/>
        </w:rPr>
        <w:t xml:space="preserve"> </w:t>
      </w:r>
      <w:r w:rsidR="007222BE" w:rsidRPr="007222BE">
        <w:rPr>
          <w:b/>
          <w:sz w:val="22"/>
          <w:szCs w:val="22"/>
        </w:rPr>
        <w:t>52 700.00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83F" w:rsidRDefault="00F2783F">
      <w:r>
        <w:separator/>
      </w:r>
    </w:p>
  </w:endnote>
  <w:endnote w:type="continuationSeparator" w:id="0">
    <w:p w:rsidR="00F2783F" w:rsidRDefault="00F2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F42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83F" w:rsidRDefault="00F2783F">
      <w:r>
        <w:separator/>
      </w:r>
    </w:p>
  </w:footnote>
  <w:footnote w:type="continuationSeparator" w:id="0">
    <w:p w:rsidR="00F2783F" w:rsidRDefault="00F2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2BE" w:rsidRDefault="00722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2BE" w:rsidRDefault="000F42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2BE" w:rsidRDefault="00722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83F"/>
    <w:rsid w:val="00007727"/>
    <w:rsid w:val="00017720"/>
    <w:rsid w:val="00027748"/>
    <w:rsid w:val="00035488"/>
    <w:rsid w:val="000D7F25"/>
    <w:rsid w:val="000E00E5"/>
    <w:rsid w:val="000F422B"/>
    <w:rsid w:val="00163A18"/>
    <w:rsid w:val="00173B20"/>
    <w:rsid w:val="0019033D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22B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783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85E3BE"/>
  <w15:chartTrackingRefBased/>
  <w15:docId w15:val="{66F02661-CA8D-4B99-B188-D66DEF07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F4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2025-12-10T10:58:00Z</dcterms:created>
  <dcterms:modified xsi:type="dcterms:W3CDTF">2025-12-10T10:58:00Z</dcterms:modified>
</cp:coreProperties>
</file>