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CFC31" w14:textId="77777777" w:rsidR="009432A1" w:rsidRPr="009432A1" w:rsidRDefault="0014581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4581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45812">
        <w:rPr>
          <w:rFonts w:ascii="Arial" w:hAnsi="Arial" w:cs="Arial"/>
          <w:sz w:val="24"/>
          <w:szCs w:val="24"/>
        </w:rPr>
        <w:t>2025-12-11</w:t>
      </w:r>
    </w:p>
    <w:p w14:paraId="07B3B601" w14:textId="77777777" w:rsidR="009432A1" w:rsidRPr="009432A1" w:rsidRDefault="0014581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4581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459F272" w14:textId="77777777" w:rsidR="009432A1" w:rsidRPr="009432A1" w:rsidRDefault="0014581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45812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45812">
        <w:rPr>
          <w:rFonts w:ascii="Arial" w:hAnsi="Arial" w:cs="Arial"/>
          <w:sz w:val="24"/>
          <w:szCs w:val="24"/>
        </w:rPr>
        <w:t>66</w:t>
      </w:r>
    </w:p>
    <w:p w14:paraId="59B6CE16" w14:textId="77777777" w:rsidR="009432A1" w:rsidRPr="009432A1" w:rsidRDefault="00145812" w:rsidP="009432A1">
      <w:pPr>
        <w:rPr>
          <w:rFonts w:ascii="Arial" w:hAnsi="Arial" w:cs="Arial"/>
          <w:sz w:val="24"/>
          <w:szCs w:val="24"/>
        </w:rPr>
      </w:pPr>
      <w:r w:rsidRPr="00145812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45812">
        <w:rPr>
          <w:rFonts w:ascii="Arial" w:hAnsi="Arial" w:cs="Arial"/>
          <w:sz w:val="24"/>
          <w:szCs w:val="24"/>
        </w:rPr>
        <w:t>Kraków</w:t>
      </w:r>
    </w:p>
    <w:p w14:paraId="724D7C33" w14:textId="1F095929" w:rsidR="009432A1" w:rsidRPr="009432A1" w:rsidRDefault="00980677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DZP-271-60/25-</w:t>
      </w:r>
      <w:r w:rsidR="00822C6F">
        <w:rPr>
          <w:rFonts w:ascii="Arial" w:hAnsi="Arial" w:cs="Arial"/>
          <w:bCs/>
          <w:sz w:val="18"/>
          <w:szCs w:val="18"/>
        </w:rPr>
        <w:t>1073.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ADAC0F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A293A9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50779DB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52AA29E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AD792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2766E20" w14:textId="77777777" w:rsidTr="00A652DF">
        <w:tc>
          <w:tcPr>
            <w:tcW w:w="2269" w:type="dxa"/>
            <w:shd w:val="clear" w:color="auto" w:fill="auto"/>
          </w:tcPr>
          <w:p w14:paraId="3D0D29BA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06A1B5" w14:textId="3E263823" w:rsidR="009432A1" w:rsidRPr="004E4B64" w:rsidRDefault="0014581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5812">
              <w:rPr>
                <w:rFonts w:ascii="Arial" w:hAnsi="Arial" w:cs="Arial"/>
                <w:bCs/>
                <w:sz w:val="24"/>
                <w:szCs w:val="24"/>
              </w:rPr>
              <w:t>Dostawa jednorazowych, zbiorczo zapakowanych zestawów i akcesoriów niezbędnych do operacji zaćmy wraz z dzierżawą aparatu do fakoemulsyfikacji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45812" w:rsidRPr="004E4B64" w14:paraId="19BCE5A9" w14:textId="77777777" w:rsidTr="00614170">
        <w:tc>
          <w:tcPr>
            <w:tcW w:w="2269" w:type="dxa"/>
            <w:shd w:val="clear" w:color="auto" w:fill="auto"/>
          </w:tcPr>
          <w:p w14:paraId="546BA581" w14:textId="77777777" w:rsidR="00145812" w:rsidRPr="004E4B64" w:rsidRDefault="00145812" w:rsidP="006141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B92493" w14:textId="77777777" w:rsidR="00145812" w:rsidRPr="004E4B64" w:rsidRDefault="00145812" w:rsidP="006141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5812">
              <w:rPr>
                <w:rFonts w:ascii="Arial" w:hAnsi="Arial" w:cs="Arial"/>
                <w:bCs/>
                <w:sz w:val="24"/>
                <w:szCs w:val="24"/>
              </w:rPr>
              <w:t>SZP-271-60/25</w:t>
            </w:r>
          </w:p>
        </w:tc>
      </w:tr>
    </w:tbl>
    <w:p w14:paraId="7EC33817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45812" w:rsidRPr="00145812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24BD74C" w14:textId="77777777" w:rsidR="0069085C" w:rsidRPr="00382A4A" w:rsidRDefault="0014581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45812">
        <w:rPr>
          <w:rFonts w:ascii="Arial" w:hAnsi="Arial" w:cs="Arial"/>
          <w:b/>
          <w:sz w:val="24"/>
          <w:szCs w:val="24"/>
        </w:rPr>
        <w:t>1 750 768.56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28F4BB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E585B6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B894C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2F8B61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A0D1FB4" w14:textId="46CC1F2E" w:rsidR="0015637F" w:rsidRDefault="0015637F" w:rsidP="0015637F">
      <w:pPr>
        <w:pStyle w:val="Tekstpodstawowy"/>
        <w:ind w:left="3119" w:firstLine="425"/>
        <w:jc w:val="right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Mgr Dorota Góral</w:t>
      </w:r>
    </w:p>
    <w:p w14:paraId="51FBC37D" w14:textId="24E00A1A" w:rsidR="0015637F" w:rsidRPr="0015637F" w:rsidRDefault="0015637F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p.o. Z-</w:t>
      </w:r>
      <w:proofErr w:type="spellStart"/>
      <w:r>
        <w:rPr>
          <w:rFonts w:ascii="Arial" w:hAnsi="Arial" w:cs="Arial"/>
          <w:iCs/>
          <w:szCs w:val="24"/>
        </w:rPr>
        <w:t>cy</w:t>
      </w:r>
      <w:proofErr w:type="spellEnd"/>
      <w:r>
        <w:rPr>
          <w:rFonts w:ascii="Arial" w:hAnsi="Arial" w:cs="Arial"/>
          <w:iCs/>
          <w:szCs w:val="24"/>
        </w:rPr>
        <w:t xml:space="preserve"> Dyrektora ds. ekonomicznych</w:t>
      </w:r>
    </w:p>
    <w:sectPr w:rsidR="0015637F" w:rsidRPr="0015637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CAFFC" w14:textId="77777777" w:rsidR="005A4A51" w:rsidRDefault="005A4A51">
      <w:r>
        <w:separator/>
      </w:r>
    </w:p>
  </w:endnote>
  <w:endnote w:type="continuationSeparator" w:id="0">
    <w:p w14:paraId="63A93CE1" w14:textId="77777777" w:rsidR="005A4A51" w:rsidRDefault="005A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28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D34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FAA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FD7F4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94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78F6A9" w14:textId="77777777" w:rsidR="009F189D" w:rsidRDefault="009F189D">
    <w:pPr>
      <w:pStyle w:val="Stopka"/>
      <w:tabs>
        <w:tab w:val="clear" w:pos="4536"/>
      </w:tabs>
      <w:jc w:val="center"/>
    </w:pPr>
  </w:p>
  <w:p w14:paraId="169B7D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889D3" w14:textId="77777777" w:rsidR="005A4A51" w:rsidRDefault="005A4A51">
      <w:r>
        <w:separator/>
      </w:r>
    </w:p>
  </w:footnote>
  <w:footnote w:type="continuationSeparator" w:id="0">
    <w:p w14:paraId="592ECEE2" w14:textId="77777777" w:rsidR="005A4A51" w:rsidRDefault="005A4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4B23" w14:textId="77777777" w:rsidR="00145812" w:rsidRDefault="00145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2F9A" w14:textId="77777777" w:rsidR="00145812" w:rsidRDefault="00145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2621" w14:textId="77777777" w:rsidR="00145812" w:rsidRDefault="00145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A51"/>
    <w:rsid w:val="00007727"/>
    <w:rsid w:val="00017720"/>
    <w:rsid w:val="00035488"/>
    <w:rsid w:val="000D7F25"/>
    <w:rsid w:val="000E00E5"/>
    <w:rsid w:val="00145812"/>
    <w:rsid w:val="0015637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4A51"/>
    <w:rsid w:val="0069085C"/>
    <w:rsid w:val="007B2916"/>
    <w:rsid w:val="00822C6F"/>
    <w:rsid w:val="00843263"/>
    <w:rsid w:val="00861E75"/>
    <w:rsid w:val="00890B92"/>
    <w:rsid w:val="009432A1"/>
    <w:rsid w:val="00980677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71DF1"/>
  <w15:chartTrackingRefBased/>
  <w15:docId w15:val="{93E7A215-C1AC-45B7-BF93-B75B5B8E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2025-12-11T12:48:00Z</cp:lastPrinted>
  <dcterms:created xsi:type="dcterms:W3CDTF">2025-12-11T12:46:00Z</dcterms:created>
  <dcterms:modified xsi:type="dcterms:W3CDTF">2025-12-12T08:03:00Z</dcterms:modified>
</cp:coreProperties>
</file>