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695EF24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CD28B0">
        <w:rPr>
          <w:bCs/>
          <w:i w:val="0"/>
          <w:sz w:val="22"/>
          <w:szCs w:val="22"/>
        </w:rPr>
        <w:t xml:space="preserve"> 6</w:t>
      </w:r>
      <w:r w:rsidR="002643E1">
        <w:rPr>
          <w:bCs/>
          <w:i w:val="0"/>
          <w:sz w:val="22"/>
          <w:szCs w:val="22"/>
        </w:rPr>
        <w:t xml:space="preserve">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04B076E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8B5349">
        <w:rPr>
          <w:b/>
          <w:sz w:val="22"/>
          <w:szCs w:val="22"/>
        </w:rPr>
        <w:t>53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D25424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742B077A" w:rsidR="006E0FAA" w:rsidRPr="00D25424" w:rsidRDefault="00D25424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i/>
          <w:iCs/>
          <w:sz w:val="22"/>
          <w:szCs w:val="22"/>
        </w:rPr>
      </w:pPr>
      <w:r w:rsidRPr="00D25424">
        <w:rPr>
          <w:b/>
          <w:i/>
          <w:iCs/>
          <w:sz w:val="22"/>
          <w:szCs w:val="22"/>
        </w:rPr>
        <w:t xml:space="preserve">Zakup i dostawa wyrobów medycznych dla Apteki Szpitala </w:t>
      </w:r>
      <w:r w:rsidR="008B5349">
        <w:rPr>
          <w:b/>
          <w:i/>
          <w:iCs/>
          <w:sz w:val="22"/>
          <w:szCs w:val="22"/>
        </w:rPr>
        <w:t>IV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22ADA"/>
    <w:rsid w:val="000621A2"/>
    <w:rsid w:val="000719DC"/>
    <w:rsid w:val="00075CEC"/>
    <w:rsid w:val="000D3D8A"/>
    <w:rsid w:val="000E0467"/>
    <w:rsid w:val="00106AC7"/>
    <w:rsid w:val="00111985"/>
    <w:rsid w:val="00135547"/>
    <w:rsid w:val="00147532"/>
    <w:rsid w:val="001614BA"/>
    <w:rsid w:val="001E1496"/>
    <w:rsid w:val="00204613"/>
    <w:rsid w:val="002643E1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90EEA"/>
    <w:rsid w:val="004C55DE"/>
    <w:rsid w:val="004D5C77"/>
    <w:rsid w:val="004D6F80"/>
    <w:rsid w:val="00527747"/>
    <w:rsid w:val="00533E9F"/>
    <w:rsid w:val="0056132E"/>
    <w:rsid w:val="00575F74"/>
    <w:rsid w:val="00583ED5"/>
    <w:rsid w:val="005A5013"/>
    <w:rsid w:val="005C0282"/>
    <w:rsid w:val="005C3627"/>
    <w:rsid w:val="005E622E"/>
    <w:rsid w:val="005F3C1E"/>
    <w:rsid w:val="00612476"/>
    <w:rsid w:val="006325F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141F"/>
    <w:rsid w:val="00775E2B"/>
    <w:rsid w:val="007823E9"/>
    <w:rsid w:val="0078677C"/>
    <w:rsid w:val="007951AD"/>
    <w:rsid w:val="00795624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B5349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F1879"/>
    <w:rsid w:val="009F7E50"/>
    <w:rsid w:val="00A24942"/>
    <w:rsid w:val="00A311C9"/>
    <w:rsid w:val="00A3364C"/>
    <w:rsid w:val="00A46EFE"/>
    <w:rsid w:val="00A807A7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607B6"/>
    <w:rsid w:val="00B8162D"/>
    <w:rsid w:val="00BE6092"/>
    <w:rsid w:val="00BF2829"/>
    <w:rsid w:val="00C12F60"/>
    <w:rsid w:val="00C33407"/>
    <w:rsid w:val="00C371A6"/>
    <w:rsid w:val="00C37CD2"/>
    <w:rsid w:val="00C51275"/>
    <w:rsid w:val="00C527C7"/>
    <w:rsid w:val="00C606B9"/>
    <w:rsid w:val="00CB6204"/>
    <w:rsid w:val="00CC527A"/>
    <w:rsid w:val="00CD28B0"/>
    <w:rsid w:val="00D25424"/>
    <w:rsid w:val="00D305C3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187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7</cp:revision>
  <cp:lastPrinted>2021-09-23T09:22:00Z</cp:lastPrinted>
  <dcterms:created xsi:type="dcterms:W3CDTF">2025-06-12T09:16:00Z</dcterms:created>
  <dcterms:modified xsi:type="dcterms:W3CDTF">2025-12-03T09:33:00Z</dcterms:modified>
</cp:coreProperties>
</file>