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9E5A0" w14:textId="69435227" w:rsidR="00821C80" w:rsidRDefault="00821C80" w:rsidP="00173417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 w:rsidRPr="00C97A27">
        <w:rPr>
          <w:rFonts w:cs="Arial"/>
          <w:b w:val="0"/>
          <w:bCs/>
          <w:sz w:val="24"/>
        </w:rPr>
        <w:t xml:space="preserve">Załącznik nr </w:t>
      </w:r>
      <w:r w:rsidR="00AC63E9">
        <w:rPr>
          <w:rFonts w:cs="Arial"/>
          <w:b w:val="0"/>
          <w:bCs/>
          <w:sz w:val="24"/>
        </w:rPr>
        <w:t>7</w:t>
      </w:r>
      <w:r w:rsidR="00F83B51" w:rsidRPr="00C97A27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7524A3" w14:paraId="4B880964" w14:textId="77777777" w:rsidTr="00CA5E56">
        <w:tc>
          <w:tcPr>
            <w:tcW w:w="2800" w:type="dxa"/>
            <w:shd w:val="clear" w:color="auto" w:fill="auto"/>
          </w:tcPr>
          <w:p w14:paraId="3B1AEEA3" w14:textId="77777777" w:rsidR="007524A3" w:rsidRPr="007524A3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7524A3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14:paraId="1341AFF2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A078A63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6E54EFFF" w14:textId="77777777" w:rsidR="007524A3" w:rsidRPr="007524A3" w:rsidRDefault="007524A3" w:rsidP="007524A3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[nazwa, adres</w:t>
            </w:r>
            <w:r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Pr="00A01ABF">
              <w:t xml:space="preserve"> </w:t>
            </w:r>
            <w:r w:rsidRPr="00A01ABF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7524A3" w:rsidRPr="007524A3" w14:paraId="4CE43AFA" w14:textId="77777777" w:rsidTr="00CA5E56">
        <w:tc>
          <w:tcPr>
            <w:tcW w:w="2800" w:type="dxa"/>
            <w:shd w:val="clear" w:color="auto" w:fill="auto"/>
          </w:tcPr>
          <w:p w14:paraId="3CDD0FA1" w14:textId="77777777" w:rsidR="007524A3" w:rsidRPr="007524A3" w:rsidRDefault="007524A3" w:rsidP="007524A3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14:paraId="07AD6636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236ED7A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30411C37" w14:textId="77777777" w:rsidR="007524A3" w:rsidRPr="007524A3" w:rsidRDefault="00CA5E56" w:rsidP="00CA5E56">
            <w:pPr>
              <w:spacing w:after="120"/>
              <w:ind w:right="3260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7524A3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6AB77038" w14:textId="77777777" w:rsidR="007524A3" w:rsidRPr="00173417" w:rsidRDefault="007524A3" w:rsidP="00AE3F9F">
      <w:pPr>
        <w:rPr>
          <w:rFonts w:ascii="Arial" w:eastAsia="Calibri" w:hAnsi="Arial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193F60" w14:paraId="6487A6C6" w14:textId="77777777" w:rsidTr="00CA5E56">
        <w:tc>
          <w:tcPr>
            <w:tcW w:w="14034" w:type="dxa"/>
            <w:shd w:val="clear" w:color="auto" w:fill="F2F2F2"/>
          </w:tcPr>
          <w:p w14:paraId="1A5907A9" w14:textId="77777777" w:rsidR="00CA5E56" w:rsidRPr="00CA5E5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A5E56">
              <w:rPr>
                <w:rFonts w:ascii="Arial" w:hAnsi="Arial" w:cs="Arial"/>
                <w:b/>
                <w:sz w:val="32"/>
                <w:szCs w:val="32"/>
              </w:rPr>
              <w:t>WYKAZ OSÓB</w:t>
            </w:r>
          </w:p>
        </w:tc>
      </w:tr>
    </w:tbl>
    <w:p w14:paraId="4315E59A" w14:textId="77777777" w:rsidR="00CA5E56" w:rsidRDefault="00CA5E56" w:rsidP="00173417">
      <w:pPr>
        <w:spacing w:before="60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CA5E56" w14:paraId="40353F07" w14:textId="77777777" w:rsidTr="00CA5E56">
        <w:tc>
          <w:tcPr>
            <w:tcW w:w="2268" w:type="dxa"/>
            <w:shd w:val="clear" w:color="auto" w:fill="auto"/>
          </w:tcPr>
          <w:p w14:paraId="3A161F76" w14:textId="77777777" w:rsidR="00CA5E56" w:rsidRPr="00CA5E5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14:paraId="7DC1B586" w14:textId="77777777" w:rsidR="00EE0632" w:rsidRPr="00EE0632" w:rsidRDefault="00EE0632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E0632">
              <w:rPr>
                <w:rFonts w:ascii="Arial" w:hAnsi="Arial" w:cs="Arial"/>
                <w:bCs/>
                <w:sz w:val="24"/>
                <w:szCs w:val="24"/>
              </w:rPr>
              <w:t>Dokumenty w standardzie PIK HL7 Centrum e-Zdrowie (9</w:t>
            </w:r>
          </w:p>
          <w:p w14:paraId="0B5DD6B6" w14:textId="77777777" w:rsidR="00EE0632" w:rsidRPr="00EE0632" w:rsidRDefault="00EE0632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E0632">
              <w:rPr>
                <w:rFonts w:ascii="Arial" w:hAnsi="Arial" w:cs="Arial"/>
                <w:bCs/>
                <w:sz w:val="24"/>
                <w:szCs w:val="24"/>
              </w:rPr>
              <w:t xml:space="preserve">dokumentów) - 1 kpl. </w:t>
            </w:r>
          </w:p>
          <w:p w14:paraId="2A02AF81" w14:textId="77777777" w:rsidR="00EE0632" w:rsidRPr="00EE0632" w:rsidRDefault="00EE0632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E0632">
              <w:rPr>
                <w:rFonts w:ascii="Arial" w:hAnsi="Arial" w:cs="Arial"/>
                <w:bCs/>
                <w:sz w:val="24"/>
                <w:szCs w:val="24"/>
              </w:rPr>
              <w:t>Integracja z CeZ w zakresie digitalizacji karty leczenia -</w:t>
            </w:r>
          </w:p>
          <w:p w14:paraId="4413A1DC" w14:textId="77777777" w:rsidR="00CA5E56" w:rsidRPr="00CA5E56" w:rsidRDefault="00EE0632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E0632">
              <w:rPr>
                <w:rFonts w:ascii="Arial" w:hAnsi="Arial" w:cs="Arial"/>
                <w:bCs/>
                <w:sz w:val="24"/>
                <w:szCs w:val="24"/>
              </w:rPr>
              <w:t>Ucyfrowienie + indeksacja - 1 kpl.</w:t>
            </w:r>
            <w:r w:rsidR="00CA5E56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E0632" w:rsidRPr="00CA5E56" w14:paraId="16DF52D5" w14:textId="77777777" w:rsidTr="00B14582">
        <w:tc>
          <w:tcPr>
            <w:tcW w:w="2268" w:type="dxa"/>
            <w:shd w:val="clear" w:color="auto" w:fill="auto"/>
          </w:tcPr>
          <w:p w14:paraId="55BFBBAB" w14:textId="77777777" w:rsidR="00EE0632" w:rsidRPr="00CA5E56" w:rsidRDefault="00EE0632" w:rsidP="00B1458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14:paraId="378F7DF1" w14:textId="77777777" w:rsidR="00EE0632" w:rsidRPr="00CA5E56" w:rsidRDefault="00EE0632" w:rsidP="00B1458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E0632">
              <w:rPr>
                <w:rFonts w:ascii="Arial" w:hAnsi="Arial" w:cs="Arial"/>
                <w:bCs/>
                <w:sz w:val="24"/>
                <w:szCs w:val="24"/>
              </w:rPr>
              <w:t>DZP-271-67/25</w:t>
            </w:r>
          </w:p>
        </w:tc>
      </w:tr>
    </w:tbl>
    <w:p w14:paraId="3C1AC1C4" w14:textId="77777777" w:rsidR="00CB5B6A" w:rsidRDefault="00CB5B6A" w:rsidP="00173417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0566189D" w14:textId="77777777" w:rsidR="00CB5B6A" w:rsidRPr="00D6655A" w:rsidRDefault="00CB5B6A" w:rsidP="00D6655A">
      <w:pPr>
        <w:pStyle w:val="Tytu"/>
      </w:pPr>
      <w:r w:rsidRPr="00D6655A">
        <w:lastRenderedPageBreak/>
        <w:t>Inwestycja: </w:t>
      </w:r>
      <w:r w:rsidRPr="00D6655A">
        <w:tab/>
        <w:t>D1.1.2 Przyspieszenie procesów transformacji cyfrowej ochrony zdrowia poprzez dalszy rozwój usług cyfrowych w ochronie zdrowi</w:t>
      </w:r>
      <w:bookmarkStart w:id="0" w:name="OLE_LINK18"/>
      <w:r w:rsidRPr="00D6655A">
        <w:t>a</w:t>
      </w:r>
    </w:p>
    <w:p w14:paraId="38CAE77F" w14:textId="77777777" w:rsidR="00CB5B6A" w:rsidRPr="00D6655A" w:rsidRDefault="00CB5B6A" w:rsidP="00D6655A">
      <w:pPr>
        <w:pStyle w:val="Tytu"/>
      </w:pPr>
      <w:r w:rsidRPr="00D6655A">
        <w:t xml:space="preserve">Projekt: </w:t>
      </w:r>
      <w:r w:rsidRPr="00D6655A">
        <w:tab/>
        <w:t>Przyspieszenie procesów transformacji cyfrowej ochrony zdrowia w Szpitalu Specjalistycznym im. Stefana Żeromskiego SPZOZ w Krakowie</w:t>
      </w:r>
      <w:bookmarkEnd w:id="0"/>
    </w:p>
    <w:p w14:paraId="486E615F" w14:textId="401A3A39" w:rsidR="00CB5B6A" w:rsidRPr="00D6655A" w:rsidRDefault="00CB5B6A" w:rsidP="00D6655A">
      <w:pPr>
        <w:pStyle w:val="Tytu"/>
        <w:spacing w:before="100" w:after="100"/>
      </w:pPr>
      <w:r w:rsidRPr="00D6655A">
        <w:t xml:space="preserve">Zadanie: </w:t>
      </w:r>
      <w:r w:rsidRPr="00D6655A">
        <w:tab/>
        <w:t>Rozbudowa systemów szpitalnych, Ucyfrowienie dokumentacji medycznej</w:t>
      </w:r>
    </w:p>
    <w:p w14:paraId="10796569" w14:textId="4D9A5FA3" w:rsidR="0060654D" w:rsidRPr="00B105F9" w:rsidRDefault="00CA5E56" w:rsidP="00173417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prowadzonego przez </w:t>
      </w:r>
      <w:r w:rsidR="00EE0632" w:rsidRPr="00EE0632">
        <w:rPr>
          <w:rFonts w:ascii="Arial" w:eastAsia="Calibri" w:hAnsi="Arial" w:cs="Arial"/>
          <w:b/>
          <w:sz w:val="24"/>
          <w:szCs w:val="24"/>
          <w:lang w:eastAsia="en-US"/>
        </w:rPr>
        <w:t>Szpital Specjalistyczny im. Stefana Żeromskiego SPZOZ w Krakowie</w:t>
      </w:r>
      <w:r w:rsidRPr="00CA5E56"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oświadczam</w:t>
      </w:r>
      <w:r>
        <w:rPr>
          <w:rFonts w:ascii="Arial" w:eastAsia="Calibri" w:hAnsi="Arial" w:cs="Arial"/>
          <w:sz w:val="24"/>
          <w:szCs w:val="24"/>
          <w:lang w:eastAsia="en-US"/>
        </w:rPr>
        <w:t>(y)</w:t>
      </w: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, że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do realizacji </w:t>
      </w:r>
      <w:r w:rsidRPr="00CA5E56">
        <w:rPr>
          <w:rFonts w:ascii="Arial" w:eastAsia="Calibri" w:hAnsi="Arial" w:cs="Arial"/>
          <w:sz w:val="24"/>
          <w:szCs w:val="24"/>
          <w:lang w:eastAsia="en-US"/>
        </w:rPr>
        <w:t>niniejszego zamówienia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 publicznego</w:t>
      </w: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skierowane zostaną przez Wykonawcę </w:t>
      </w:r>
      <w:r w:rsidRPr="00CA5E56">
        <w:rPr>
          <w:rFonts w:ascii="Arial" w:eastAsia="Calibri" w:hAnsi="Arial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14:paraId="4CECAE87" w14:textId="77777777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1C34312F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194F88DB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1B41F68E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4C9C5384" w14:textId="2ADF3A34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Informacje dotyczące kwalifikacji zawodowych, uprawnień, niezbędn</w:t>
            </w:r>
            <w:r>
              <w:rPr>
                <w:rFonts w:ascii="Arial" w:hAnsi="Arial" w:cs="Arial"/>
              </w:rPr>
              <w:t>ych</w:t>
            </w:r>
            <w:r w:rsidRPr="00B105F9">
              <w:rPr>
                <w:rFonts w:ascii="Arial" w:hAnsi="Arial" w:cs="Arial"/>
              </w:rPr>
              <w:t xml:space="preserve">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243CD60E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</w:t>
            </w:r>
            <w:r>
              <w:rPr>
                <w:rFonts w:ascii="Arial" w:hAnsi="Arial" w:cs="Arial"/>
              </w:rPr>
              <w:t>a</w:t>
            </w:r>
            <w:r w:rsidRPr="00B105F9">
              <w:rPr>
                <w:rFonts w:ascii="Arial" w:hAnsi="Arial" w:cs="Arial"/>
              </w:rPr>
              <w:t xml:space="preserve"> o podstawie do dysponowania tymi osobami</w:t>
            </w:r>
          </w:p>
        </w:tc>
      </w:tr>
      <w:tr w:rsidR="00173417" w14:paraId="6339DA72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2EF049E9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53503374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46D2D1BE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20C52F61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47B76F69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7EF9EAE3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3D7E364F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2DF647F2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5C32E12F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26F5B2D9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3ADB0274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5EC195A2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54B502FF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3F40C648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3303833C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28CE6ECA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127CF4A2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14:paraId="43965D30" w14:textId="77777777" w:rsidR="00121B8A" w:rsidRDefault="00121B8A" w:rsidP="001174D3">
      <w:pPr>
        <w:tabs>
          <w:tab w:val="center" w:pos="7655"/>
        </w:tabs>
        <w:spacing w:after="480"/>
        <w:rPr>
          <w:rFonts w:ascii="Arial" w:hAnsi="Arial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121B8A" w14:paraId="108216B5" w14:textId="77777777" w:rsidTr="009160CE">
        <w:tc>
          <w:tcPr>
            <w:tcW w:w="6237" w:type="dxa"/>
            <w:shd w:val="clear" w:color="auto" w:fill="auto"/>
          </w:tcPr>
          <w:p w14:paraId="7A81E582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644E9BB8" w14:textId="77777777" w:rsidR="00121B8A" w:rsidRPr="00121B8A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14:paraId="36B8C679" w14:textId="77777777" w:rsidR="00121B8A" w:rsidRPr="00121B8A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       </w:t>
            </w:r>
            <w:r w:rsidR="00121B8A" w:rsidRPr="00121B8A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14:paraId="69A2E79F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299CAC89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</w:t>
            </w:r>
          </w:p>
          <w:p w14:paraId="7A93BB37" w14:textId="77777777" w:rsidR="00121B8A" w:rsidRPr="00121B8A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121B8A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EE0632" w:rsidRPr="00121B8A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</w:t>
            </w:r>
            <w:r w:rsidRPr="00121B8A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69ADDC9E" w14:textId="77777777" w:rsidR="00821C80" w:rsidRPr="00173417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sz w:val="24"/>
        </w:rPr>
      </w:pPr>
    </w:p>
    <w:sectPr w:rsidR="00821C80" w:rsidRPr="00173417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4EEEBD" w14:textId="77777777" w:rsidR="001259E5" w:rsidRDefault="001259E5">
      <w:r>
        <w:separator/>
      </w:r>
    </w:p>
  </w:endnote>
  <w:endnote w:type="continuationSeparator" w:id="0">
    <w:p w14:paraId="21598B7D" w14:textId="77777777" w:rsidR="001259E5" w:rsidRDefault="00125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BD7A8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5D1210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D8109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5C022C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C3EEE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26D255" w14:textId="77777777" w:rsidR="00821C80" w:rsidRDefault="00821C80">
    <w:pPr>
      <w:pStyle w:val="Stopka"/>
      <w:tabs>
        <w:tab w:val="clear" w:pos="4536"/>
      </w:tabs>
      <w:jc w:val="center"/>
    </w:pPr>
  </w:p>
  <w:p w14:paraId="3C5FBE40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E0349D" w14:textId="77777777" w:rsidR="001259E5" w:rsidRDefault="001259E5">
      <w:r>
        <w:separator/>
      </w:r>
    </w:p>
  </w:footnote>
  <w:footnote w:type="continuationSeparator" w:id="0">
    <w:p w14:paraId="79012ED7" w14:textId="77777777" w:rsidR="001259E5" w:rsidRDefault="001259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E814D" w14:textId="77777777" w:rsidR="00EE0632" w:rsidRDefault="00EE06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1D5BB" w14:textId="31276C75" w:rsidR="00CA5E56" w:rsidRDefault="003147F8" w:rsidP="00CB5B6A">
    <w:pPr>
      <w:pStyle w:val="Nagwek"/>
      <w:rPr>
        <w:noProof/>
      </w:rPr>
    </w:pPr>
    <w:r>
      <w:rPr>
        <w:noProof/>
      </w:rPr>
      <w:pict w14:anchorId="59A5F3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717.75pt;height:72.75pt;visibility:visible;mso-wrap-style:square">
          <v:imagedata r:id="rId1" o:title=""/>
        </v:shape>
      </w:pict>
    </w:r>
  </w:p>
  <w:p w14:paraId="0B91405D" w14:textId="5E5EE522" w:rsidR="00CB5B6A" w:rsidRDefault="00CB5B6A" w:rsidP="00CB5B6A">
    <w:pPr>
      <w:pStyle w:val="Nagwek"/>
      <w:rPr>
        <w:noProof/>
      </w:rPr>
    </w:pPr>
  </w:p>
  <w:p w14:paraId="532CEA79" w14:textId="7D2C0E0D" w:rsidR="00CB5B6A" w:rsidRDefault="00CB5B6A" w:rsidP="00CB5B6A">
    <w:pPr>
      <w:pStyle w:val="Nagwek"/>
      <w:rPr>
        <w:noProof/>
      </w:rPr>
    </w:pPr>
  </w:p>
  <w:p w14:paraId="1E2410B8" w14:textId="77777777" w:rsidR="00CB5B6A" w:rsidRPr="00CB5B6A" w:rsidRDefault="00CB5B6A" w:rsidP="00CB5B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CEF32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59E5"/>
    <w:rsid w:val="001174D3"/>
    <w:rsid w:val="00121B8A"/>
    <w:rsid w:val="001259E5"/>
    <w:rsid w:val="00150D7E"/>
    <w:rsid w:val="00167DCC"/>
    <w:rsid w:val="00173417"/>
    <w:rsid w:val="002C3868"/>
    <w:rsid w:val="003147F8"/>
    <w:rsid w:val="004E070D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C63E9"/>
    <w:rsid w:val="00AE3F9F"/>
    <w:rsid w:val="00B105F9"/>
    <w:rsid w:val="00B11EA3"/>
    <w:rsid w:val="00B41A5F"/>
    <w:rsid w:val="00B551AF"/>
    <w:rsid w:val="00BF160F"/>
    <w:rsid w:val="00C97A27"/>
    <w:rsid w:val="00CA5E56"/>
    <w:rsid w:val="00CB5B6A"/>
    <w:rsid w:val="00D52F5E"/>
    <w:rsid w:val="00D6655A"/>
    <w:rsid w:val="00E819CF"/>
    <w:rsid w:val="00EE0632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01CF2E"/>
  <w15:chartTrackingRefBased/>
  <w15:docId w15:val="{B3D7FB7D-CF6C-4E85-BEF3-A779FC37C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link w:val="TytuZnak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  <w:style w:type="character" w:customStyle="1" w:styleId="TytuZnak">
    <w:name w:val="Tytuł Znak"/>
    <w:link w:val="Tytu"/>
    <w:rsid w:val="00CB5B6A"/>
    <w:rPr>
      <w:rFonts w:ascii="Arial" w:hAnsi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165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7</cp:revision>
  <cp:lastPrinted>2000-12-12T17:01:00Z</cp:lastPrinted>
  <dcterms:created xsi:type="dcterms:W3CDTF">2025-12-04T08:50:00Z</dcterms:created>
  <dcterms:modified xsi:type="dcterms:W3CDTF">2025-12-11T10:32:00Z</dcterms:modified>
</cp:coreProperties>
</file>