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9F795" w14:textId="4A715B91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662D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6C2A85BE" w14:textId="77777777" w:rsidTr="00467CA2">
        <w:tc>
          <w:tcPr>
            <w:tcW w:w="2800" w:type="dxa"/>
            <w:shd w:val="clear" w:color="auto" w:fill="auto"/>
          </w:tcPr>
          <w:p w14:paraId="28DBF4C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4B6F6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FDCA2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427260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17E51FF" w14:textId="77777777" w:rsidTr="00467CA2">
        <w:tc>
          <w:tcPr>
            <w:tcW w:w="2800" w:type="dxa"/>
            <w:shd w:val="clear" w:color="auto" w:fill="auto"/>
          </w:tcPr>
          <w:p w14:paraId="3659C50E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E98DD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6F25BB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B4B485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61C6AE4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8634CB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3DA31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6A58EC8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48231CA" w14:textId="70137739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70CB2" w:rsidRPr="00370CB2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4CF997C" w14:textId="77777777" w:rsidTr="00467CA2">
        <w:tc>
          <w:tcPr>
            <w:tcW w:w="2269" w:type="dxa"/>
            <w:shd w:val="clear" w:color="auto" w:fill="auto"/>
          </w:tcPr>
          <w:p w14:paraId="21BCE628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3AA8CA" w14:textId="77777777" w:rsidR="00370CB2" w:rsidRPr="00370CB2" w:rsidRDefault="00370C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Dokumenty w standardzie PIK HL7 Centrum e-Zdrowie (9</w:t>
            </w:r>
          </w:p>
          <w:p w14:paraId="656A75AD" w14:textId="77777777" w:rsidR="00370CB2" w:rsidRPr="00370CB2" w:rsidRDefault="00370C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dokumentów) - 1 kpl. </w:t>
            </w:r>
          </w:p>
          <w:p w14:paraId="40275F20" w14:textId="77777777" w:rsidR="00370CB2" w:rsidRPr="00370CB2" w:rsidRDefault="00370C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z CeZ w zakresie digitalizacji karty leczenia -</w:t>
            </w:r>
          </w:p>
          <w:p w14:paraId="66D642DA" w14:textId="41791522" w:rsidR="00D520D3" w:rsidRPr="00A2540E" w:rsidRDefault="00370C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Ucyfrowienie + indeksacja - 1 kpl.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70CB2" w:rsidRPr="00A2540E" w14:paraId="66D234BE" w14:textId="77777777" w:rsidTr="00B14582">
        <w:tc>
          <w:tcPr>
            <w:tcW w:w="2269" w:type="dxa"/>
            <w:shd w:val="clear" w:color="auto" w:fill="auto"/>
          </w:tcPr>
          <w:p w14:paraId="5A05CEAD" w14:textId="77777777" w:rsidR="00370CB2" w:rsidRPr="00A2540E" w:rsidRDefault="00370CB2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D6B45E" w14:textId="601EE2FC" w:rsidR="00370CB2" w:rsidRPr="00A2540E" w:rsidRDefault="00370CB2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0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DZP-271-67/25</w:t>
            </w:r>
          </w:p>
        </w:tc>
      </w:tr>
    </w:tbl>
    <w:p w14:paraId="7AF210DD" w14:textId="1912CD36" w:rsidR="00F47DF3" w:rsidRPr="007A21AE" w:rsidRDefault="00F47DF3" w:rsidP="007A21AE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Inwestycja: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337DE127" w14:textId="77777777" w:rsidR="00F47DF3" w:rsidRPr="007A21AE" w:rsidRDefault="00F47DF3" w:rsidP="007A21AE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Projekt: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1FF6E43A" w14:textId="7F335A2C" w:rsidR="00F47DF3" w:rsidRPr="007A21AE" w:rsidRDefault="00F47DF3" w:rsidP="007A21AE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Zadanie: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Rozbudowa systemów szpitalnych, Ucyfrowienie dokumentacji medycznej</w:t>
      </w:r>
    </w:p>
    <w:p w14:paraId="1F1F08A8" w14:textId="77777777" w:rsidR="00F47DF3" w:rsidRDefault="00F47DF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C437" w14:textId="70175559" w:rsidR="00F47DF3" w:rsidRDefault="00F47DF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3231D7" w14:textId="77777777" w:rsidR="00F47DF3" w:rsidRDefault="00F47DF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B465D0B" w14:textId="049BD22D" w:rsidR="00DC652A" w:rsidRPr="00053927" w:rsidRDefault="00DC6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56C423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53616C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715548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5845F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D7FD6F0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C658B5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E9FF78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9E8BFBA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11024CD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360AB54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E99B41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99DE86F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9EAD89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1850D9F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8688000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C0367C6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9B106CD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63414FF5" w14:textId="77777777" w:rsidTr="00467CA2">
        <w:tc>
          <w:tcPr>
            <w:tcW w:w="2660" w:type="dxa"/>
            <w:shd w:val="clear" w:color="auto" w:fill="auto"/>
          </w:tcPr>
          <w:p w14:paraId="675EA13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5BA46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BEF310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A7F790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525DE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E848E5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70CB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BA550E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5136A" w14:textId="77777777" w:rsidR="001716A3" w:rsidRDefault="001716A3" w:rsidP="00025386">
      <w:pPr>
        <w:spacing w:after="0" w:line="240" w:lineRule="auto"/>
      </w:pPr>
      <w:r>
        <w:separator/>
      </w:r>
    </w:p>
  </w:endnote>
  <w:endnote w:type="continuationSeparator" w:id="0">
    <w:p w14:paraId="17DB2313" w14:textId="77777777" w:rsidR="001716A3" w:rsidRDefault="001716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19C2F" w14:textId="77777777" w:rsidR="00025386" w:rsidRDefault="00E662D4" w:rsidP="00025386">
    <w:pPr>
      <w:pStyle w:val="Stopka"/>
      <w:tabs>
        <w:tab w:val="clear" w:pos="4536"/>
      </w:tabs>
      <w:jc w:val="center"/>
    </w:pPr>
    <w:r>
      <w:rPr>
        <w:noProof/>
      </w:rPr>
      <w:pict w14:anchorId="0733669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2E18EA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22AF68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14272" w14:textId="77777777" w:rsidR="001716A3" w:rsidRDefault="001716A3" w:rsidP="00025386">
      <w:pPr>
        <w:spacing w:after="0" w:line="240" w:lineRule="auto"/>
      </w:pPr>
      <w:r>
        <w:separator/>
      </w:r>
    </w:p>
  </w:footnote>
  <w:footnote w:type="continuationSeparator" w:id="0">
    <w:p w14:paraId="18E1DC1F" w14:textId="77777777" w:rsidR="001716A3" w:rsidRDefault="001716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D2BA7" w14:textId="01575E19" w:rsidR="00370CB2" w:rsidRDefault="00E662D4">
    <w:pPr>
      <w:pStyle w:val="Nagwek"/>
      <w:rPr>
        <w:noProof/>
      </w:rPr>
    </w:pPr>
    <w:r>
      <w:rPr>
        <w:noProof/>
      </w:rPr>
      <w:pict w14:anchorId="5E96A3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3.25pt;visibility:visible;mso-wrap-style:square">
          <v:imagedata r:id="rId1" o:title=""/>
        </v:shape>
      </w:pict>
    </w:r>
  </w:p>
  <w:p w14:paraId="0FC19185" w14:textId="77777777" w:rsidR="007A21AE" w:rsidRDefault="007A21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465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6A3"/>
    <w:rsid w:val="00025386"/>
    <w:rsid w:val="000423B9"/>
    <w:rsid w:val="00053927"/>
    <w:rsid w:val="00066C44"/>
    <w:rsid w:val="00071D4C"/>
    <w:rsid w:val="00084786"/>
    <w:rsid w:val="0016158F"/>
    <w:rsid w:val="001716A3"/>
    <w:rsid w:val="001C2314"/>
    <w:rsid w:val="00213980"/>
    <w:rsid w:val="00370CB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A21AE"/>
    <w:rsid w:val="007D6755"/>
    <w:rsid w:val="007F49C7"/>
    <w:rsid w:val="00824D73"/>
    <w:rsid w:val="00830970"/>
    <w:rsid w:val="008833CF"/>
    <w:rsid w:val="008B797E"/>
    <w:rsid w:val="008F2498"/>
    <w:rsid w:val="0093388F"/>
    <w:rsid w:val="009563E7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31A1"/>
    <w:rsid w:val="00D9320D"/>
    <w:rsid w:val="00DC4842"/>
    <w:rsid w:val="00DC587A"/>
    <w:rsid w:val="00DC652A"/>
    <w:rsid w:val="00DE3B21"/>
    <w:rsid w:val="00DE73DD"/>
    <w:rsid w:val="00E27ABB"/>
    <w:rsid w:val="00E306FB"/>
    <w:rsid w:val="00E661A5"/>
    <w:rsid w:val="00E662D4"/>
    <w:rsid w:val="00E67109"/>
    <w:rsid w:val="00E86D3B"/>
    <w:rsid w:val="00EC10EE"/>
    <w:rsid w:val="00ED2631"/>
    <w:rsid w:val="00EF3368"/>
    <w:rsid w:val="00F334B4"/>
    <w:rsid w:val="00F47DF3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51646E"/>
  <w15:chartTrackingRefBased/>
  <w15:docId w15:val="{B04ED8CE-EC98-427C-947E-CEBB220AF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8</cp:revision>
  <dcterms:created xsi:type="dcterms:W3CDTF">2025-12-04T08:44:00Z</dcterms:created>
  <dcterms:modified xsi:type="dcterms:W3CDTF">2025-12-10T07:58:00Z</dcterms:modified>
</cp:coreProperties>
</file>