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46C23" w14:textId="77777777" w:rsidR="00CD503A" w:rsidRPr="00CD503A" w:rsidRDefault="00CD503A" w:rsidP="00CD503A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Cs/>
          <w:sz w:val="20"/>
          <w:szCs w:val="20"/>
        </w:rPr>
        <w:tab/>
      </w:r>
      <w:r w:rsidRPr="00CD503A">
        <w:rPr>
          <w:rFonts w:ascii="Verdana" w:hAnsi="Verdana"/>
          <w:b/>
          <w:bCs/>
          <w:sz w:val="20"/>
          <w:szCs w:val="20"/>
        </w:rPr>
        <w:t>Załącznik nr 1</w:t>
      </w:r>
    </w:p>
    <w:p w14:paraId="16B56112" w14:textId="77777777" w:rsidR="00CD503A" w:rsidRPr="00CD503A" w:rsidRDefault="00CD503A" w:rsidP="00CD503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759A7CF" w14:textId="77777777" w:rsidR="00CD503A" w:rsidRPr="00CD503A" w:rsidRDefault="00CD503A" w:rsidP="00CD503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>FORMULARZ OFERTY</w:t>
      </w:r>
    </w:p>
    <w:p w14:paraId="558799D9" w14:textId="77777777" w:rsidR="00CD503A" w:rsidRPr="00CD503A" w:rsidRDefault="00CD503A" w:rsidP="00CD503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E25F804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1A897A8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5BCED894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95789B9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E4B3D86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D503A">
        <w:rPr>
          <w:rFonts w:ascii="Verdana" w:hAnsi="Verdana"/>
          <w:sz w:val="20"/>
          <w:szCs w:val="20"/>
          <w:lang w:val="de-DE"/>
        </w:rPr>
        <w:t>TEL.</w:t>
      </w:r>
      <w:r w:rsidRPr="00CD503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78403D0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D503A">
        <w:rPr>
          <w:rFonts w:ascii="Verdana" w:hAnsi="Verdana"/>
          <w:sz w:val="20"/>
          <w:szCs w:val="20"/>
          <w:lang w:val="de-DE"/>
        </w:rPr>
        <w:t xml:space="preserve">FAX </w:t>
      </w:r>
      <w:r w:rsidRPr="00CD503A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E931D01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CD503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CCC6C0E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CD503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95A33DF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484C33D" w14:textId="77777777" w:rsidR="00CD503A" w:rsidRPr="00CD503A" w:rsidRDefault="00CD503A" w:rsidP="00CD503A">
      <w:pPr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Do: Nazwa i siedziba Zamawiającego:</w:t>
      </w:r>
    </w:p>
    <w:p w14:paraId="7442AABD" w14:textId="77777777" w:rsidR="00CD503A" w:rsidRPr="00CD503A" w:rsidRDefault="00CD503A" w:rsidP="00CD503A">
      <w:pPr>
        <w:ind w:right="-110"/>
        <w:rPr>
          <w:rFonts w:ascii="Verdana" w:hAnsi="Verdana"/>
          <w:b/>
          <w:sz w:val="20"/>
          <w:szCs w:val="20"/>
        </w:rPr>
      </w:pPr>
    </w:p>
    <w:p w14:paraId="3C9CFB9D" w14:textId="77777777" w:rsidR="00CD503A" w:rsidRPr="00CD503A" w:rsidRDefault="00CD503A" w:rsidP="00CD503A">
      <w:pPr>
        <w:ind w:right="-110"/>
        <w:rPr>
          <w:rFonts w:ascii="Verdana" w:hAnsi="Verdana"/>
          <w:b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6D6D7FB0" w14:textId="77777777" w:rsidR="00CD503A" w:rsidRPr="00CD503A" w:rsidRDefault="00CD503A" w:rsidP="00CD503A">
      <w:pPr>
        <w:ind w:right="-110"/>
        <w:rPr>
          <w:rFonts w:ascii="Verdana" w:hAnsi="Verdana"/>
          <w:b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CC871FC" w14:textId="77777777" w:rsidR="00CD503A" w:rsidRPr="00CD503A" w:rsidRDefault="00CD503A" w:rsidP="00CD503A">
      <w:pPr>
        <w:ind w:right="-110"/>
        <w:rPr>
          <w:rFonts w:ascii="Verdana" w:hAnsi="Verdana"/>
          <w:b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 xml:space="preserve">Al. Mickiewicza 30, 30-059 Kraków  </w:t>
      </w:r>
    </w:p>
    <w:p w14:paraId="50C98B84" w14:textId="77777777" w:rsidR="00CD503A" w:rsidRPr="00CD503A" w:rsidRDefault="00CD503A" w:rsidP="00CD503A">
      <w:pPr>
        <w:ind w:firstLine="3969"/>
        <w:rPr>
          <w:rFonts w:ascii="Verdana" w:hAnsi="Verdana"/>
          <w:b/>
          <w:sz w:val="20"/>
          <w:szCs w:val="20"/>
        </w:rPr>
      </w:pPr>
    </w:p>
    <w:p w14:paraId="5EFA1EEB" w14:textId="73B34515" w:rsidR="00CD503A" w:rsidRPr="00CD503A" w:rsidRDefault="00CD503A" w:rsidP="00CD503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CD503A">
        <w:rPr>
          <w:rFonts w:ascii="Verdana" w:hAnsi="Verdana"/>
          <w:b/>
          <w:sz w:val="20"/>
          <w:szCs w:val="20"/>
        </w:rPr>
        <w:t>dostawa oraz montaż kompletu mebli biurowych do pomieszczenia D1.309 w AGH w Krakowie - KC-DE-zp.272-</w:t>
      </w:r>
      <w:r>
        <w:rPr>
          <w:rFonts w:ascii="Verdana" w:hAnsi="Verdana"/>
          <w:b/>
          <w:sz w:val="20"/>
          <w:szCs w:val="20"/>
        </w:rPr>
        <w:t>75</w:t>
      </w:r>
      <w:r w:rsidRPr="00CD503A">
        <w:rPr>
          <w:rFonts w:ascii="Verdana" w:hAnsi="Verdana"/>
          <w:b/>
          <w:sz w:val="20"/>
          <w:szCs w:val="20"/>
        </w:rPr>
        <w:t xml:space="preserve">2/25, </w:t>
      </w:r>
      <w:r w:rsidRPr="00CD503A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3C8100A7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CD503A" w:rsidRPr="00CD503A" w14:paraId="21215966" w14:textId="77777777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02D3FF" w14:textId="77777777" w:rsidR="00CD503A" w:rsidRPr="00CD503A" w:rsidRDefault="00CD503A" w:rsidP="00CD50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D503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8BA27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E5B934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1BBCC2B1" w14:textId="4A9CC3C5" w:rsid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  <w:p w14:paraId="5E890BF6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lub</w:t>
            </w:r>
          </w:p>
          <w:p w14:paraId="3DFEDC47" w14:textId="3CE2A963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 xml:space="preserve">wyrób własny </w:t>
            </w:r>
          </w:p>
          <w:p w14:paraId="75556835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8B9FFA" w14:textId="77777777" w:rsidR="00CD503A" w:rsidRPr="00CD503A" w:rsidRDefault="00CD503A" w:rsidP="00CD503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53B39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53DC7C8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2627D5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D310F6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43E8D8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C7431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D64954D" w14:textId="77777777" w:rsidR="00CD503A" w:rsidRPr="00CD503A" w:rsidRDefault="00CD503A" w:rsidP="00CD50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D503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C098AB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5ADAEF7" w14:textId="77777777" w:rsidR="00CD503A" w:rsidRPr="00CD503A" w:rsidRDefault="00CD503A" w:rsidP="00CD503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D503A">
              <w:rPr>
                <w:rFonts w:ascii="Verdana" w:hAnsi="Verdana"/>
                <w:sz w:val="18"/>
                <w:szCs w:val="18"/>
              </w:rPr>
              <w:t>[PLN]</w:t>
            </w:r>
          </w:p>
          <w:p w14:paraId="331E0137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CD503A" w:rsidRPr="00CD503A" w14:paraId="5918B937" w14:textId="77777777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6F5D4C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AEBC7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13E97E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F14317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A7ABA9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715839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5256C7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D7E27E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D503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CD503A" w:rsidRPr="00CD503A" w14:paraId="0CBAD5D0" w14:textId="77777777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64AB9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D6995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Biurko proste 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52D2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E0606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F5CF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FA09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302495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81E9B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4CA8A6A8" w14:textId="77777777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93432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465BD" w14:textId="77777777" w:rsidR="00CD503A" w:rsidRPr="00CD503A" w:rsidRDefault="00CD503A" w:rsidP="00CD503A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Narożnik biurka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DC0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7CBC3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B08F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4B0B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C5D0D2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E8CA61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28E7C687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5671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71DF8" w14:textId="77777777" w:rsidR="00CD503A" w:rsidRPr="00CD503A" w:rsidRDefault="00CD503A" w:rsidP="00CD503A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biurowa zamykana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82BE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59016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6665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18B1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5E1CA2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7D6711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3FAB3AD5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EA3B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1B452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Biurko proste II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944A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8C74E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CECE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9C02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1FD93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9CC31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6AB93271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DEB6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8C415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proofErr w:type="spellStart"/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Kontenerek</w:t>
            </w:r>
            <w:proofErr w:type="spellEnd"/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 biurowy na kółkach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3CE8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883F8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AC52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691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977C07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E1359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46F1EC1A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1595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5CA9F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szatniowa z wysuwanym wieszakiem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1944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527E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DAAE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43C5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8F881A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651560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6876518C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B6E52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42790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Szafka na kółkach z drzwiami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AF1A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078F3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C989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5CA4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BAF18C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D145FA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511D3A1F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5DE0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51112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dwudrzwiowa z półkami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D04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02856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4993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978C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91952C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14A57B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35AB5EE9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9A51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BF437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Nadstawka dwudrzwiowa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8CD8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BEA0C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B54F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8791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93A6C9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723015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61B00BD0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DCDA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94041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Drewniany panel akustyczny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EC21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9AB1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84ED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4891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6AE607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075E0E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78E78125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0467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FB517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Uchwyt biurkowy do dwóch monitorów 17″–27″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0CB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CC99C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57CA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AC6F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DF062D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FCBCE6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0520B4B1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4E1E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BC178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Sofa (</w:t>
            </w:r>
            <w:proofErr w:type="spellStart"/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sweet</w:t>
            </w:r>
            <w:proofErr w:type="spellEnd"/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 spot)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FA0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8B0F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9FFB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5440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52DC96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E54F50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529A652D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08AE5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D4D8E" w14:textId="77777777" w:rsidR="00CD503A" w:rsidRPr="00CD503A" w:rsidRDefault="00CD503A" w:rsidP="00CD503A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Podstawka ergonomiczna pod laptopa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1CAD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9D565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2E2C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4DCF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C9F9E8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850EEC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3044E2CE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497D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80798" w14:textId="77777777" w:rsidR="00CD503A" w:rsidRPr="00CD503A" w:rsidRDefault="00CD503A" w:rsidP="00CD503A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 xml:space="preserve">Bateria zlewozmywakowa ścienna chrom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1B20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56A5A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BC5C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0212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7C2E8D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12B209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5CEE17C6" w14:textId="77777777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C303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F438C" w14:textId="77777777" w:rsidR="00CD503A" w:rsidRPr="00CD503A" w:rsidRDefault="00CD503A" w:rsidP="00CD503A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Suszarka do naczyń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3C8F" w14:textId="77777777" w:rsidR="00CD503A" w:rsidRPr="00CD503A" w:rsidRDefault="00CD503A" w:rsidP="00CD503A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3069B" w14:textId="77777777" w:rsidR="00CD503A" w:rsidRPr="00CD503A" w:rsidRDefault="00CD503A" w:rsidP="00CD50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D503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14D2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6BB9" w14:textId="77777777" w:rsidR="00CD503A" w:rsidRPr="00CD503A" w:rsidRDefault="00CD503A" w:rsidP="00CD503A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794ADC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39C2AB" w14:textId="77777777" w:rsidR="00CD503A" w:rsidRPr="00CD503A" w:rsidRDefault="00CD503A" w:rsidP="00CD503A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CD503A" w:rsidRPr="00CD503A" w14:paraId="25D296EA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12F839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96EC3" w14:textId="77777777" w:rsidR="00CD503A" w:rsidRPr="00CD503A" w:rsidRDefault="00CD503A" w:rsidP="00CD503A">
            <w:pPr>
              <w:ind w:right="425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AAF054" w14:textId="77777777" w:rsidR="00CD503A" w:rsidRPr="00CD503A" w:rsidRDefault="00CD503A" w:rsidP="00CD503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D503A" w:rsidRPr="00CD503A" w14:paraId="3D83D57F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F46507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851A" w14:textId="77777777" w:rsidR="00CD503A" w:rsidRPr="00CD503A" w:rsidRDefault="00CD503A" w:rsidP="00CD503A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2FBD4" w14:textId="77777777" w:rsidR="00CD503A" w:rsidRPr="00CD503A" w:rsidRDefault="00CD503A" w:rsidP="00CD503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D503A" w:rsidRPr="00CD503A" w14:paraId="69D64AF5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A24F1E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ED8B" w14:textId="77777777" w:rsidR="00CD503A" w:rsidRPr="00CD503A" w:rsidRDefault="00CD503A" w:rsidP="00CD503A"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(brutto)</w:t>
            </w:r>
          </w:p>
          <w:p w14:paraId="30C2B774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14:paraId="39049B55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Słownie brutto: ……………………………………………………/</w:t>
            </w:r>
          </w:p>
          <w:p w14:paraId="00C7DC95" w14:textId="77777777" w:rsidR="00CD503A" w:rsidRPr="00CD503A" w:rsidRDefault="00CD503A" w:rsidP="00CD503A">
            <w:pPr>
              <w:ind w:right="425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65E54C" w14:textId="77777777" w:rsidR="00CD503A" w:rsidRPr="00CD503A" w:rsidRDefault="00CD503A" w:rsidP="00CD503A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761A4BAE" w14:textId="77777777" w:rsidR="00CD503A" w:rsidRPr="00CD503A" w:rsidRDefault="00CD503A" w:rsidP="00CD503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CD503A">
              <w:rPr>
                <w:rFonts w:ascii="Verdana" w:hAnsi="Verdana"/>
                <w:color w:val="000000"/>
                <w:sz w:val="18"/>
                <w:szCs w:val="18"/>
              </w:rPr>
              <w:t>…………….</w:t>
            </w:r>
          </w:p>
        </w:tc>
      </w:tr>
    </w:tbl>
    <w:p w14:paraId="5D067B15" w14:textId="77777777" w:rsidR="00CD503A" w:rsidRPr="00CD503A" w:rsidRDefault="00CD503A" w:rsidP="00CD503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CACCBEA" w14:textId="77777777" w:rsidR="00CD503A" w:rsidRPr="00CD503A" w:rsidRDefault="00CD503A" w:rsidP="00CD503A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 xml:space="preserve">Termin realizacji umowy: do </w:t>
      </w:r>
      <w:r w:rsidRPr="00CD503A">
        <w:rPr>
          <w:rFonts w:ascii="Verdana" w:hAnsi="Verdana"/>
          <w:b/>
          <w:bCs/>
          <w:sz w:val="20"/>
          <w:szCs w:val="20"/>
        </w:rPr>
        <w:t>……. dni od daty podpisania umowy*</w:t>
      </w:r>
      <w:r w:rsidRPr="00CD503A">
        <w:rPr>
          <w:rFonts w:ascii="Verdana" w:hAnsi="Verdana"/>
          <w:color w:val="FF0000"/>
          <w:sz w:val="20"/>
          <w:szCs w:val="20"/>
        </w:rPr>
        <w:t xml:space="preserve"> </w:t>
      </w:r>
      <w:r w:rsidRPr="00CD503A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6C17B070" w14:textId="77777777" w:rsidR="00CD503A" w:rsidRPr="00CD503A" w:rsidRDefault="00CD503A" w:rsidP="00CD503A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CD503A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63D8B01F" w14:textId="77777777" w:rsidR="00CD503A" w:rsidRPr="00CD503A" w:rsidRDefault="00CD503A" w:rsidP="00CD503A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  <w:r w:rsidRPr="00CD503A">
        <w:rPr>
          <w:rFonts w:ascii="Verdana" w:hAnsi="Verdana" w:cs="Aptos"/>
          <w:b/>
          <w:bCs/>
          <w:sz w:val="20"/>
          <w:szCs w:val="20"/>
        </w:rPr>
        <w:t>Okres udzielonej gwarancji</w:t>
      </w:r>
      <w:r w:rsidRPr="00CD503A">
        <w:rPr>
          <w:rFonts w:ascii="Verdana" w:hAnsi="Verdana"/>
          <w:b/>
          <w:bCs/>
          <w:sz w:val="20"/>
          <w:szCs w:val="20"/>
        </w:rPr>
        <w:t>:</w:t>
      </w:r>
      <w:r w:rsidRPr="00CD503A">
        <w:rPr>
          <w:rFonts w:ascii="Verdana" w:hAnsi="Verdana"/>
          <w:b/>
          <w:sz w:val="20"/>
          <w:szCs w:val="20"/>
        </w:rPr>
        <w:t xml:space="preserve"> </w:t>
      </w:r>
      <w:r w:rsidRPr="00CD503A">
        <w:rPr>
          <w:rFonts w:ascii="Verdana" w:hAnsi="Verdana"/>
          <w:b/>
          <w:bCs/>
          <w:sz w:val="20"/>
          <w:szCs w:val="20"/>
        </w:rPr>
        <w:t>……. miesięcy*</w:t>
      </w:r>
      <w:r w:rsidRPr="00CD503A">
        <w:rPr>
          <w:rFonts w:ascii="Verdana" w:hAnsi="Verdana"/>
          <w:b/>
          <w:bCs/>
          <w:color w:val="FF0000"/>
          <w:sz w:val="20"/>
          <w:szCs w:val="20"/>
        </w:rPr>
        <w:t>/kryterium oceny ofert/</w:t>
      </w:r>
    </w:p>
    <w:p w14:paraId="0AE983C9" w14:textId="77777777" w:rsidR="00CD503A" w:rsidRPr="00CD503A" w:rsidRDefault="00CD503A" w:rsidP="00CD503A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CD503A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okresu gwarancji, Zamawiający przyjmie minimalny wymagany okres gwarancji wskazany w SWZ</w:t>
      </w:r>
    </w:p>
    <w:p w14:paraId="3B71666C" w14:textId="77777777" w:rsidR="00CD503A" w:rsidRPr="00CD503A" w:rsidRDefault="00CD503A" w:rsidP="00CD503A">
      <w:pPr>
        <w:widowControl w:val="0"/>
        <w:jc w:val="both"/>
        <w:rPr>
          <w:rFonts w:ascii="Verdana" w:hAnsi="Verdana" w:cs="Aptos"/>
          <w:b/>
          <w:sz w:val="20"/>
          <w:szCs w:val="20"/>
        </w:rPr>
      </w:pPr>
    </w:p>
    <w:p w14:paraId="0873241D" w14:textId="77777777" w:rsidR="00CD503A" w:rsidRPr="00CD503A" w:rsidRDefault="00CD503A" w:rsidP="00CD503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CD503A">
        <w:rPr>
          <w:rFonts w:ascii="Verdana" w:hAnsi="Verdana"/>
          <w:b/>
          <w:sz w:val="20"/>
          <w:szCs w:val="20"/>
        </w:rPr>
        <w:t xml:space="preserve"> TAK/NIE</w:t>
      </w:r>
    </w:p>
    <w:p w14:paraId="443D2F12" w14:textId="77777777" w:rsidR="00CD503A" w:rsidRPr="00CD503A" w:rsidRDefault="00CD503A" w:rsidP="00CD503A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CD503A">
        <w:rPr>
          <w:rFonts w:ascii="Verdana" w:hAnsi="Verdana"/>
          <w:b/>
          <w:sz w:val="20"/>
          <w:szCs w:val="20"/>
        </w:rPr>
        <w:t xml:space="preserve">Termin płatności: </w:t>
      </w:r>
      <w:r w:rsidRPr="00CD503A">
        <w:rPr>
          <w:rFonts w:ascii="Verdana" w:hAnsi="Verdana"/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43AAC4" w14:textId="77777777" w:rsidR="00CD503A" w:rsidRPr="00CD503A" w:rsidRDefault="00CD503A" w:rsidP="00CD503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0FB0A41" w14:textId="77777777" w:rsidR="00CD503A" w:rsidRPr="00CD503A" w:rsidRDefault="00CD503A" w:rsidP="00CD503A">
      <w:pPr>
        <w:rPr>
          <w:rFonts w:ascii="Verdana" w:hAnsi="Verdana"/>
          <w:b/>
          <w:sz w:val="20"/>
          <w:szCs w:val="20"/>
          <w:u w:val="single"/>
        </w:rPr>
      </w:pPr>
      <w:r w:rsidRPr="00CD503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9C52C91" w14:textId="77777777" w:rsidR="00CD503A" w:rsidRPr="00CD503A" w:rsidRDefault="00CD503A" w:rsidP="00CD503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CD503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C4B7F0E" w14:textId="77777777" w:rsidR="00CD503A" w:rsidRPr="00CD503A" w:rsidRDefault="00CD503A" w:rsidP="00CD50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CD503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D503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75627C2" w14:textId="77777777" w:rsidR="00CD503A" w:rsidRPr="00CD503A" w:rsidRDefault="00CD503A" w:rsidP="00CD503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401811" w14:textId="77777777" w:rsidR="00CD503A" w:rsidRPr="00CD503A" w:rsidRDefault="00CD503A" w:rsidP="00CD503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D503A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E80ECE" w14:textId="77777777" w:rsidR="00CD503A" w:rsidRPr="00CD503A" w:rsidRDefault="00CD503A" w:rsidP="00CD503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D503A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8CCB62" w14:textId="77777777" w:rsidR="00CD503A" w:rsidRPr="00CD503A" w:rsidRDefault="00CD503A" w:rsidP="00CD503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D503A" w:rsidRPr="00CD503A" w14:paraId="7FC7412B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31A35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D503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15884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D503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ADDA421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D503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E8092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CD503A">
              <w:rPr>
                <w:rFonts w:ascii="Verdana" w:hAnsi="Verdana"/>
                <w:sz w:val="20"/>
                <w:szCs w:val="20"/>
              </w:rPr>
              <w:t>Nazwa podwykonawcy</w:t>
            </w:r>
            <w:r w:rsidRPr="00CD503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CD503A" w:rsidRPr="00CD503A" w14:paraId="089F662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C108D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3A380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43AC5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CD503A" w:rsidRPr="00CD503A" w14:paraId="0FE28B42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F47DA" w14:textId="77777777" w:rsidR="00CD503A" w:rsidRPr="00CD503A" w:rsidRDefault="00CD503A" w:rsidP="00CD503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53EE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4B437" w14:textId="77777777" w:rsidR="00CD503A" w:rsidRPr="00CD503A" w:rsidRDefault="00CD503A" w:rsidP="00CD503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1051E66" w14:textId="77777777" w:rsidR="00CD503A" w:rsidRPr="00CD503A" w:rsidRDefault="00CD503A" w:rsidP="00CD503A">
      <w:pPr>
        <w:jc w:val="both"/>
        <w:rPr>
          <w:rFonts w:ascii="Verdana" w:hAnsi="Verdana"/>
          <w:sz w:val="20"/>
          <w:szCs w:val="20"/>
        </w:rPr>
      </w:pPr>
    </w:p>
    <w:p w14:paraId="3C6BE41B" w14:textId="77777777" w:rsidR="00CD503A" w:rsidRPr="00CD503A" w:rsidRDefault="00CD503A" w:rsidP="00CD503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121AAA5E" w14:textId="77777777" w:rsidR="00CD503A" w:rsidRPr="00CD503A" w:rsidRDefault="00CD503A" w:rsidP="00CD503A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CD503A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  <w:r w:rsidRPr="00CD503A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24068CD3" w14:textId="77777777" w:rsidR="00CD503A" w:rsidRPr="00CD503A" w:rsidRDefault="00CD503A" w:rsidP="00CD503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CD503A">
        <w:rPr>
          <w:rFonts w:ascii="Verdana" w:hAnsi="Verdana"/>
          <w:sz w:val="20"/>
          <w:szCs w:val="20"/>
        </w:rPr>
        <w:tab/>
      </w:r>
      <w:r w:rsidRPr="00CD503A">
        <w:rPr>
          <w:rFonts w:ascii="Verdana" w:hAnsi="Verdana"/>
          <w:sz w:val="20"/>
          <w:szCs w:val="20"/>
        </w:rPr>
        <w:tab/>
        <w:t xml:space="preserve"> </w:t>
      </w:r>
      <w:r w:rsidRPr="00CD503A">
        <w:rPr>
          <w:rFonts w:ascii="Verdana" w:hAnsi="Verdana"/>
          <w:sz w:val="20"/>
          <w:szCs w:val="20"/>
        </w:rPr>
        <w:tab/>
        <w:t xml:space="preserve"> </w:t>
      </w:r>
    </w:p>
    <w:p w14:paraId="2A5548BB" w14:textId="77777777" w:rsidR="00CD503A" w:rsidRPr="00CD503A" w:rsidRDefault="00CD503A" w:rsidP="00CD503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CD503A">
        <w:rPr>
          <w:rFonts w:ascii="Verdana" w:hAnsi="Verdana"/>
          <w:sz w:val="20"/>
          <w:szCs w:val="20"/>
        </w:rPr>
        <w:t>ych</w:t>
      </w:r>
      <w:proofErr w:type="spellEnd"/>
      <w:r w:rsidRPr="00CD503A">
        <w:rPr>
          <w:rFonts w:ascii="Verdana" w:hAnsi="Verdana"/>
          <w:sz w:val="20"/>
          <w:szCs w:val="20"/>
        </w:rPr>
        <w:t>) dokumentu(ów)   …………………………………………………, które dołączamy do oferty.</w:t>
      </w:r>
    </w:p>
    <w:p w14:paraId="24D3EBC0" w14:textId="77777777" w:rsidR="00CD503A" w:rsidRPr="00CD503A" w:rsidRDefault="00CD503A" w:rsidP="00CD503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załącznikami do niniejszej oferty są:</w:t>
      </w:r>
    </w:p>
    <w:p w14:paraId="7107F8F7" w14:textId="77777777" w:rsidR="00CD503A" w:rsidRPr="00CD503A" w:rsidRDefault="00CD503A" w:rsidP="00CD503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9E7223A" w14:textId="77777777" w:rsidR="00CD503A" w:rsidRPr="00CD503A" w:rsidRDefault="00CD503A" w:rsidP="00CD503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318E6B6" w14:textId="77777777" w:rsidR="00CD503A" w:rsidRPr="00CD503A" w:rsidRDefault="00CD503A" w:rsidP="00CD503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CD503A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3D578D37" w14:textId="77777777" w:rsidR="00CD503A" w:rsidRPr="00CD503A" w:rsidRDefault="00CD503A" w:rsidP="00CD503A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0FB24105" w14:textId="1C95EBC4" w:rsidR="00CD503A" w:rsidRPr="00CD503A" w:rsidRDefault="00CD503A" w:rsidP="00CD503A">
      <w:pPr>
        <w:widowControl w:val="0"/>
        <w:spacing w:line="264" w:lineRule="auto"/>
        <w:ind w:right="1"/>
        <w:rPr>
          <w:sz w:val="20"/>
          <w:szCs w:val="20"/>
        </w:rPr>
      </w:pPr>
      <w:r w:rsidRPr="00CD503A">
        <w:rPr>
          <w:rFonts w:ascii="Verdana" w:hAnsi="Verdana"/>
          <w:i/>
          <w:color w:val="FF0000"/>
          <w:sz w:val="20"/>
          <w:szCs w:val="20"/>
          <w:lang w:eastAsia="zh-CN"/>
        </w:rPr>
        <w:t>Oferta powinna być sporządzona w języku polskim, z zachowaniem postaci elektronicznej i podpisana kwalifikowanym podpisem elektronicznym, podpisem zaufanym lub podpisem osobistym</w:t>
      </w:r>
    </w:p>
    <w:p w14:paraId="76793F8C" w14:textId="77777777" w:rsidR="00FE545C" w:rsidRPr="00CD503A" w:rsidRDefault="00FE545C" w:rsidP="00CD503A"/>
    <w:sectPr w:rsidR="00FE545C" w:rsidRPr="00CD50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FD100" w14:textId="77777777" w:rsidR="00031EBD" w:rsidRDefault="00031EBD">
      <w:r>
        <w:separator/>
      </w:r>
    </w:p>
  </w:endnote>
  <w:endnote w:type="continuationSeparator" w:id="0">
    <w:p w14:paraId="106BB786" w14:textId="77777777" w:rsidR="00031EBD" w:rsidRDefault="0003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3762C" w14:textId="77777777" w:rsidR="009501CD" w:rsidRDefault="009501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5FBE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271F" w14:textId="77777777" w:rsidR="009501CD" w:rsidRDefault="009501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403E4" w14:textId="77777777" w:rsidR="00031EBD" w:rsidRDefault="00031EBD">
      <w:r>
        <w:separator/>
      </w:r>
    </w:p>
  </w:footnote>
  <w:footnote w:type="continuationSeparator" w:id="0">
    <w:p w14:paraId="27BE74A3" w14:textId="77777777" w:rsidR="00031EBD" w:rsidRDefault="00031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BCD35" w14:textId="77777777" w:rsidR="009501CD" w:rsidRDefault="009501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6704C" w14:textId="3F6E3303" w:rsidR="00F53146" w:rsidRPr="00CD503A" w:rsidRDefault="00F53146" w:rsidP="00CD50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1C33" w14:textId="77777777" w:rsidR="009501CD" w:rsidRDefault="00950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5930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92879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3825332">
    <w:abstractNumId w:val="0"/>
  </w:num>
  <w:num w:numId="4" w16cid:durableId="211429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EBD"/>
    <w:rsid w:val="00012286"/>
    <w:rsid w:val="00031EBD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01CD"/>
    <w:rsid w:val="00970FE4"/>
    <w:rsid w:val="00A0022B"/>
    <w:rsid w:val="00A346FE"/>
    <w:rsid w:val="00A47B4D"/>
    <w:rsid w:val="00A83018"/>
    <w:rsid w:val="00B774DC"/>
    <w:rsid w:val="00C969A6"/>
    <w:rsid w:val="00CA7D36"/>
    <w:rsid w:val="00CD503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CF8927"/>
  <w15:chartTrackingRefBased/>
  <w15:docId w15:val="{14E3FED2-2DB6-4AD5-83AF-81A9CBF7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608</Words>
  <Characters>4343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2025-12-11T08:14:00Z</dcterms:created>
  <dcterms:modified xsi:type="dcterms:W3CDTF">2025-12-11T08:16:00Z</dcterms:modified>
</cp:coreProperties>
</file>