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FA564" w14:textId="3833FD6B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17340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37830D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08AE71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7190FF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786A517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4F62E2C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2E3C8A5" w14:textId="77777777" w:rsidTr="004F10A0">
        <w:tc>
          <w:tcPr>
            <w:tcW w:w="2269" w:type="dxa"/>
            <w:shd w:val="clear" w:color="auto" w:fill="auto"/>
          </w:tcPr>
          <w:p w14:paraId="2356432D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5BCC1F" w14:textId="77777777" w:rsidR="00C45BD9" w:rsidRPr="00C45BD9" w:rsidRDefault="00C45BD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5B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systemu podpisu elektronicznego dokumentacji medycznej dla Pacjentów poradni z wdrożeniem i wsparciem.</w:t>
            </w:r>
          </w:p>
          <w:p w14:paraId="3FB292A2" w14:textId="77777777" w:rsidR="00C45BD9" w:rsidRPr="00C45BD9" w:rsidRDefault="00C45BD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5B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systemu kolejkowego z wdrożeniem.</w:t>
            </w:r>
          </w:p>
          <w:p w14:paraId="40B034BB" w14:textId="77777777" w:rsidR="00A137C9" w:rsidRPr="00A2540E" w:rsidRDefault="00C45BD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5B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systemu skanowania dokumentów: Skanery dokumentów, Interfejs integracyjny, licencje z wdrożeniem i wsparciem.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5BD9" w:rsidRPr="00A2540E" w14:paraId="10251BA7" w14:textId="77777777" w:rsidTr="004F0376">
        <w:tc>
          <w:tcPr>
            <w:tcW w:w="2269" w:type="dxa"/>
            <w:shd w:val="clear" w:color="auto" w:fill="auto"/>
          </w:tcPr>
          <w:p w14:paraId="37952C32" w14:textId="77777777" w:rsidR="00C45BD9" w:rsidRPr="00A2540E" w:rsidRDefault="00C45BD9" w:rsidP="004F03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CD543A" w14:textId="77777777" w:rsidR="00C45BD9" w:rsidRPr="00A2540E" w:rsidRDefault="00C45BD9" w:rsidP="004F03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5B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DZP-271-69/25</w:t>
            </w:r>
          </w:p>
        </w:tc>
      </w:tr>
    </w:tbl>
    <w:p w14:paraId="7AA27C6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68B7819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5BD9" w:rsidRPr="00C45BD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F8B3A8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21EB689" w14:textId="77777777" w:rsidTr="00A137C9">
        <w:tc>
          <w:tcPr>
            <w:tcW w:w="617" w:type="dxa"/>
            <w:shd w:val="clear" w:color="auto" w:fill="auto"/>
            <w:vAlign w:val="center"/>
          </w:tcPr>
          <w:p w14:paraId="4B508ED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C85245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ACF69E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DC5BE04" w14:textId="77777777" w:rsidTr="00A137C9">
        <w:tc>
          <w:tcPr>
            <w:tcW w:w="617" w:type="dxa"/>
            <w:shd w:val="clear" w:color="auto" w:fill="auto"/>
            <w:vAlign w:val="center"/>
          </w:tcPr>
          <w:p w14:paraId="3F4D63A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6F5259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5AFA12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1D5D4E2" w14:textId="77777777" w:rsidTr="00A137C9">
        <w:tc>
          <w:tcPr>
            <w:tcW w:w="617" w:type="dxa"/>
            <w:shd w:val="clear" w:color="auto" w:fill="auto"/>
            <w:vAlign w:val="center"/>
          </w:tcPr>
          <w:p w14:paraId="361774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CDA2C5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8E344D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354D2F1" w14:textId="0A2E1F6B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45BD9" w:rsidRPr="00C45BD9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="00B17340">
        <w:rPr>
          <w:rFonts w:ascii="Arial" w:eastAsia="Times New Roman" w:hAnsi="Arial" w:cs="Arial"/>
          <w:sz w:val="24"/>
          <w:szCs w:val="24"/>
          <w:lang w:eastAsia="pl-PL"/>
        </w:rPr>
        <w:t>dostawy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1A1FBBC" w14:textId="77777777" w:rsidTr="00A137C9">
        <w:tc>
          <w:tcPr>
            <w:tcW w:w="617" w:type="dxa"/>
            <w:shd w:val="clear" w:color="auto" w:fill="auto"/>
            <w:vAlign w:val="center"/>
          </w:tcPr>
          <w:p w14:paraId="482D568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E5D068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1D05D8F" w14:textId="04378D43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dostaw/usług</w:t>
            </w:r>
          </w:p>
        </w:tc>
      </w:tr>
      <w:tr w:rsidR="00B641BE" w:rsidRPr="0087706D" w14:paraId="2218E2EE" w14:textId="77777777" w:rsidTr="00A137C9">
        <w:tc>
          <w:tcPr>
            <w:tcW w:w="617" w:type="dxa"/>
            <w:shd w:val="clear" w:color="auto" w:fill="auto"/>
            <w:vAlign w:val="center"/>
          </w:tcPr>
          <w:p w14:paraId="4E432B6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1E4A23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B2F569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5E7B4AD" w14:textId="77777777" w:rsidTr="00A137C9">
        <w:tc>
          <w:tcPr>
            <w:tcW w:w="617" w:type="dxa"/>
            <w:shd w:val="clear" w:color="auto" w:fill="auto"/>
            <w:vAlign w:val="center"/>
          </w:tcPr>
          <w:p w14:paraId="2FC67E4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CE858D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8A6110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50B0BBE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3CE490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F66629B" w14:textId="77777777" w:rsidTr="004F10A0">
        <w:tc>
          <w:tcPr>
            <w:tcW w:w="2660" w:type="dxa"/>
            <w:shd w:val="clear" w:color="auto" w:fill="auto"/>
          </w:tcPr>
          <w:p w14:paraId="0BD42C3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B12D4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92384F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2B1C99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8F33A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BD049A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45BD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5E1CC46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FC7CC" w14:textId="77777777" w:rsidR="00623655" w:rsidRDefault="00623655" w:rsidP="00025386">
      <w:pPr>
        <w:spacing w:after="0" w:line="240" w:lineRule="auto"/>
      </w:pPr>
      <w:r>
        <w:separator/>
      </w:r>
    </w:p>
  </w:endnote>
  <w:endnote w:type="continuationSeparator" w:id="0">
    <w:p w14:paraId="2D8DFDA5" w14:textId="77777777" w:rsidR="00623655" w:rsidRDefault="006236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DBDA2" w14:textId="77777777" w:rsidR="00C45BD9" w:rsidRDefault="00C45B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6E801" w14:textId="77777777" w:rsidR="00025386" w:rsidRDefault="00F32775" w:rsidP="00025386">
    <w:pPr>
      <w:pStyle w:val="Stopka"/>
      <w:tabs>
        <w:tab w:val="clear" w:pos="4536"/>
      </w:tabs>
      <w:jc w:val="center"/>
    </w:pPr>
    <w:r>
      <w:rPr>
        <w:noProof/>
      </w:rPr>
      <w:pict w14:anchorId="5E68747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93F580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E20494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92268" w14:textId="77777777" w:rsidR="00C45BD9" w:rsidRDefault="00C45B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78D34" w14:textId="77777777" w:rsidR="00623655" w:rsidRDefault="00623655" w:rsidP="00025386">
      <w:pPr>
        <w:spacing w:after="0" w:line="240" w:lineRule="auto"/>
      </w:pPr>
      <w:r>
        <w:separator/>
      </w:r>
    </w:p>
  </w:footnote>
  <w:footnote w:type="continuationSeparator" w:id="0">
    <w:p w14:paraId="29F371BD" w14:textId="77777777" w:rsidR="00623655" w:rsidRDefault="006236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12E61" w14:textId="77777777" w:rsidR="00C45BD9" w:rsidRDefault="00C45B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9A5CA" w14:textId="76D02C17" w:rsidR="00C45BD9" w:rsidRDefault="00F32775">
    <w:pPr>
      <w:pStyle w:val="Nagwek"/>
    </w:pPr>
    <w:r w:rsidRPr="00A60846">
      <w:rPr>
        <w:noProof/>
      </w:rPr>
      <w:pict w14:anchorId="5C2AF3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45.5pt;height:48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45F66" w14:textId="77777777" w:rsidR="00C45BD9" w:rsidRDefault="00C45B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2463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655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23655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17340"/>
    <w:rsid w:val="00B641BE"/>
    <w:rsid w:val="00B77707"/>
    <w:rsid w:val="00BE3BCE"/>
    <w:rsid w:val="00C45BD9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277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3A076"/>
  <w15:chartTrackingRefBased/>
  <w15:docId w15:val="{0CF6E21E-A35E-4241-9EE0-7C4B8AA4A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2025-12-06T21:19:00Z</dcterms:created>
  <dcterms:modified xsi:type="dcterms:W3CDTF">2025-12-11T09:52:00Z</dcterms:modified>
</cp:coreProperties>
</file>