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3075B" w14:textId="4ED41D5B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AD2701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5FF48ED2" w14:textId="77777777" w:rsidTr="00D62E6E">
        <w:tc>
          <w:tcPr>
            <w:tcW w:w="2800" w:type="dxa"/>
          </w:tcPr>
          <w:p w14:paraId="394DDF9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B8759C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8D054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108614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673C85E" w14:textId="77777777" w:rsidTr="00D62E6E">
        <w:tc>
          <w:tcPr>
            <w:tcW w:w="2800" w:type="dxa"/>
          </w:tcPr>
          <w:p w14:paraId="4417FB29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70B2AC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2763C0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E91FBE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2DA79DD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4CDF" w:rsidRPr="00C14101" w14:paraId="13B965D7" w14:textId="77777777" w:rsidTr="00CF00B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820A92" w14:textId="77777777" w:rsidR="004D4CDF" w:rsidRPr="00C14101" w:rsidRDefault="004D4CDF" w:rsidP="00CF00B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1DC637A" w14:textId="77777777" w:rsidR="004D4CDF" w:rsidRPr="00C14101" w:rsidRDefault="004D4CDF" w:rsidP="00CF00B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D4CDF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EE0EA07" w14:textId="77777777" w:rsidR="004D4CDF" w:rsidRPr="00C14101" w:rsidRDefault="004D4CDF" w:rsidP="00CF00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57EFCEA" w14:textId="77777777" w:rsidR="004D4CDF" w:rsidRPr="00C14101" w:rsidRDefault="004D4CDF" w:rsidP="00CF00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A84B1DC" w14:textId="77777777" w:rsidR="00BC121E" w:rsidRPr="00C14101" w:rsidRDefault="004D4CD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D62E6E" w:rsidRPr="00D62E6E" w14:paraId="50D69060" w14:textId="77777777" w:rsidTr="004D4CDF">
        <w:trPr>
          <w:gridAfter w:val="1"/>
          <w:wAfter w:w="108" w:type="dxa"/>
        </w:trPr>
        <w:tc>
          <w:tcPr>
            <w:tcW w:w="2269" w:type="dxa"/>
            <w:gridSpan w:val="2"/>
          </w:tcPr>
          <w:p w14:paraId="5FA82D12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51D5F7CF" w14:textId="77777777" w:rsidR="004D4CDF" w:rsidRPr="004D4CDF" w:rsidRDefault="004D4CD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4C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systemu podpisu elektronicznego dokumentacji medycznej dla Pacjentów poradni z wdrożeniem i wsparciem.</w:t>
            </w:r>
          </w:p>
          <w:p w14:paraId="1890AC19" w14:textId="77777777" w:rsidR="004D4CDF" w:rsidRPr="004D4CDF" w:rsidRDefault="004D4CD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4C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systemu kolejkowego z wdrożeniem.</w:t>
            </w:r>
          </w:p>
          <w:p w14:paraId="01270424" w14:textId="5C12C2ED" w:rsidR="00D62E6E" w:rsidRPr="00D62E6E" w:rsidRDefault="004D4CD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4C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systemu skanowania dokumentów: Skanery dokumentów, Interfejs integracyjny, licencje z wdrożeniem i wsparciem.</w:t>
            </w:r>
          </w:p>
        </w:tc>
      </w:tr>
      <w:tr w:rsidR="004D4CDF" w:rsidRPr="00D62E6E" w14:paraId="3322B0EE" w14:textId="77777777" w:rsidTr="004D4CDF">
        <w:trPr>
          <w:gridBefore w:val="1"/>
          <w:wBefore w:w="108" w:type="dxa"/>
        </w:trPr>
        <w:tc>
          <w:tcPr>
            <w:tcW w:w="2269" w:type="dxa"/>
            <w:gridSpan w:val="2"/>
          </w:tcPr>
          <w:p w14:paraId="526D8EAA" w14:textId="77777777" w:rsidR="004D4CDF" w:rsidRPr="00D62E6E" w:rsidRDefault="004D4CDF" w:rsidP="00CF00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5006E241" w14:textId="77777777" w:rsidR="004D4CDF" w:rsidRPr="00D62E6E" w:rsidRDefault="004D4CDF" w:rsidP="00CF00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4CD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DZP-271-69/25</w:t>
            </w:r>
          </w:p>
        </w:tc>
      </w:tr>
    </w:tbl>
    <w:p w14:paraId="54EA61B7" w14:textId="77777777" w:rsidR="00BC121E" w:rsidRDefault="004D4CDF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D4CDF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EB39FB8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C03217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0120AD56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F6D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7990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75B9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649EB0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65FA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933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A33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E515CA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9CC3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8EE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C3E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5CBBFF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AA52876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D0E1666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007E379A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0527BBAE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08CA672" w14:textId="77777777" w:rsidTr="00620E37">
        <w:tc>
          <w:tcPr>
            <w:tcW w:w="2660" w:type="dxa"/>
          </w:tcPr>
          <w:p w14:paraId="6057C68C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268C103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27C143A4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3C4CC33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7EA109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98C25A3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D4CD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EDA4127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7B3BD" w14:textId="77777777" w:rsidR="002C21FC" w:rsidRDefault="002C21FC">
      <w:r>
        <w:separator/>
      </w:r>
    </w:p>
  </w:endnote>
  <w:endnote w:type="continuationSeparator" w:id="0">
    <w:p w14:paraId="7212523C" w14:textId="77777777" w:rsidR="002C21FC" w:rsidRDefault="002C2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1F1A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F0C14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3F3B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D931D4" w14:textId="77777777" w:rsidR="009A4CD3" w:rsidRDefault="00F8700E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C9C8E00">
        <v:line id="_x0000_s1025" style="position:absolute;left:0;text-align:left;z-index:251657728" from="-3.85pt,8.7pt" to="455.15pt,8.7pt"/>
      </w:pict>
    </w:r>
  </w:p>
  <w:p w14:paraId="4A59925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7355C" w14:textId="77777777" w:rsidR="004D4CDF" w:rsidRDefault="004D4C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18B71" w14:textId="77777777" w:rsidR="002C21FC" w:rsidRDefault="002C21FC">
      <w:r>
        <w:separator/>
      </w:r>
    </w:p>
  </w:footnote>
  <w:footnote w:type="continuationSeparator" w:id="0">
    <w:p w14:paraId="203ABE3F" w14:textId="77777777" w:rsidR="002C21FC" w:rsidRDefault="002C2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BC985" w14:textId="77777777" w:rsidR="004D4CDF" w:rsidRDefault="004D4C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654C2" w14:textId="523532CE" w:rsidR="004D4CDF" w:rsidRDefault="00F8700E">
    <w:pPr>
      <w:pStyle w:val="Nagwek"/>
    </w:pPr>
    <w:r w:rsidRPr="00A60846">
      <w:rPr>
        <w:noProof/>
      </w:rPr>
      <w:pict w14:anchorId="7D737A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45.5pt;height:48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3667E" w14:textId="77777777" w:rsidR="004D4CDF" w:rsidRDefault="004D4C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88630015">
    <w:abstractNumId w:val="13"/>
  </w:num>
  <w:num w:numId="2" w16cid:durableId="100496052">
    <w:abstractNumId w:val="0"/>
  </w:num>
  <w:num w:numId="3" w16cid:durableId="1052924097">
    <w:abstractNumId w:val="11"/>
  </w:num>
  <w:num w:numId="4" w16cid:durableId="1064136675">
    <w:abstractNumId w:val="8"/>
  </w:num>
  <w:num w:numId="5" w16cid:durableId="654377162">
    <w:abstractNumId w:val="7"/>
  </w:num>
  <w:num w:numId="6" w16cid:durableId="2018538270">
    <w:abstractNumId w:val="1"/>
  </w:num>
  <w:num w:numId="7" w16cid:durableId="260258751">
    <w:abstractNumId w:val="6"/>
  </w:num>
  <w:num w:numId="8" w16cid:durableId="1470170013">
    <w:abstractNumId w:val="3"/>
  </w:num>
  <w:num w:numId="9" w16cid:durableId="1482384380">
    <w:abstractNumId w:val="2"/>
  </w:num>
  <w:num w:numId="10" w16cid:durableId="1971084000">
    <w:abstractNumId w:val="5"/>
  </w:num>
  <w:num w:numId="11" w16cid:durableId="117846842">
    <w:abstractNumId w:val="10"/>
  </w:num>
  <w:num w:numId="12" w16cid:durableId="1934435028">
    <w:abstractNumId w:val="4"/>
  </w:num>
  <w:num w:numId="13" w16cid:durableId="1230113274">
    <w:abstractNumId w:val="9"/>
  </w:num>
  <w:num w:numId="14" w16cid:durableId="18790527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21F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1FC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4CDF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2701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8700E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2878C4"/>
  <w15:chartTrackingRefBased/>
  <w15:docId w15:val="{F1AD3CD1-F090-4939-87D4-B7A862322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225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2010-01-07T09:39:00Z</cp:lastPrinted>
  <dcterms:created xsi:type="dcterms:W3CDTF">2025-12-06T21:22:00Z</dcterms:created>
  <dcterms:modified xsi:type="dcterms:W3CDTF">2025-12-11T09:52:00Z</dcterms:modified>
</cp:coreProperties>
</file>