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E3D9E" w14:textId="2FACAC6B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111AD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08DD52A" w14:textId="77777777" w:rsidTr="00467CA2">
        <w:tc>
          <w:tcPr>
            <w:tcW w:w="2800" w:type="dxa"/>
            <w:shd w:val="clear" w:color="auto" w:fill="auto"/>
          </w:tcPr>
          <w:p w14:paraId="09CEC8BE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CF7DB8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AE380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A7C71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53D2A9CA" w14:textId="77777777" w:rsidTr="00467CA2">
        <w:tc>
          <w:tcPr>
            <w:tcW w:w="2800" w:type="dxa"/>
            <w:shd w:val="clear" w:color="auto" w:fill="auto"/>
          </w:tcPr>
          <w:p w14:paraId="7C375FE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6640B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CD574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4999AC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C895C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B20A82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25F21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7C63D0B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E00C94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31921" w:rsidRPr="00931921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D520D3" w:rsidRPr="00A2540E" w14:paraId="76A4A3D3" w14:textId="77777777" w:rsidTr="00931921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344F61E2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46AE5F4" w14:textId="77777777" w:rsidR="00931921" w:rsidRPr="00931921" w:rsidRDefault="009319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9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podpisu elektronicznego dokumentacji medycznej dla Pacjentów poradni z wdrożeniem i wsparciem.</w:t>
            </w:r>
          </w:p>
          <w:p w14:paraId="7404AD16" w14:textId="77777777" w:rsidR="00931921" w:rsidRPr="00931921" w:rsidRDefault="009319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9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kolejkowego z wdrożeniem.</w:t>
            </w:r>
          </w:p>
          <w:p w14:paraId="727110F6" w14:textId="77777777" w:rsidR="00D520D3" w:rsidRPr="00A2540E" w:rsidRDefault="009319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9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systemu skanowania dokumentów: Skanery dokumentów, Interfejs integracyjny, licencje z wdrożeniem i wsparciem.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1921" w:rsidRPr="00A2540E" w14:paraId="77DD3EDA" w14:textId="77777777" w:rsidTr="00931921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252DDC9A" w14:textId="77777777" w:rsidR="00931921" w:rsidRPr="00A2540E" w:rsidRDefault="00931921" w:rsidP="004F037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B74B8AA" w14:textId="77777777" w:rsidR="00931921" w:rsidRPr="00A2540E" w:rsidRDefault="00931921" w:rsidP="004F037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192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DZP-271-69/25</w:t>
            </w:r>
          </w:p>
        </w:tc>
      </w:tr>
    </w:tbl>
    <w:p w14:paraId="7DC11D04" w14:textId="77777777" w:rsidR="00DC652A" w:rsidRPr="00053927" w:rsidRDefault="009319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4830AF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24901A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25D0F54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5E729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E5E135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A18FBA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B7BD41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8856C8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1A2150B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20E2D32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4E8CE1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23692EF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14:paraId="52AFA11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6C4712F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936F2E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C10CE00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BBBA02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6B30918" w14:textId="77777777" w:rsidTr="00467CA2">
        <w:tc>
          <w:tcPr>
            <w:tcW w:w="2660" w:type="dxa"/>
            <w:shd w:val="clear" w:color="auto" w:fill="auto"/>
          </w:tcPr>
          <w:p w14:paraId="17FCD7C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EFE49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322084A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A4F3F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3153C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68DB5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3192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D70C6E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97AB5" w14:textId="77777777" w:rsidR="002B51A6" w:rsidRDefault="002B51A6" w:rsidP="00025386">
      <w:pPr>
        <w:spacing w:after="0" w:line="240" w:lineRule="auto"/>
      </w:pPr>
      <w:r>
        <w:separator/>
      </w:r>
    </w:p>
  </w:endnote>
  <w:endnote w:type="continuationSeparator" w:id="0">
    <w:p w14:paraId="3449CF9D" w14:textId="77777777" w:rsidR="002B51A6" w:rsidRDefault="002B51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B09C5" w14:textId="77777777" w:rsidR="00931921" w:rsidRDefault="00931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F62B" w14:textId="77777777" w:rsidR="00025386" w:rsidRDefault="00C52CFE" w:rsidP="00025386">
    <w:pPr>
      <w:pStyle w:val="Stopka"/>
      <w:tabs>
        <w:tab w:val="clear" w:pos="4536"/>
      </w:tabs>
      <w:jc w:val="center"/>
    </w:pPr>
    <w:r>
      <w:rPr>
        <w:noProof/>
      </w:rPr>
      <w:pict w14:anchorId="168703B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40A02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B4D759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716DA" w14:textId="77777777" w:rsidR="00931921" w:rsidRDefault="00931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E2B5F" w14:textId="77777777" w:rsidR="002B51A6" w:rsidRDefault="002B51A6" w:rsidP="00025386">
      <w:pPr>
        <w:spacing w:after="0" w:line="240" w:lineRule="auto"/>
      </w:pPr>
      <w:r>
        <w:separator/>
      </w:r>
    </w:p>
  </w:footnote>
  <w:footnote w:type="continuationSeparator" w:id="0">
    <w:p w14:paraId="6A80C9D2" w14:textId="77777777" w:rsidR="002B51A6" w:rsidRDefault="002B51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84249" w14:textId="77777777" w:rsidR="00931921" w:rsidRDefault="00931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EB25" w14:textId="0E96868A" w:rsidR="00931921" w:rsidRDefault="00C52CFE">
    <w:pPr>
      <w:pStyle w:val="Nagwek"/>
    </w:pPr>
    <w:r w:rsidRPr="00A60846">
      <w:rPr>
        <w:noProof/>
      </w:rPr>
      <w:pict w14:anchorId="7C02B2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45.5pt;height:4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FE1C4" w14:textId="77777777" w:rsidR="00931921" w:rsidRDefault="009319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504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51A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51A6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111AD"/>
    <w:rsid w:val="00824D73"/>
    <w:rsid w:val="00830970"/>
    <w:rsid w:val="008833CF"/>
    <w:rsid w:val="008B797E"/>
    <w:rsid w:val="008F2498"/>
    <w:rsid w:val="00931921"/>
    <w:rsid w:val="0093388F"/>
    <w:rsid w:val="00A56A6F"/>
    <w:rsid w:val="00A87380"/>
    <w:rsid w:val="00AF4E90"/>
    <w:rsid w:val="00AF7375"/>
    <w:rsid w:val="00B62AD0"/>
    <w:rsid w:val="00B77707"/>
    <w:rsid w:val="00BE3BCE"/>
    <w:rsid w:val="00C52CF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91832"/>
  <w15:chartTrackingRefBased/>
  <w15:docId w15:val="{1CC2228A-57A0-4E9B-AB70-1A6CE47DA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2025-12-06T21:18:00Z</dcterms:created>
  <dcterms:modified xsi:type="dcterms:W3CDTF">2025-12-11T09:51:00Z</dcterms:modified>
</cp:coreProperties>
</file>