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D5035" w14:textId="77777777" w:rsidR="009475A8" w:rsidRPr="00F53169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3169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F82F5F" w:rsidRPr="00F53169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4BDAC750" w14:textId="77777777" w:rsidR="008F3D36" w:rsidRPr="00F53169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31D1B89" w14:textId="77777777" w:rsidR="008F3D36" w:rsidRPr="00F5316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2EB61795" w14:textId="77777777" w:rsidR="008F3D36" w:rsidRPr="00F5316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1AB38D8B" w14:textId="77777777" w:rsidR="008F3D36" w:rsidRPr="00F5316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7549BBE0" w14:textId="77777777" w:rsidR="008F3D36" w:rsidRPr="00F53169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28B96AED" w14:textId="1F1C1521" w:rsidR="008F3D36" w:rsidRPr="00F5316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6C47C4F6" w14:textId="77777777" w:rsidR="008F3D36" w:rsidRPr="00F5316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F53169">
        <w:rPr>
          <w:rFonts w:ascii="Verdana" w:eastAsia="Times New Roman" w:hAnsi="Verdana" w:cs="Calibri"/>
          <w:i/>
          <w:sz w:val="20"/>
          <w:szCs w:val="20"/>
          <w:lang w:eastAsia="pl-PL"/>
        </w:rPr>
        <w:t>CEiDG</w:t>
      </w:r>
      <w:proofErr w:type="spellEnd"/>
      <w:r w:rsidRPr="00F53169">
        <w:rPr>
          <w:rFonts w:ascii="Verdana" w:eastAsia="Times New Roman" w:hAnsi="Verdana" w:cs="Calibri"/>
          <w:i/>
          <w:sz w:val="20"/>
          <w:szCs w:val="20"/>
          <w:lang w:eastAsia="pl-PL"/>
        </w:rPr>
        <w:t>)</w:t>
      </w:r>
    </w:p>
    <w:p w14:paraId="185BFA6B" w14:textId="77777777" w:rsidR="008F3D36" w:rsidRPr="00F53169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1BA2A7D3" w14:textId="13635215" w:rsidR="008F3D36" w:rsidRPr="00F5316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4A0D1208" w14:textId="77777777" w:rsidR="008F3D36" w:rsidRPr="00F5316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i/>
          <w:sz w:val="20"/>
          <w:szCs w:val="20"/>
          <w:lang w:eastAsia="pl-PL"/>
        </w:rPr>
        <w:t>(imię, nazwisko, stanowisko/podstawa do reprezentacji)</w:t>
      </w:r>
    </w:p>
    <w:p w14:paraId="7279A893" w14:textId="77777777" w:rsidR="008F3D36" w:rsidRPr="00F53169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451048" w14:textId="77777777" w:rsidR="008F3D36" w:rsidRPr="00F53169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348E5DD1" w14:textId="77777777" w:rsidR="008F3D36" w:rsidRPr="00F53169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4B1F597" w14:textId="77777777" w:rsidR="008F3D36" w:rsidRPr="00F53169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A277374" w14:textId="48AC9109" w:rsidR="008F3D36" w:rsidRPr="00F53169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F82F5F"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Prenumerata czasopism zagranicznych w wersji drukowanej i elektronicznej na 202</w:t>
      </w:r>
      <w:r w:rsidR="00F53169">
        <w:rPr>
          <w:rFonts w:ascii="Verdana" w:eastAsia="Times New Roman" w:hAnsi="Verdana" w:cs="Calibri"/>
          <w:b/>
          <w:sz w:val="20"/>
          <w:szCs w:val="20"/>
          <w:lang w:eastAsia="pl-PL"/>
        </w:rPr>
        <w:t>6</w:t>
      </w:r>
      <w:r w:rsidR="00F82F5F"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rok dla Biblioteki Głównej </w:t>
      </w:r>
      <w:r w:rsidR="00F53169">
        <w:rPr>
          <w:rFonts w:ascii="Verdana" w:eastAsia="Times New Roman" w:hAnsi="Verdana" w:cs="Calibri"/>
          <w:b/>
          <w:sz w:val="20"/>
          <w:szCs w:val="20"/>
          <w:lang w:eastAsia="pl-PL"/>
        </w:rPr>
        <w:t>–</w:t>
      </w:r>
      <w:r w:rsidR="00F82F5F"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</w:t>
      </w:r>
      <w:r w:rsidR="00F53169">
        <w:rPr>
          <w:rFonts w:ascii="Verdana" w:eastAsia="Times New Roman" w:hAnsi="Verdana" w:cs="Calibri"/>
          <w:b/>
          <w:sz w:val="20"/>
          <w:szCs w:val="20"/>
          <w:lang w:eastAsia="pl-PL"/>
        </w:rPr>
        <w:t>KC-</w:t>
      </w:r>
      <w:r w:rsidR="00F82F5F"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DE-zp.272-7</w:t>
      </w:r>
      <w:r w:rsidR="00F53169">
        <w:rPr>
          <w:rFonts w:ascii="Verdana" w:eastAsia="Times New Roman" w:hAnsi="Verdana" w:cs="Calibri"/>
          <w:b/>
          <w:sz w:val="20"/>
          <w:szCs w:val="20"/>
          <w:lang w:eastAsia="pl-PL"/>
        </w:rPr>
        <w:t>51</w:t>
      </w:r>
      <w:r w:rsidR="00F82F5F"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/</w:t>
      </w:r>
      <w:r w:rsidR="00F53169">
        <w:rPr>
          <w:rFonts w:ascii="Verdana" w:eastAsia="Times New Roman" w:hAnsi="Verdana" w:cs="Calibri"/>
          <w:b/>
          <w:sz w:val="20"/>
          <w:szCs w:val="20"/>
          <w:lang w:eastAsia="pl-PL"/>
        </w:rPr>
        <w:t>25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F53169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F53169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6684FB8F" w14:textId="77777777" w:rsidR="008F3D36" w:rsidRPr="00F53169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16B395A9" w14:textId="77777777" w:rsidR="008F3D36" w:rsidRPr="00F5316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02813FC7" w14:textId="77777777" w:rsidR="008F3D36" w:rsidRPr="00F5316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F53169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33785E6E" w14:textId="77777777" w:rsidR="008F3D36" w:rsidRPr="00F5316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53169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53169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53169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2BCB7117" w14:textId="122B3850" w:rsidR="008F3D36" w:rsidRPr="00F5316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36BE42A4" w14:textId="77777777" w:rsidR="008F3D36" w:rsidRPr="00F5316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C0F6BC3" w14:textId="77777777" w:rsidR="008F3D36" w:rsidRPr="00F5316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6A5FE0B" w14:textId="77777777" w:rsidR="008F3D36" w:rsidRPr="00F53169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190FBC8C" w14:textId="77777777" w:rsidR="008F3D36" w:rsidRPr="00F5316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F53169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BC10474" w14:textId="77777777" w:rsidR="008F3D36" w:rsidRPr="00F5316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6D49575" w14:textId="77777777" w:rsidR="008F3D36" w:rsidRPr="00F53169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F5316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24766FA4" w14:textId="77777777" w:rsidR="008F3D36" w:rsidRPr="00F53169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F5316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6EA59AA7" w14:textId="77777777" w:rsidR="005103B9" w:rsidRPr="00F53169" w:rsidRDefault="005103B9" w:rsidP="009475A8">
      <w:pPr>
        <w:rPr>
          <w:rFonts w:ascii="Verdana" w:hAnsi="Verdana"/>
          <w:sz w:val="20"/>
          <w:szCs w:val="20"/>
        </w:rPr>
      </w:pPr>
    </w:p>
    <w:sectPr w:rsidR="005103B9" w:rsidRPr="00F531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FCDFF" w14:textId="77777777" w:rsidR="00A02B4C" w:rsidRDefault="00A02B4C" w:rsidP="0038231F">
      <w:pPr>
        <w:spacing w:after="0" w:line="240" w:lineRule="auto"/>
      </w:pPr>
      <w:r>
        <w:separator/>
      </w:r>
    </w:p>
  </w:endnote>
  <w:endnote w:type="continuationSeparator" w:id="0">
    <w:p w14:paraId="12D65C69" w14:textId="77777777" w:rsidR="00A02B4C" w:rsidRDefault="00A02B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EDDC3" w14:textId="77777777" w:rsidR="00F82F5F" w:rsidRDefault="00F82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B41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DD75B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7B7B" w14:textId="77777777" w:rsidR="00F82F5F" w:rsidRDefault="00F82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5BBE6" w14:textId="77777777" w:rsidR="00A02B4C" w:rsidRDefault="00A02B4C" w:rsidP="0038231F">
      <w:pPr>
        <w:spacing w:after="0" w:line="240" w:lineRule="auto"/>
      </w:pPr>
      <w:r>
        <w:separator/>
      </w:r>
    </w:p>
  </w:footnote>
  <w:footnote w:type="continuationSeparator" w:id="0">
    <w:p w14:paraId="7EAA8203" w14:textId="77777777" w:rsidR="00A02B4C" w:rsidRDefault="00A02B4C" w:rsidP="0038231F">
      <w:pPr>
        <w:spacing w:after="0" w:line="240" w:lineRule="auto"/>
      </w:pPr>
      <w:r>
        <w:continuationSeparator/>
      </w:r>
    </w:p>
  </w:footnote>
  <w:footnote w:id="1">
    <w:p w14:paraId="3DB2B73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C2B1BE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A86D" w14:textId="77777777" w:rsidR="00F82F5F" w:rsidRDefault="00F82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8D16" w14:textId="77777777" w:rsidR="00F82F5F" w:rsidRDefault="00F82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4DE" w14:textId="77777777" w:rsidR="00F82F5F" w:rsidRDefault="00F82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964438">
    <w:abstractNumId w:val="7"/>
  </w:num>
  <w:num w:numId="2" w16cid:durableId="1568028239">
    <w:abstractNumId w:val="0"/>
  </w:num>
  <w:num w:numId="3" w16cid:durableId="1565289858">
    <w:abstractNumId w:val="6"/>
  </w:num>
  <w:num w:numId="4" w16cid:durableId="585967201">
    <w:abstractNumId w:val="9"/>
  </w:num>
  <w:num w:numId="5" w16cid:durableId="1193811081">
    <w:abstractNumId w:val="8"/>
  </w:num>
  <w:num w:numId="6" w16cid:durableId="114519151">
    <w:abstractNumId w:val="5"/>
  </w:num>
  <w:num w:numId="7" w16cid:durableId="93670427">
    <w:abstractNumId w:val="1"/>
  </w:num>
  <w:num w:numId="8" w16cid:durableId="1222709902">
    <w:abstractNumId w:val="3"/>
  </w:num>
  <w:num w:numId="9" w16cid:durableId="1302341632">
    <w:abstractNumId w:val="2"/>
  </w:num>
  <w:num w:numId="10" w16cid:durableId="1151872346">
    <w:abstractNumId w:val="4"/>
  </w:num>
  <w:num w:numId="11" w16cid:durableId="3168063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E2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3582"/>
    <w:rsid w:val="001902D2"/>
    <w:rsid w:val="001C6945"/>
    <w:rsid w:val="001F027E"/>
    <w:rsid w:val="001F72ED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2B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12E2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169"/>
    <w:rsid w:val="00F66810"/>
    <w:rsid w:val="00F8042D"/>
    <w:rsid w:val="00F82F5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BBF811"/>
  <w15:chartTrackingRefBased/>
  <w15:docId w15:val="{F6FA5183-9CA7-4229-AE80-FF6CE531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21BA1-DE60-4D02-95D1-D007006B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Bożena Jurowska</cp:lastModifiedBy>
  <cp:revision>4</cp:revision>
  <cp:lastPrinted>2016-07-26T10:32:00Z</cp:lastPrinted>
  <dcterms:created xsi:type="dcterms:W3CDTF">2024-12-23T09:09:00Z</dcterms:created>
  <dcterms:modified xsi:type="dcterms:W3CDTF">2025-12-11T05:33:00Z</dcterms:modified>
</cp:coreProperties>
</file>