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27E31" w14:textId="1B76FABC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23A40" w:rsidRPr="00B23A40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="00DE2F77">
        <w:rPr>
          <w:rFonts w:ascii="Arial" w:eastAsia="Times New Roman" w:hAnsi="Arial" w:cs="Arial"/>
          <w:bCs/>
          <w:sz w:val="24"/>
          <w:szCs w:val="20"/>
          <w:lang w:eastAsia="pl-PL"/>
        </w:rPr>
        <w:t>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C91F92A" w14:textId="77777777" w:rsidTr="00D62E6E">
        <w:tc>
          <w:tcPr>
            <w:tcW w:w="2800" w:type="dxa"/>
          </w:tcPr>
          <w:p w14:paraId="730FEA6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49F572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DEDA1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609DC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1AF8CEF" w14:textId="77777777" w:rsidTr="00D62E6E">
        <w:tc>
          <w:tcPr>
            <w:tcW w:w="2800" w:type="dxa"/>
          </w:tcPr>
          <w:p w14:paraId="0710B599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713737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0408D1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729449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6BE938E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3A40" w:rsidRPr="00C14101" w14:paraId="5CE46C5E" w14:textId="77777777" w:rsidTr="0098442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2F632F" w14:textId="77777777" w:rsidR="00B23A40" w:rsidRPr="00C14101" w:rsidRDefault="00B23A40" w:rsidP="0098442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CFCEF8C" w14:textId="77777777" w:rsidR="00B23A40" w:rsidRPr="00C14101" w:rsidRDefault="00B23A40" w:rsidP="0098442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23A40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E7E8FCB" w14:textId="77777777" w:rsidR="00B23A40" w:rsidRPr="00C14101" w:rsidRDefault="00B23A40" w:rsidP="009844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5F58F4" w14:textId="77777777" w:rsidR="00B23A40" w:rsidRPr="00C14101" w:rsidRDefault="00B23A40" w:rsidP="009844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21E4949" w14:textId="77777777" w:rsidR="00BC121E" w:rsidRPr="00C14101" w:rsidRDefault="00B23A4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A373ED2" w14:textId="77777777" w:rsidTr="00D62E6E">
        <w:tc>
          <w:tcPr>
            <w:tcW w:w="2269" w:type="dxa"/>
          </w:tcPr>
          <w:p w14:paraId="1EEE480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4259D04" w14:textId="1177A326" w:rsidR="00D62E6E" w:rsidRDefault="005A0BB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957D4D">
              <w:rPr>
                <w:rFonts w:ascii="Arial" w:hAnsi="Arial" w:cs="Arial"/>
                <w:b/>
              </w:rPr>
              <w:t>Rozbudowa system</w:t>
            </w:r>
            <w:r w:rsidR="00CF00CB">
              <w:rPr>
                <w:rFonts w:ascii="Arial" w:hAnsi="Arial" w:cs="Arial"/>
                <w:b/>
              </w:rPr>
              <w:t>u</w:t>
            </w:r>
            <w:r w:rsidRPr="00957D4D">
              <w:rPr>
                <w:rFonts w:ascii="Arial" w:hAnsi="Arial" w:cs="Arial"/>
                <w:b/>
              </w:rPr>
              <w:t xml:space="preserve"> HIS o system dystrybucji i logistyki leków wraz z zakupem szaf dystrybucyjnych 2 komplety i interfejsów integracyjnych</w:t>
            </w:r>
            <w:r>
              <w:rPr>
                <w:rFonts w:ascii="Arial" w:hAnsi="Arial" w:cs="Arial"/>
                <w:b/>
              </w:rPr>
              <w:t>.</w:t>
            </w:r>
          </w:p>
          <w:p w14:paraId="364D9AC5" w14:textId="061B6606" w:rsidR="005A0BB8" w:rsidRPr="00D62E6E" w:rsidRDefault="005A0BB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B23A40" w:rsidRPr="00D62E6E" w14:paraId="17A56059" w14:textId="77777777" w:rsidTr="0098442C">
        <w:tc>
          <w:tcPr>
            <w:tcW w:w="2269" w:type="dxa"/>
          </w:tcPr>
          <w:p w14:paraId="1471F487" w14:textId="77777777" w:rsidR="00B23A40" w:rsidRPr="00D62E6E" w:rsidRDefault="00B23A40" w:rsidP="009844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BC1FA57" w14:textId="77777777" w:rsidR="00B23A40" w:rsidRDefault="00B23A40" w:rsidP="009844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3A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SZP-271-57/25</w:t>
            </w:r>
          </w:p>
          <w:p w14:paraId="1BADAFAD" w14:textId="77777777" w:rsidR="00091D04" w:rsidRDefault="00091D04" w:rsidP="00091D04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Inwestycja:</w:t>
            </w:r>
            <w:r>
              <w:rPr>
                <w:rFonts w:ascii="Arial" w:hAnsi="Arial"/>
                <w:b w:val="0"/>
                <w:sz w:val="24"/>
              </w:rPr>
              <w:t>    D1.1.2 Przyspieszenie procesów transformacji cyfrowej ochrony zdrowia poprzez dalszy rozwój usług cyfrowych w ochronie zdrowi</w:t>
            </w:r>
            <w:bookmarkStart w:id="0" w:name="OLE_LINK18"/>
            <w:r>
              <w:rPr>
                <w:rFonts w:ascii="Arial" w:hAnsi="Arial"/>
                <w:b w:val="0"/>
                <w:sz w:val="24"/>
              </w:rPr>
              <w:t>a</w:t>
            </w:r>
            <w:bookmarkEnd w:id="0"/>
          </w:p>
          <w:p w14:paraId="7139520B" w14:textId="77777777" w:rsidR="00091D04" w:rsidRDefault="00091D04" w:rsidP="00091D04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Projekt:</w:t>
            </w:r>
            <w:r>
              <w:rPr>
                <w:rFonts w:ascii="Arial" w:hAnsi="Arial"/>
                <w:b w:val="0"/>
                <w:sz w:val="24"/>
              </w:rPr>
              <w:t xml:space="preserve">    Przyspieszenie procesów transformacji cyfrowej ochrony zdrowia w Szpitalu Specjalistycznym im. Stefana Żeromskiego SPZOZ w Krakowie</w:t>
            </w:r>
          </w:p>
          <w:p w14:paraId="3F0D53CD" w14:textId="77777777" w:rsidR="00091D04" w:rsidRPr="00BD76BA" w:rsidRDefault="00091D04" w:rsidP="00091D04">
            <w:pPr>
              <w:pStyle w:val="Nagwek2"/>
              <w:tabs>
                <w:tab w:val="left" w:pos="708"/>
              </w:tabs>
              <w:spacing w:line="360" w:lineRule="auto"/>
              <w:rPr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</w:pPr>
            <w:r w:rsidRPr="00BD76BA">
              <w:rPr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Zadanie:</w:t>
            </w:r>
            <w:r w:rsidRPr="00BD76BA">
              <w:rPr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 xml:space="preserve">   Rozbudowa systemów szpitalnych</w:t>
            </w:r>
          </w:p>
          <w:p w14:paraId="72BEAAA5" w14:textId="2024B860" w:rsidR="00091D04" w:rsidRPr="00D62E6E" w:rsidRDefault="00091D04" w:rsidP="009844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3E6DF918" w14:textId="77777777" w:rsidR="00BC121E" w:rsidRDefault="00B23A4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23A4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BF9E17E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C4C551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39E0CD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6E0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18F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BEA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DE0DDE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729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E69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2F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27DC17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D982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AA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EE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D74C11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3203951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643A779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C7CBF00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8B82828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A399B15" w14:textId="77777777" w:rsidTr="00620E37">
        <w:tc>
          <w:tcPr>
            <w:tcW w:w="2660" w:type="dxa"/>
          </w:tcPr>
          <w:p w14:paraId="4BE9797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E5E302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C42AB9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4BD1D2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14AA46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1D52D5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23A4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EFF2FE6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D1845" w14:textId="77777777" w:rsidR="00556889" w:rsidRDefault="00556889">
      <w:r>
        <w:separator/>
      </w:r>
    </w:p>
  </w:endnote>
  <w:endnote w:type="continuationSeparator" w:id="0">
    <w:p w14:paraId="5122CC5D" w14:textId="77777777" w:rsidR="00556889" w:rsidRDefault="0055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B43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14934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F2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9A6121" w14:textId="77777777" w:rsidR="009A4CD3" w:rsidRDefault="00CF00C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D42D688">
        <v:line id="_x0000_s1025" style="position:absolute;left:0;text-align:left;z-index:251657728" from="-3.85pt,8.7pt" to="455.15pt,8.7pt"/>
      </w:pict>
    </w:r>
  </w:p>
  <w:p w14:paraId="668D012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00023" w14:textId="77777777" w:rsidR="00B23A40" w:rsidRDefault="00B23A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D5809" w14:textId="77777777" w:rsidR="00556889" w:rsidRDefault="00556889">
      <w:r>
        <w:separator/>
      </w:r>
    </w:p>
  </w:footnote>
  <w:footnote w:type="continuationSeparator" w:id="0">
    <w:p w14:paraId="41BFB137" w14:textId="77777777" w:rsidR="00556889" w:rsidRDefault="00556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76374" w14:textId="77777777" w:rsidR="00B23A40" w:rsidRDefault="00B23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904B8" w14:textId="1FA04795" w:rsidR="007E6955" w:rsidRDefault="00CF00CB">
    <w:pPr>
      <w:pStyle w:val="Nagwek"/>
    </w:pPr>
    <w:r>
      <w:rPr>
        <w:noProof/>
      </w:rPr>
      <w:pict w14:anchorId="5C7188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3pt;height:48.95pt;visibility:visible;mso-wrap-style:square">
          <v:imagedata r:id="rId1" o:title=""/>
        </v:shape>
      </w:pict>
    </w:r>
  </w:p>
  <w:p w14:paraId="3E021F78" w14:textId="77777777" w:rsidR="00B23A40" w:rsidRDefault="00B23A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2CE7B" w14:textId="77777777" w:rsidR="00B23A40" w:rsidRDefault="00B23A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8562362">
    <w:abstractNumId w:val="13"/>
  </w:num>
  <w:num w:numId="2" w16cid:durableId="1420784498">
    <w:abstractNumId w:val="0"/>
  </w:num>
  <w:num w:numId="3" w16cid:durableId="831216600">
    <w:abstractNumId w:val="11"/>
  </w:num>
  <w:num w:numId="4" w16cid:durableId="935747875">
    <w:abstractNumId w:val="8"/>
  </w:num>
  <w:num w:numId="5" w16cid:durableId="1328364988">
    <w:abstractNumId w:val="7"/>
  </w:num>
  <w:num w:numId="6" w16cid:durableId="168449301">
    <w:abstractNumId w:val="1"/>
  </w:num>
  <w:num w:numId="7" w16cid:durableId="1059863350">
    <w:abstractNumId w:val="6"/>
  </w:num>
  <w:num w:numId="8" w16cid:durableId="919145585">
    <w:abstractNumId w:val="3"/>
  </w:num>
  <w:num w:numId="9" w16cid:durableId="1810054933">
    <w:abstractNumId w:val="2"/>
  </w:num>
  <w:num w:numId="10" w16cid:durableId="1167398816">
    <w:abstractNumId w:val="5"/>
  </w:num>
  <w:num w:numId="11" w16cid:durableId="149371872">
    <w:abstractNumId w:val="10"/>
  </w:num>
  <w:num w:numId="12" w16cid:durableId="847452225">
    <w:abstractNumId w:val="4"/>
  </w:num>
  <w:num w:numId="13" w16cid:durableId="439449044">
    <w:abstractNumId w:val="9"/>
  </w:num>
  <w:num w:numId="14" w16cid:durableId="3796736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889"/>
    <w:rsid w:val="0000184A"/>
    <w:rsid w:val="00007C1C"/>
    <w:rsid w:val="00012997"/>
    <w:rsid w:val="000621A2"/>
    <w:rsid w:val="00067B62"/>
    <w:rsid w:val="000719DC"/>
    <w:rsid w:val="00075CEC"/>
    <w:rsid w:val="000807AB"/>
    <w:rsid w:val="00091D04"/>
    <w:rsid w:val="000B3669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6889"/>
    <w:rsid w:val="0056132E"/>
    <w:rsid w:val="00583ED5"/>
    <w:rsid w:val="00597DD0"/>
    <w:rsid w:val="005A0BB8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955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3A40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0CB"/>
    <w:rsid w:val="00CF03EF"/>
    <w:rsid w:val="00D62E6E"/>
    <w:rsid w:val="00D74F94"/>
    <w:rsid w:val="00DD482A"/>
    <w:rsid w:val="00DE0396"/>
    <w:rsid w:val="00DE0405"/>
    <w:rsid w:val="00DE252B"/>
    <w:rsid w:val="00DE2F77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62E311"/>
  <w15:chartTrackingRefBased/>
  <w15:docId w15:val="{23A88C5A-0588-4AB0-8D85-C3D246A1D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1D0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7E6955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1D04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Tytu">
    <w:name w:val="Title"/>
    <w:basedOn w:val="Normalny"/>
    <w:next w:val="Normalny"/>
    <w:link w:val="TytuZnak"/>
    <w:autoRedefine/>
    <w:qFormat/>
    <w:rsid w:val="00091D04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091D04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2025-12-08T09:41:00Z</dcterms:created>
  <dcterms:modified xsi:type="dcterms:W3CDTF">2025-12-10T09:47:00Z</dcterms:modified>
</cp:coreProperties>
</file>