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F6A17" w14:textId="77777777" w:rsidR="00457525" w:rsidRDefault="00457525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</w:p>
    <w:p w14:paraId="65CE43E2" w14:textId="0CB56BA6" w:rsidR="00025386" w:rsidRPr="00EC10EE" w:rsidRDefault="00457525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57A47" w:rsidRPr="00053927">
        <w:rPr>
          <w:rFonts w:ascii="Arial" w:hAnsi="Arial" w:cs="Arial"/>
          <w:bCs/>
          <w:i w:val="0"/>
          <w:szCs w:val="24"/>
        </w:rPr>
        <w:t xml:space="preserve">ałącznik nr </w:t>
      </w:r>
      <w:r w:rsidR="00A45E8C" w:rsidRPr="00A45E8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00D1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0F140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807C6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423255A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1FBAD8B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B72B4F2" w14:textId="77777777" w:rsidTr="004F10A0">
        <w:tc>
          <w:tcPr>
            <w:tcW w:w="2269" w:type="dxa"/>
            <w:shd w:val="clear" w:color="auto" w:fill="auto"/>
          </w:tcPr>
          <w:p w14:paraId="1F3D8BC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275849" w14:textId="5EB6344E" w:rsidR="00A137C9" w:rsidRPr="00A2540E" w:rsidRDefault="001A1EF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54B50">
              <w:rPr>
                <w:rFonts w:ascii="Arial" w:hAnsi="Arial" w:cs="Arial"/>
                <w:b/>
                <w:sz w:val="24"/>
                <w:szCs w:val="24"/>
              </w:rPr>
              <w:t>Rozbudowa system</w:t>
            </w:r>
            <w:r w:rsidR="001B1DBC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Pr="00854B50">
              <w:rPr>
                <w:rFonts w:ascii="Arial" w:hAnsi="Arial" w:cs="Arial"/>
                <w:b/>
                <w:sz w:val="24"/>
                <w:szCs w:val="24"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A45E8C" w:rsidRPr="00A2540E" w14:paraId="7ABAD319" w14:textId="77777777" w:rsidTr="00250B0F">
        <w:tc>
          <w:tcPr>
            <w:tcW w:w="2269" w:type="dxa"/>
            <w:shd w:val="clear" w:color="auto" w:fill="auto"/>
          </w:tcPr>
          <w:p w14:paraId="5A948C3E" w14:textId="77777777" w:rsidR="00A45E8C" w:rsidRPr="00A2540E" w:rsidRDefault="00A45E8C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9E4F61" w14:textId="77777777" w:rsidR="00A45E8C" w:rsidRDefault="00A45E8C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5E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SZP-271-57/25</w:t>
            </w:r>
          </w:p>
          <w:p w14:paraId="055824D8" w14:textId="77777777" w:rsidR="00DA5FC8" w:rsidRDefault="00DA5FC8" w:rsidP="00DA5FC8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1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1"/>
          </w:p>
          <w:p w14:paraId="218A1576" w14:textId="77777777" w:rsidR="00DA5FC8" w:rsidRDefault="00DA5FC8" w:rsidP="00DA5FC8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0FD508AF" w14:textId="3AF1F2AB" w:rsidR="00DA5FC8" w:rsidRPr="00A2540E" w:rsidRDefault="00DA5FC8" w:rsidP="00DA5FC8">
            <w:pPr>
              <w:pStyle w:val="Nagwek2"/>
              <w:tabs>
                <w:tab w:val="left" w:pos="708"/>
              </w:tabs>
              <w:spacing w:line="360" w:lineRule="auto"/>
              <w:rPr>
                <w:rFonts w:ascii="Arial" w:eastAsia="Times New Roman" w:hAnsi="Arial" w:cs="Arial"/>
                <w:bCs w:val="0"/>
                <w:sz w:val="24"/>
                <w:szCs w:val="24"/>
                <w:lang w:eastAsia="pl-PL"/>
              </w:rPr>
            </w:pPr>
            <w:r w:rsidRPr="00BD76BA">
              <w:rPr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Zadanie:</w:t>
            </w:r>
            <w:r w:rsidRPr="00BD76BA">
              <w:rPr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 xml:space="preserve">   Rozbudowa systemów szpitalnych</w:t>
            </w:r>
          </w:p>
        </w:tc>
      </w:tr>
    </w:tbl>
    <w:p w14:paraId="6C4168C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45CABE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5E8C" w:rsidRPr="00A45E8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23C67A9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58BF1D8" w14:textId="77777777" w:rsidTr="00A137C9">
        <w:tc>
          <w:tcPr>
            <w:tcW w:w="617" w:type="dxa"/>
            <w:shd w:val="clear" w:color="auto" w:fill="auto"/>
            <w:vAlign w:val="center"/>
          </w:tcPr>
          <w:p w14:paraId="3261799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0825C5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41E32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7E0E8C7" w14:textId="77777777" w:rsidTr="00A137C9">
        <w:tc>
          <w:tcPr>
            <w:tcW w:w="617" w:type="dxa"/>
            <w:shd w:val="clear" w:color="auto" w:fill="auto"/>
            <w:vAlign w:val="center"/>
          </w:tcPr>
          <w:p w14:paraId="34C9A5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6E90FD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610A6E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0195D42" w14:textId="77777777" w:rsidTr="00A137C9">
        <w:tc>
          <w:tcPr>
            <w:tcW w:w="617" w:type="dxa"/>
            <w:shd w:val="clear" w:color="auto" w:fill="auto"/>
            <w:vAlign w:val="center"/>
          </w:tcPr>
          <w:p w14:paraId="3A4EFE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3939B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0C27BE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81B9A38" w14:textId="0F01899A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</w:t>
      </w:r>
      <w:r w:rsidRPr="00053927">
        <w:rPr>
          <w:rFonts w:ascii="Arial" w:hAnsi="Arial" w:cs="Arial"/>
          <w:sz w:val="24"/>
          <w:szCs w:val="24"/>
        </w:rPr>
        <w:lastRenderedPageBreak/>
        <w:t xml:space="preserve">2019r. Prawo zamówień publicznych </w:t>
      </w:r>
      <w:r w:rsidR="00A45E8C" w:rsidRPr="00A45E8C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FABC4CA" w14:textId="77777777" w:rsidTr="00A137C9">
        <w:tc>
          <w:tcPr>
            <w:tcW w:w="617" w:type="dxa"/>
            <w:shd w:val="clear" w:color="auto" w:fill="auto"/>
            <w:vAlign w:val="center"/>
          </w:tcPr>
          <w:p w14:paraId="55F8501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225D5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0852A11" w14:textId="6989AB30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dostaw</w:t>
            </w:r>
          </w:p>
        </w:tc>
      </w:tr>
      <w:tr w:rsidR="00B641BE" w:rsidRPr="0087706D" w14:paraId="032173DD" w14:textId="77777777" w:rsidTr="00A137C9">
        <w:tc>
          <w:tcPr>
            <w:tcW w:w="617" w:type="dxa"/>
            <w:shd w:val="clear" w:color="auto" w:fill="auto"/>
            <w:vAlign w:val="center"/>
          </w:tcPr>
          <w:p w14:paraId="3BA9418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74421E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BD55B6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E01A688" w14:textId="77777777" w:rsidTr="00A137C9">
        <w:tc>
          <w:tcPr>
            <w:tcW w:w="617" w:type="dxa"/>
            <w:shd w:val="clear" w:color="auto" w:fill="auto"/>
            <w:vAlign w:val="center"/>
          </w:tcPr>
          <w:p w14:paraId="3566A4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DB42ED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766B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05E576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E4C7D8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F63104B" w14:textId="77777777" w:rsidTr="004F10A0">
        <w:tc>
          <w:tcPr>
            <w:tcW w:w="2660" w:type="dxa"/>
            <w:shd w:val="clear" w:color="auto" w:fill="auto"/>
          </w:tcPr>
          <w:p w14:paraId="0779C12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F2AAE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94898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96C35A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52A04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7DAC92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45E8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674D927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72F84" w14:textId="77777777" w:rsidR="00777C97" w:rsidRDefault="00777C97" w:rsidP="00025386">
      <w:pPr>
        <w:spacing w:after="0" w:line="240" w:lineRule="auto"/>
      </w:pPr>
      <w:r>
        <w:separator/>
      </w:r>
    </w:p>
  </w:endnote>
  <w:endnote w:type="continuationSeparator" w:id="0">
    <w:p w14:paraId="030BE8EC" w14:textId="77777777" w:rsidR="00777C97" w:rsidRDefault="00777C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AF7F8" w14:textId="77777777" w:rsidR="00A45E8C" w:rsidRDefault="00A45E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4F68" w14:textId="77777777" w:rsidR="00025386" w:rsidRDefault="001B1DBC" w:rsidP="00025386">
    <w:pPr>
      <w:pStyle w:val="Stopka"/>
      <w:tabs>
        <w:tab w:val="clear" w:pos="4536"/>
      </w:tabs>
      <w:jc w:val="center"/>
    </w:pPr>
    <w:r>
      <w:rPr>
        <w:noProof/>
      </w:rPr>
      <w:pict w14:anchorId="07752E0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FBD285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6C0759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60CFC" w14:textId="77777777" w:rsidR="00A45E8C" w:rsidRDefault="00A45E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B60B8" w14:textId="77777777" w:rsidR="00777C97" w:rsidRDefault="00777C97" w:rsidP="00025386">
      <w:pPr>
        <w:spacing w:after="0" w:line="240" w:lineRule="auto"/>
      </w:pPr>
      <w:r>
        <w:separator/>
      </w:r>
    </w:p>
  </w:footnote>
  <w:footnote w:type="continuationSeparator" w:id="0">
    <w:p w14:paraId="64AEA950" w14:textId="77777777" w:rsidR="00777C97" w:rsidRDefault="00777C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2FCE" w14:textId="77777777" w:rsidR="00A45E8C" w:rsidRDefault="00A45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ABAFD" w14:textId="7DC622BA" w:rsidR="00457525" w:rsidRDefault="001B1DBC">
    <w:pPr>
      <w:pStyle w:val="Nagwek"/>
    </w:pPr>
    <w:r>
      <w:rPr>
        <w:noProof/>
      </w:rPr>
      <w:pict w14:anchorId="1E4DB8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5EFA9888" w14:textId="77777777" w:rsidR="00A45E8C" w:rsidRDefault="00A45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F030" w14:textId="77777777" w:rsidR="00A45E8C" w:rsidRDefault="00A45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01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C97"/>
    <w:rsid w:val="00025386"/>
    <w:rsid w:val="000423B9"/>
    <w:rsid w:val="00053927"/>
    <w:rsid w:val="00084786"/>
    <w:rsid w:val="0016158F"/>
    <w:rsid w:val="001A1EFA"/>
    <w:rsid w:val="001B1DBC"/>
    <w:rsid w:val="001C2314"/>
    <w:rsid w:val="00213980"/>
    <w:rsid w:val="0024648D"/>
    <w:rsid w:val="003A486D"/>
    <w:rsid w:val="004374F2"/>
    <w:rsid w:val="00457525"/>
    <w:rsid w:val="00460705"/>
    <w:rsid w:val="00485239"/>
    <w:rsid w:val="004A0686"/>
    <w:rsid w:val="004E27D7"/>
    <w:rsid w:val="004F10A0"/>
    <w:rsid w:val="0055145C"/>
    <w:rsid w:val="005624D8"/>
    <w:rsid w:val="00620476"/>
    <w:rsid w:val="00652A49"/>
    <w:rsid w:val="00657A47"/>
    <w:rsid w:val="00745A44"/>
    <w:rsid w:val="00751F41"/>
    <w:rsid w:val="007666D6"/>
    <w:rsid w:val="00777C97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5E8C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A5FC8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FEE55"/>
  <w15:chartTrackingRefBased/>
  <w15:docId w15:val="{535C10A1-4707-4213-AFEA-236DF4402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A5FC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A5FC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Tytu">
    <w:name w:val="Title"/>
    <w:basedOn w:val="Normalny"/>
    <w:next w:val="Normalny"/>
    <w:link w:val="TytuZnak"/>
    <w:autoRedefine/>
    <w:qFormat/>
    <w:rsid w:val="00DA5FC8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DA5FC8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2025-12-05T20:46:00Z</dcterms:created>
  <dcterms:modified xsi:type="dcterms:W3CDTF">2025-12-10T09:35:00Z</dcterms:modified>
</cp:coreProperties>
</file>