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34B8B" w14:textId="20D7C914" w:rsidR="00920161" w:rsidRDefault="00920161" w:rsidP="00193F60">
      <w:pPr>
        <w:pStyle w:val="Nagwek4"/>
        <w:spacing w:before="0" w:after="480"/>
        <w:jc w:val="right"/>
        <w:rPr>
          <w:rFonts w:ascii="Arial" w:hAnsi="Arial" w:cs="Arial"/>
          <w:b w:val="0"/>
          <w:sz w:val="24"/>
          <w:szCs w:val="24"/>
        </w:rPr>
      </w:pPr>
    </w:p>
    <w:p w14:paraId="34250EB2" w14:textId="6D98CC52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00C7A" w:rsidRPr="00900C7A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11193E8" w14:textId="77777777" w:rsidTr="005844F6">
        <w:tc>
          <w:tcPr>
            <w:tcW w:w="9104" w:type="dxa"/>
            <w:shd w:val="clear" w:color="auto" w:fill="F2F2F2"/>
          </w:tcPr>
          <w:p w14:paraId="0CB19683" w14:textId="77777777" w:rsidR="00F31EAC" w:rsidRDefault="00F31EAC" w:rsidP="00FF2E6B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13E7DCE2" w14:textId="77777777" w:rsidR="00FF2E6B" w:rsidRPr="00FF2E6B" w:rsidRDefault="00FF2E6B" w:rsidP="00FF2E6B">
            <w:pPr>
              <w:spacing w:after="240"/>
              <w:jc w:val="center"/>
            </w:pPr>
          </w:p>
        </w:tc>
      </w:tr>
    </w:tbl>
    <w:p w14:paraId="5A6401E6" w14:textId="77777777" w:rsidR="00140C27" w:rsidRPr="00140C27" w:rsidRDefault="00900C7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900C7A">
        <w:rPr>
          <w:rFonts w:ascii="Arial" w:hAnsi="Arial" w:cs="Arial"/>
          <w:b/>
          <w:bCs/>
        </w:rPr>
        <w:t>Szpital Specjalistyczny im. Stefana Żeromskiego SP ZOZ w Krakowie</w:t>
      </w:r>
    </w:p>
    <w:p w14:paraId="49A9AD7F" w14:textId="77777777" w:rsidR="00140C27" w:rsidRPr="00140C27" w:rsidRDefault="00900C7A" w:rsidP="00140C27">
      <w:pPr>
        <w:spacing w:line="360" w:lineRule="auto"/>
        <w:ind w:left="3969"/>
        <w:rPr>
          <w:rFonts w:ascii="Arial" w:hAnsi="Arial" w:cs="Arial"/>
        </w:rPr>
      </w:pPr>
      <w:r w:rsidRPr="00900C7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900C7A">
        <w:rPr>
          <w:rFonts w:ascii="Arial" w:hAnsi="Arial" w:cs="Arial"/>
        </w:rPr>
        <w:t>66</w:t>
      </w:r>
    </w:p>
    <w:p w14:paraId="0D71ABEB" w14:textId="77777777" w:rsidR="00140C27" w:rsidRPr="00140C27" w:rsidRDefault="00900C7A" w:rsidP="00140C27">
      <w:pPr>
        <w:ind w:left="3969"/>
        <w:rPr>
          <w:rFonts w:ascii="Arial" w:hAnsi="Arial" w:cs="Arial"/>
        </w:rPr>
      </w:pPr>
      <w:r w:rsidRPr="00900C7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900C7A">
        <w:rPr>
          <w:rFonts w:ascii="Arial" w:hAnsi="Arial" w:cs="Arial"/>
        </w:rPr>
        <w:t>Kraków</w:t>
      </w:r>
    </w:p>
    <w:p w14:paraId="5CDD147C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867C92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309C39BA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1C708BB1" w14:textId="77777777">
        <w:tc>
          <w:tcPr>
            <w:tcW w:w="2268" w:type="dxa"/>
          </w:tcPr>
          <w:p w14:paraId="745F71A1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0C971E42" w14:textId="0B4691A6" w:rsidR="00140C27" w:rsidRPr="00957D4D" w:rsidRDefault="00957D4D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57D4D">
              <w:rPr>
                <w:rFonts w:ascii="Arial" w:hAnsi="Arial" w:cs="Arial"/>
                <w:b/>
              </w:rPr>
              <w:t>Rozbudowa system</w:t>
            </w:r>
            <w:r w:rsidR="00142474">
              <w:rPr>
                <w:rFonts w:ascii="Arial" w:hAnsi="Arial" w:cs="Arial"/>
                <w:b/>
              </w:rPr>
              <w:t>u</w:t>
            </w:r>
            <w:r w:rsidRPr="00957D4D">
              <w:rPr>
                <w:rFonts w:ascii="Arial" w:hAnsi="Arial" w:cs="Arial"/>
                <w:b/>
              </w:rPr>
              <w:t xml:space="preserve"> HIS o system dystrybucji i logistyki leków wraz z zakupem szaf dystrybucyjnych 2 komplety i interfejsów integracyjnych</w:t>
            </w:r>
          </w:p>
        </w:tc>
      </w:tr>
      <w:tr w:rsidR="00900C7A" w:rsidRPr="00140C27" w14:paraId="0FA1D565" w14:textId="77777777" w:rsidTr="001548F4">
        <w:tc>
          <w:tcPr>
            <w:tcW w:w="2268" w:type="dxa"/>
          </w:tcPr>
          <w:p w14:paraId="24ABC43E" w14:textId="77777777" w:rsidR="00900C7A" w:rsidRPr="00140C27" w:rsidRDefault="00900C7A" w:rsidP="001548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DCDDCBD" w14:textId="77777777" w:rsidR="00900C7A" w:rsidRDefault="00900C7A" w:rsidP="001548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0C7A">
              <w:rPr>
                <w:rFonts w:ascii="Arial" w:hAnsi="Arial" w:cs="Arial"/>
                <w:bCs/>
              </w:rPr>
              <w:t>SZP-271-57/25</w:t>
            </w:r>
          </w:p>
          <w:p w14:paraId="3A970A88" w14:textId="77777777" w:rsidR="00AB7F63" w:rsidRDefault="00AB7F63" w:rsidP="00AB7F63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Inwestycja:</w:t>
            </w:r>
            <w:r>
              <w:rPr>
                <w:rFonts w:ascii="Arial" w:hAnsi="Arial"/>
                <w:b w:val="0"/>
                <w:sz w:val="24"/>
              </w:rPr>
              <w:t>    D1.1.2 Przyspieszenie procesów transformacji cyfrowej ochrony zdrowia poprzez dalszy rozwój usług cyfrowych w ochronie zdrowi</w:t>
            </w:r>
            <w:bookmarkStart w:id="0" w:name="OLE_LINK18"/>
            <w:r>
              <w:rPr>
                <w:rFonts w:ascii="Arial" w:hAnsi="Arial"/>
                <w:b w:val="0"/>
                <w:sz w:val="24"/>
              </w:rPr>
              <w:t>a</w:t>
            </w:r>
            <w:bookmarkEnd w:id="0"/>
          </w:p>
          <w:p w14:paraId="4F7BC3D8" w14:textId="77777777" w:rsidR="00AB7F63" w:rsidRDefault="00AB7F63" w:rsidP="00AB7F63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Projekt:</w:t>
            </w:r>
            <w:r>
              <w:rPr>
                <w:rFonts w:ascii="Arial" w:hAnsi="Arial"/>
                <w:b w:val="0"/>
                <w:sz w:val="24"/>
              </w:rPr>
              <w:t xml:space="preserve">    Przyspieszenie procesów transformacji cyfrowej ochrony zdrowia w Szpitalu Specjalistycznym im. Stefana Żeromskiego SPZOZ w Krakowie</w:t>
            </w:r>
          </w:p>
          <w:p w14:paraId="5A151766" w14:textId="77777777" w:rsidR="00AB7F63" w:rsidRPr="00AB7F63" w:rsidRDefault="00AB7F63" w:rsidP="00AB7F63">
            <w:pPr>
              <w:pStyle w:val="Nagwek2"/>
              <w:tabs>
                <w:tab w:val="left" w:pos="708"/>
              </w:tabs>
              <w:spacing w:line="360" w:lineRule="auto"/>
              <w:jc w:val="left"/>
              <w:rPr>
                <w:rFonts w:ascii="Arial" w:hAnsi="Arial" w:cs="Arial"/>
                <w:b w:val="0"/>
                <w:szCs w:val="24"/>
              </w:rPr>
            </w:pPr>
            <w:r w:rsidRPr="00AB7F63">
              <w:rPr>
                <w:rFonts w:ascii="Arial" w:hAnsi="Arial" w:cs="Arial"/>
                <w:bCs/>
                <w:szCs w:val="24"/>
              </w:rPr>
              <w:t>Zadanie:</w:t>
            </w:r>
            <w:r w:rsidRPr="00AB7F63">
              <w:rPr>
                <w:rFonts w:ascii="Arial" w:hAnsi="Arial" w:cs="Arial"/>
                <w:b w:val="0"/>
                <w:szCs w:val="24"/>
              </w:rPr>
              <w:t xml:space="preserve">   Rozbudowa systemów szpitalnych</w:t>
            </w:r>
          </w:p>
          <w:p w14:paraId="6C94482D" w14:textId="1F8CF634" w:rsidR="00AB7F63" w:rsidRPr="00140C27" w:rsidRDefault="00AB7F63" w:rsidP="001548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E843EA9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4264B15C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2BF4F9B4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701C3BB7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62BC6B5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5872BE88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846D274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45044AC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Nazwa Wykonawcy</w:t>
            </w:r>
          </w:p>
        </w:tc>
        <w:tc>
          <w:tcPr>
            <w:tcW w:w="6520" w:type="dxa"/>
          </w:tcPr>
          <w:p w14:paraId="50B4EF2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4C3D173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004839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2838C3F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2C1F55E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746EB0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46B2C1C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FF2E6B" w:rsidRPr="007677F8" w14:paraId="0F9515C1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75EF08D0" w14:textId="77777777" w:rsidR="00FF2E6B" w:rsidRPr="00B42ED4" w:rsidRDefault="00FF2E6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6E320274" w14:textId="77777777" w:rsidR="00FF2E6B" w:rsidRPr="00B42ED4" w:rsidRDefault="00FF2E6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ACE615D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65703918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1D4B3F7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065009" w:rsidRPr="007677F8" w14:paraId="5E5589EF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427EDCC9" w14:textId="77938910" w:rsidR="00065009" w:rsidRPr="00B42ED4" w:rsidRDefault="00065009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KRS/CEIDG</w:t>
            </w:r>
          </w:p>
        </w:tc>
        <w:tc>
          <w:tcPr>
            <w:tcW w:w="6520" w:type="dxa"/>
          </w:tcPr>
          <w:p w14:paraId="17E8F040" w14:textId="77777777" w:rsidR="00065009" w:rsidRPr="00B42ED4" w:rsidRDefault="00065009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F993906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A7A2247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A81AA14" w14:textId="77777777" w:rsidR="00B86D25" w:rsidRDefault="00142474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322E9C7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45pt;height:20.15pt">
                  <v:imagedata r:id="rId8" o:title=""/>
                </v:shape>
              </w:pict>
            </w:r>
          </w:p>
          <w:p w14:paraId="2B668228" w14:textId="77777777" w:rsidR="00AF662E" w:rsidRDefault="00142474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41355227">
                <v:shape id="_x0000_i1026" type="#_x0000_t75" style="width:313.9pt;height:20.15pt">
                  <v:imagedata r:id="rId9" o:title=""/>
                </v:shape>
              </w:pict>
            </w:r>
          </w:p>
          <w:p w14:paraId="169BF78C" w14:textId="77777777" w:rsidR="00AF662E" w:rsidRDefault="00142474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359D829A">
                <v:shape id="_x0000_i1027" type="#_x0000_t75" style="width:313.9pt;height:20.15pt">
                  <v:imagedata r:id="rId10" o:title=""/>
                </v:shape>
              </w:pict>
            </w:r>
          </w:p>
          <w:p w14:paraId="7874867B" w14:textId="77777777" w:rsidR="00AF662E" w:rsidRDefault="00142474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76A81F04">
                <v:shape id="_x0000_i1028" type="#_x0000_t75" style="width:313.9pt;height:20.15pt">
                  <v:imagedata r:id="rId11" o:title=""/>
                </v:shape>
              </w:pict>
            </w:r>
          </w:p>
          <w:p w14:paraId="2958079C" w14:textId="77777777" w:rsidR="00AF662E" w:rsidRDefault="00142474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2ABACAD3">
                <v:shape id="_x0000_i1029" type="#_x0000_t75" style="width:313.9pt;height:20.15pt">
                  <v:imagedata r:id="rId12" o:title=""/>
                </v:shape>
              </w:pict>
            </w:r>
          </w:p>
          <w:p w14:paraId="3128A6F1" w14:textId="77777777" w:rsidR="00497AEE" w:rsidRPr="00497AEE" w:rsidRDefault="00142474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5B03C98E">
                <v:shape id="_x0000_i1030" type="#_x0000_t75" style="width:108.3pt;height:20.15pt">
                  <v:imagedata r:id="rId13" o:title=""/>
                </v:shape>
              </w:pict>
            </w:r>
          </w:p>
        </w:tc>
      </w:tr>
    </w:tbl>
    <w:p w14:paraId="342D9457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3A09C81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53A0E4F7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5E7CCB58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19610CE6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3B388947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641FE2E0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364F84D8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3A8184E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02B926E8" w14:textId="77777777" w:rsidR="00900C7A" w:rsidRPr="00C754AE" w:rsidRDefault="00FF57EE" w:rsidP="00900C7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4163919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33992B02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073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3686"/>
        <w:gridCol w:w="2410"/>
        <w:gridCol w:w="2410"/>
      </w:tblGrid>
      <w:tr w:rsidR="008E1E49" w:rsidRPr="00BE474D" w14:paraId="261304AB" w14:textId="01321B58" w:rsidTr="008E1E4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613BBAE" w14:textId="77777777" w:rsidR="008E1E49" w:rsidRPr="00BE474D" w:rsidRDefault="008E1E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E13AE6C" w14:textId="77777777" w:rsidR="008E1E49" w:rsidRPr="00BE474D" w:rsidRDefault="008E1E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171F28" w14:textId="77777777" w:rsidR="008E1E49" w:rsidRPr="00BE474D" w:rsidRDefault="008E1E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A4FBECE" w14:textId="29CCA2B4" w:rsidR="008E1E49" w:rsidRPr="00BE474D" w:rsidRDefault="008E1E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8E1E49">
              <w:rPr>
                <w:rFonts w:ascii="Arial" w:hAnsi="Arial" w:cs="Arial"/>
              </w:rPr>
              <w:t>Wartość części zamówienia stanowi ponad 10 % wartoś</w:t>
            </w:r>
            <w:r>
              <w:rPr>
                <w:rFonts w:ascii="Arial" w:hAnsi="Arial" w:cs="Arial"/>
              </w:rPr>
              <w:t>c</w:t>
            </w:r>
            <w:r w:rsidRPr="008E1E49">
              <w:rPr>
                <w:rFonts w:ascii="Arial" w:hAnsi="Arial" w:cs="Arial"/>
              </w:rPr>
              <w:t>i zamówienia Tak/Nie (wpisać)</w:t>
            </w:r>
          </w:p>
        </w:tc>
      </w:tr>
      <w:tr w:rsidR="008E1E49" w:rsidRPr="00BE474D" w14:paraId="10F1F774" w14:textId="6057DBBF" w:rsidTr="008E1E4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6E45F" w14:textId="77777777" w:rsidR="008E1E49" w:rsidRPr="00BE474D" w:rsidRDefault="008E1E49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3D898" w14:textId="77777777" w:rsidR="008E1E49" w:rsidRPr="00BE474D" w:rsidRDefault="008E1E4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90F05" w14:textId="77777777" w:rsidR="008E1E49" w:rsidRPr="00BE474D" w:rsidRDefault="008E1E4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61DF5" w14:textId="77777777" w:rsidR="008E1E49" w:rsidRPr="00BE474D" w:rsidRDefault="008E1E4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8E1E49" w:rsidRPr="00BE474D" w14:paraId="2E3A266E" w14:textId="0B08053E" w:rsidTr="008E1E4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EDF4E" w14:textId="77777777" w:rsidR="008E1E49" w:rsidRPr="00BE474D" w:rsidRDefault="008E1E49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975B9" w14:textId="77777777" w:rsidR="008E1E49" w:rsidRPr="00BE474D" w:rsidRDefault="008E1E4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6117F" w14:textId="77777777" w:rsidR="008E1E49" w:rsidRPr="00BE474D" w:rsidRDefault="008E1E4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DC8B4" w14:textId="77777777" w:rsidR="008E1E49" w:rsidRPr="00BE474D" w:rsidRDefault="008E1E4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54E3437" w14:textId="1AE23CFE" w:rsidR="00102B0F" w:rsidRPr="004444E7" w:rsidRDefault="00102B0F" w:rsidP="00102B0F">
      <w:pPr>
        <w:pStyle w:val="Akapitzlist"/>
        <w:spacing w:before="240" w:line="360" w:lineRule="auto"/>
        <w:ind w:left="0"/>
        <w:jc w:val="both"/>
        <w:rPr>
          <w:rFonts w:ascii="Arial" w:hAnsi="Arial" w:cs="Arial"/>
          <w:i/>
          <w:iCs/>
          <w:sz w:val="18"/>
          <w:szCs w:val="18"/>
        </w:rPr>
      </w:pPr>
      <w:r w:rsidRPr="004444E7">
        <w:rPr>
          <w:rFonts w:ascii="Arial" w:hAnsi="Arial" w:cs="Arial"/>
          <w:i/>
          <w:iCs/>
          <w:color w:val="000000"/>
          <w:sz w:val="18"/>
          <w:szCs w:val="18"/>
        </w:rPr>
        <w:t>W przypadku nie skreślenia</w:t>
      </w: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 jednej z wersji</w:t>
      </w:r>
      <w:r w:rsidRPr="004444E7">
        <w:rPr>
          <w:rFonts w:ascii="Arial" w:hAnsi="Arial" w:cs="Arial"/>
          <w:i/>
          <w:iCs/>
          <w:color w:val="000000"/>
          <w:sz w:val="18"/>
          <w:szCs w:val="18"/>
        </w:rPr>
        <w:t xml:space="preserve">, Zamawiający uzna, iż </w:t>
      </w: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 wykonawca samodzielnie wykona zamówienie</w:t>
      </w:r>
      <w:r w:rsidRPr="004444E7">
        <w:rPr>
          <w:rFonts w:ascii="Arial" w:hAnsi="Arial" w:cs="Arial"/>
          <w:i/>
          <w:iCs/>
          <w:color w:val="000000"/>
          <w:sz w:val="18"/>
          <w:szCs w:val="18"/>
        </w:rPr>
        <w:t>.</w:t>
      </w:r>
    </w:p>
    <w:p w14:paraId="07E11604" w14:textId="77777777" w:rsidR="00B351D3" w:rsidRDefault="00B351D3" w:rsidP="00B351D3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032F1CC8" w14:textId="787DD3F7" w:rsidR="003A7099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 xml:space="preserve">udzielamy gwarancji na okres </w:t>
      </w:r>
      <w:r w:rsidR="00957D4D">
        <w:rPr>
          <w:rFonts w:ascii="Arial" w:hAnsi="Arial" w:cs="Arial"/>
        </w:rPr>
        <w:t>24</w:t>
      </w:r>
      <w:r w:rsidR="00584E29">
        <w:rPr>
          <w:rFonts w:ascii="Arial" w:hAnsi="Arial" w:cs="Arial"/>
        </w:rPr>
        <w:t xml:space="preserve"> </w:t>
      </w:r>
      <w:r w:rsidRPr="00BE474D">
        <w:rPr>
          <w:rFonts w:ascii="Arial" w:hAnsi="Arial" w:cs="Arial"/>
        </w:rPr>
        <w:t>miesięcy licząc od daty odbioru końcowego</w:t>
      </w:r>
      <w:r w:rsidR="00253194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>,</w:t>
      </w:r>
      <w:r w:rsidR="003A7099">
        <w:rPr>
          <w:rFonts w:ascii="Arial" w:hAnsi="Arial" w:cs="Arial"/>
        </w:rPr>
        <w:t xml:space="preserve"> </w:t>
      </w:r>
    </w:p>
    <w:p w14:paraId="75ED30D5" w14:textId="77777777" w:rsidR="00C41DE2" w:rsidRPr="00C41DE2" w:rsidRDefault="00957D4D" w:rsidP="000634FB">
      <w:pPr>
        <w:pStyle w:val="Akapitzlist"/>
        <w:numPr>
          <w:ilvl w:val="1"/>
          <w:numId w:val="1"/>
        </w:numPr>
        <w:spacing w:before="120" w:line="360" w:lineRule="auto"/>
        <w:ind w:left="567" w:hanging="709"/>
        <w:jc w:val="both"/>
        <w:rPr>
          <w:rFonts w:ascii="Arial" w:hAnsi="Arial" w:cs="Arial"/>
          <w:i/>
          <w:iCs/>
          <w:sz w:val="18"/>
          <w:szCs w:val="18"/>
        </w:rPr>
      </w:pPr>
      <w:r w:rsidRPr="00C41DE2">
        <w:rPr>
          <w:rFonts w:ascii="Arial" w:hAnsi="Arial" w:cs="Arial"/>
        </w:rPr>
        <w:t xml:space="preserve">przedmiot zamówienia zrealizujemy w terminie …………. </w:t>
      </w:r>
      <w:r w:rsidR="00C41DE2" w:rsidRPr="00C41DE2">
        <w:rPr>
          <w:rFonts w:ascii="Arial" w:hAnsi="Arial" w:cs="Arial"/>
        </w:rPr>
        <w:t>d</w:t>
      </w:r>
      <w:r w:rsidRPr="00C41DE2">
        <w:rPr>
          <w:rFonts w:ascii="Arial" w:hAnsi="Arial" w:cs="Arial"/>
        </w:rPr>
        <w:t xml:space="preserve">ni                                       / 90 lub  60 lub 30 dni) </w:t>
      </w:r>
    </w:p>
    <w:p w14:paraId="611658F0" w14:textId="1E1D925E" w:rsidR="006522FA" w:rsidRPr="00C41DE2" w:rsidRDefault="003A7099" w:rsidP="00C41DE2">
      <w:pPr>
        <w:pStyle w:val="Akapitzlist"/>
        <w:spacing w:before="120" w:line="360" w:lineRule="auto"/>
        <w:ind w:left="567"/>
        <w:jc w:val="both"/>
        <w:rPr>
          <w:rFonts w:ascii="Arial" w:hAnsi="Arial" w:cs="Arial"/>
          <w:i/>
          <w:iCs/>
          <w:sz w:val="18"/>
          <w:szCs w:val="18"/>
        </w:rPr>
      </w:pPr>
      <w:r w:rsidRPr="00C41DE2">
        <w:rPr>
          <w:rFonts w:ascii="Arial" w:hAnsi="Arial" w:cs="Arial"/>
          <w:i/>
          <w:iCs/>
          <w:color w:val="000000"/>
          <w:sz w:val="18"/>
          <w:szCs w:val="18"/>
        </w:rPr>
        <w:t xml:space="preserve">W przypadku nie wpisania </w:t>
      </w:r>
      <w:r w:rsidR="00957D4D" w:rsidRPr="00C41DE2">
        <w:rPr>
          <w:rFonts w:ascii="Arial" w:hAnsi="Arial" w:cs="Arial"/>
          <w:i/>
          <w:iCs/>
          <w:color w:val="000000"/>
          <w:sz w:val="18"/>
          <w:szCs w:val="18"/>
        </w:rPr>
        <w:t>terminu realizacji</w:t>
      </w:r>
      <w:r w:rsidRPr="00C41DE2">
        <w:rPr>
          <w:rFonts w:ascii="Arial" w:hAnsi="Arial" w:cs="Arial"/>
          <w:i/>
          <w:iCs/>
          <w:color w:val="000000"/>
          <w:sz w:val="18"/>
          <w:szCs w:val="18"/>
        </w:rPr>
        <w:t xml:space="preserve">, Zamawiający uzna, iż Wykonawca oferuje </w:t>
      </w:r>
      <w:r w:rsidR="00957D4D" w:rsidRPr="00C41DE2">
        <w:rPr>
          <w:rFonts w:ascii="Arial" w:hAnsi="Arial" w:cs="Arial"/>
          <w:i/>
          <w:iCs/>
          <w:color w:val="000000"/>
          <w:sz w:val="18"/>
          <w:szCs w:val="18"/>
        </w:rPr>
        <w:t>max</w:t>
      </w:r>
      <w:r w:rsidRPr="00C41DE2">
        <w:rPr>
          <w:rFonts w:ascii="Arial" w:hAnsi="Arial" w:cs="Arial"/>
          <w:i/>
          <w:iCs/>
          <w:color w:val="000000"/>
          <w:sz w:val="18"/>
          <w:szCs w:val="18"/>
        </w:rPr>
        <w:t xml:space="preserve">. termin </w:t>
      </w:r>
      <w:r w:rsidR="00957D4D" w:rsidRPr="00C41DE2">
        <w:rPr>
          <w:rFonts w:ascii="Arial" w:hAnsi="Arial" w:cs="Arial"/>
          <w:i/>
          <w:iCs/>
          <w:color w:val="000000"/>
          <w:sz w:val="18"/>
          <w:szCs w:val="18"/>
        </w:rPr>
        <w:t>realizacj</w:t>
      </w:r>
      <w:r w:rsidRPr="00C41DE2">
        <w:rPr>
          <w:rFonts w:ascii="Arial" w:hAnsi="Arial" w:cs="Arial"/>
          <w:i/>
          <w:iCs/>
          <w:color w:val="000000"/>
          <w:sz w:val="18"/>
          <w:szCs w:val="18"/>
        </w:rPr>
        <w:t>i.</w:t>
      </w:r>
    </w:p>
    <w:p w14:paraId="315EE5F3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20A8714C" w14:textId="28FF53C1" w:rsidR="00525EFF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63CD20D" w14:textId="4859E882" w:rsidR="00135A01" w:rsidRPr="00B56BE6" w:rsidRDefault="00135A01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135A01">
        <w:rPr>
          <w:rFonts w:ascii="Arial" w:hAnsi="Arial" w:cs="Arial"/>
        </w:rPr>
        <w:t>wyrażamy zgodę na płatność przelewem w terminie 60 dni od dnia otrzymania faktury.</w:t>
      </w:r>
    </w:p>
    <w:p w14:paraId="790F382A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7EA8F01" w14:textId="77777777" w:rsidR="00CE1552" w:rsidRPr="00CE1552" w:rsidRDefault="00142474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3B5842AC">
          <v:shape id="_x0000_i1031" type="#_x0000_t75" style="width:142.25pt;height:17.3pt">
            <v:imagedata r:id="rId14" o:title=""/>
          </v:shape>
        </w:pict>
      </w:r>
    </w:p>
    <w:p w14:paraId="5C7CFAFE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FF2E6B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1B5D61D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7E3E954" w14:textId="77777777" w:rsidR="003A37A9" w:rsidRDefault="00142474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4402A484">
          <v:shape id="_x0000_i1032" type="#_x0000_t75" style="width:180.85pt;height:21.9pt">
            <v:imagedata r:id="rId15" o:title=""/>
          </v:shape>
        </w:pict>
      </w:r>
    </w:p>
    <w:p w14:paraId="7D7B30B3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FF2E6B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3637AD32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08468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867A7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 xml:space="preserve">Nazwy (rodzaje) towaru lub usługi, których dostawa lub świadczenie będą prowadziły do powstania </w:t>
            </w:r>
            <w:r w:rsidRPr="00B56BE6">
              <w:rPr>
                <w:rFonts w:ascii="Arial" w:hAnsi="Arial" w:cs="Arial"/>
                <w:sz w:val="20"/>
                <w:szCs w:val="20"/>
              </w:rPr>
              <w:lastRenderedPageBreak/>
              <w:t>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415F8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lastRenderedPageBreak/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E4B66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C0EE82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C2E1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AA1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9A1E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C0B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4A9B39F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BDD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5B5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297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6BF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8E109C9" w14:textId="15790D25" w:rsidR="004444E7" w:rsidRPr="004444E7" w:rsidRDefault="004444E7" w:rsidP="004444E7">
      <w:pPr>
        <w:pStyle w:val="Akapitzlist"/>
        <w:spacing w:before="240" w:line="360" w:lineRule="auto"/>
        <w:ind w:left="0"/>
        <w:jc w:val="both"/>
        <w:rPr>
          <w:rFonts w:ascii="Arial" w:hAnsi="Arial" w:cs="Arial"/>
          <w:i/>
          <w:iCs/>
          <w:sz w:val="18"/>
          <w:szCs w:val="18"/>
        </w:rPr>
      </w:pPr>
      <w:r w:rsidRPr="004444E7">
        <w:rPr>
          <w:rFonts w:ascii="Arial" w:hAnsi="Arial" w:cs="Arial"/>
          <w:i/>
          <w:iCs/>
          <w:color w:val="000000"/>
          <w:sz w:val="18"/>
          <w:szCs w:val="18"/>
        </w:rPr>
        <w:t>W przypadku nie skreślenia żadnej z powyższych pozycji, Zamawiający uzna, iż po stronie Zamawiającego nie powstanie obowiązek podatkowy.</w:t>
      </w:r>
    </w:p>
    <w:p w14:paraId="0D5CC803" w14:textId="6CD3EABB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6F38371F" w14:textId="77777777" w:rsidTr="00B56BE6">
        <w:tc>
          <w:tcPr>
            <w:tcW w:w="1984" w:type="dxa"/>
            <w:vAlign w:val="center"/>
          </w:tcPr>
          <w:p w14:paraId="3B71C81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17172D7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EA3F307" w14:textId="77777777" w:rsidTr="00B56BE6">
        <w:tc>
          <w:tcPr>
            <w:tcW w:w="1984" w:type="dxa"/>
            <w:vAlign w:val="center"/>
          </w:tcPr>
          <w:p w14:paraId="5AA79AF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6AF1F07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0EA5585" w14:textId="77777777" w:rsidTr="00B56BE6">
        <w:tc>
          <w:tcPr>
            <w:tcW w:w="1984" w:type="dxa"/>
            <w:vAlign w:val="center"/>
          </w:tcPr>
          <w:p w14:paraId="52AF4B0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29DF271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8DFBECF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AA7EFD3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7A86FAE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23D153FC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08FA1FF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1467700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574FF9CA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16"/>
      <w:footerReference w:type="default" r:id="rId17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52F9F" w14:textId="77777777" w:rsidR="00446EBC" w:rsidRDefault="00446EBC" w:rsidP="00FF57EE">
      <w:r>
        <w:separator/>
      </w:r>
    </w:p>
  </w:endnote>
  <w:endnote w:type="continuationSeparator" w:id="0">
    <w:p w14:paraId="6F1BB3FC" w14:textId="77777777" w:rsidR="00446EBC" w:rsidRDefault="00446EB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C8814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47EE9" w14:textId="77777777" w:rsidR="00446EBC" w:rsidRDefault="00446EBC" w:rsidP="00FF57EE">
      <w:r>
        <w:separator/>
      </w:r>
    </w:p>
  </w:footnote>
  <w:footnote w:type="continuationSeparator" w:id="0">
    <w:p w14:paraId="3408C8FA" w14:textId="77777777" w:rsidR="00446EBC" w:rsidRDefault="00446EBC" w:rsidP="00FF57EE">
      <w:r>
        <w:continuationSeparator/>
      </w:r>
    </w:p>
  </w:footnote>
  <w:footnote w:id="1">
    <w:p w14:paraId="242FE095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BC77F5B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F6DADFD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7DB873E9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2843A9E8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6D9F14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20A6C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4F9713C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1FD76" w14:textId="2943F843" w:rsidR="00920161" w:rsidRPr="00AE2ACB" w:rsidRDefault="00142474">
    <w:pPr>
      <w:pStyle w:val="Nagwek"/>
      <w:rPr>
        <w:sz w:val="20"/>
        <w:szCs w:val="20"/>
      </w:rPr>
    </w:pPr>
    <w:r>
      <w:rPr>
        <w:noProof/>
      </w:rPr>
      <w:pict w14:anchorId="22621E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453.9pt;height:48.9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45655577">
    <w:abstractNumId w:val="3"/>
  </w:num>
  <w:num w:numId="2" w16cid:durableId="1475827619">
    <w:abstractNumId w:val="1"/>
  </w:num>
  <w:num w:numId="3" w16cid:durableId="1285429260">
    <w:abstractNumId w:val="2"/>
  </w:num>
  <w:num w:numId="4" w16cid:durableId="787620616">
    <w:abstractNumId w:val="4"/>
  </w:num>
  <w:num w:numId="5" w16cid:durableId="692340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6EBC"/>
    <w:rsid w:val="00025E59"/>
    <w:rsid w:val="00065009"/>
    <w:rsid w:val="00077EBA"/>
    <w:rsid w:val="00102B0F"/>
    <w:rsid w:val="001063D3"/>
    <w:rsid w:val="0011081E"/>
    <w:rsid w:val="001129C0"/>
    <w:rsid w:val="00125B5B"/>
    <w:rsid w:val="00135A01"/>
    <w:rsid w:val="00140C27"/>
    <w:rsid w:val="00142474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A7099"/>
    <w:rsid w:val="003B769C"/>
    <w:rsid w:val="003E0201"/>
    <w:rsid w:val="003E7195"/>
    <w:rsid w:val="004444E7"/>
    <w:rsid w:val="00446EBC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84E29"/>
    <w:rsid w:val="005D6DA1"/>
    <w:rsid w:val="005F6F5F"/>
    <w:rsid w:val="00640768"/>
    <w:rsid w:val="006522FA"/>
    <w:rsid w:val="006B63D6"/>
    <w:rsid w:val="006C641D"/>
    <w:rsid w:val="006D09E0"/>
    <w:rsid w:val="006E2F17"/>
    <w:rsid w:val="006E3E28"/>
    <w:rsid w:val="007D475B"/>
    <w:rsid w:val="007E331F"/>
    <w:rsid w:val="007F3E87"/>
    <w:rsid w:val="00814ACA"/>
    <w:rsid w:val="008C5531"/>
    <w:rsid w:val="008E1E49"/>
    <w:rsid w:val="00900C7A"/>
    <w:rsid w:val="00920161"/>
    <w:rsid w:val="009312B4"/>
    <w:rsid w:val="00932E17"/>
    <w:rsid w:val="009569B2"/>
    <w:rsid w:val="00957D4D"/>
    <w:rsid w:val="0097776D"/>
    <w:rsid w:val="00983D1D"/>
    <w:rsid w:val="009B316D"/>
    <w:rsid w:val="009D75A8"/>
    <w:rsid w:val="00A23973"/>
    <w:rsid w:val="00A30343"/>
    <w:rsid w:val="00A50E18"/>
    <w:rsid w:val="00A663E4"/>
    <w:rsid w:val="00A8509D"/>
    <w:rsid w:val="00AA39D6"/>
    <w:rsid w:val="00AB7F63"/>
    <w:rsid w:val="00AC2F4B"/>
    <w:rsid w:val="00AE2ACB"/>
    <w:rsid w:val="00AF4AC3"/>
    <w:rsid w:val="00AF662E"/>
    <w:rsid w:val="00B351D3"/>
    <w:rsid w:val="00B42ED4"/>
    <w:rsid w:val="00B47637"/>
    <w:rsid w:val="00B56BE6"/>
    <w:rsid w:val="00B86D25"/>
    <w:rsid w:val="00B87AFB"/>
    <w:rsid w:val="00B9086B"/>
    <w:rsid w:val="00B964C4"/>
    <w:rsid w:val="00BC0446"/>
    <w:rsid w:val="00BC4F99"/>
    <w:rsid w:val="00BE474D"/>
    <w:rsid w:val="00C11FEF"/>
    <w:rsid w:val="00C22F7D"/>
    <w:rsid w:val="00C41DE2"/>
    <w:rsid w:val="00C749A9"/>
    <w:rsid w:val="00C754AE"/>
    <w:rsid w:val="00C85374"/>
    <w:rsid w:val="00CA6EDB"/>
    <w:rsid w:val="00CE1552"/>
    <w:rsid w:val="00CE3AE6"/>
    <w:rsid w:val="00D554C7"/>
    <w:rsid w:val="00D5631A"/>
    <w:rsid w:val="00D613AB"/>
    <w:rsid w:val="00DC336F"/>
    <w:rsid w:val="00E13026"/>
    <w:rsid w:val="00E1735C"/>
    <w:rsid w:val="00EA28A0"/>
    <w:rsid w:val="00EB7584"/>
    <w:rsid w:val="00ED4154"/>
    <w:rsid w:val="00EF1FDB"/>
    <w:rsid w:val="00F11356"/>
    <w:rsid w:val="00F134D5"/>
    <w:rsid w:val="00F31EAC"/>
    <w:rsid w:val="00F7377B"/>
    <w:rsid w:val="00FA723B"/>
    <w:rsid w:val="00FB09C9"/>
    <w:rsid w:val="00FC151A"/>
    <w:rsid w:val="00FD166E"/>
    <w:rsid w:val="00FF2E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FE76ECE"/>
  <w15:chartTrackingRefBased/>
  <w15:docId w15:val="{C312285D-E719-47D0-BB37-7F5C8DC91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ytu">
    <w:name w:val="Title"/>
    <w:basedOn w:val="Normalny"/>
    <w:next w:val="Normalny"/>
    <w:link w:val="TytuZnak"/>
    <w:autoRedefine/>
    <w:qFormat/>
    <w:rsid w:val="00AB7F63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7F63"/>
    <w:rPr>
      <w:rFonts w:ascii="Times New Roman" w:eastAsia="Times New Roman" w:hAnsi="Times New Roman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615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2025-12-08T09:12:00Z</dcterms:created>
  <dcterms:modified xsi:type="dcterms:W3CDTF">2025-12-10T09:30:00Z</dcterms:modified>
</cp:coreProperties>
</file>