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4D6F4" w14:textId="77777777" w:rsidR="00FB7F50" w:rsidRPr="002245BE" w:rsidRDefault="0066765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6765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67656">
        <w:rPr>
          <w:sz w:val="22"/>
          <w:szCs w:val="22"/>
        </w:rPr>
        <w:t>2025-12-11</w:t>
      </w:r>
    </w:p>
    <w:p w14:paraId="2E27294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F6866EF" w14:textId="77777777" w:rsidR="00667656" w:rsidRPr="00667656" w:rsidRDefault="00667656" w:rsidP="00FB7F50">
      <w:pPr>
        <w:spacing w:after="40"/>
        <w:rPr>
          <w:b/>
          <w:bCs/>
          <w:sz w:val="22"/>
          <w:szCs w:val="22"/>
        </w:rPr>
      </w:pPr>
      <w:r w:rsidRPr="00667656">
        <w:rPr>
          <w:b/>
          <w:bCs/>
          <w:sz w:val="22"/>
          <w:szCs w:val="22"/>
        </w:rPr>
        <w:t>Akademia Górniczo - Hutnicza</w:t>
      </w:r>
    </w:p>
    <w:p w14:paraId="5341B13F" w14:textId="77777777" w:rsidR="00667656" w:rsidRPr="00667656" w:rsidRDefault="00667656" w:rsidP="00FB7F50">
      <w:pPr>
        <w:spacing w:after="40"/>
        <w:rPr>
          <w:b/>
          <w:bCs/>
          <w:sz w:val="22"/>
          <w:szCs w:val="22"/>
        </w:rPr>
      </w:pPr>
      <w:r w:rsidRPr="00667656">
        <w:rPr>
          <w:b/>
          <w:bCs/>
          <w:sz w:val="22"/>
          <w:szCs w:val="22"/>
        </w:rPr>
        <w:t>im. Stanisława Staszica w Krakowie</w:t>
      </w:r>
    </w:p>
    <w:p w14:paraId="1A39903C" w14:textId="77777777" w:rsidR="00FB7F50" w:rsidRPr="002245BE" w:rsidRDefault="00667656" w:rsidP="00FB7F50">
      <w:pPr>
        <w:spacing w:after="40"/>
        <w:rPr>
          <w:b/>
          <w:bCs/>
          <w:sz w:val="22"/>
          <w:szCs w:val="22"/>
        </w:rPr>
      </w:pPr>
      <w:r w:rsidRPr="00667656">
        <w:rPr>
          <w:b/>
          <w:bCs/>
          <w:sz w:val="22"/>
          <w:szCs w:val="22"/>
        </w:rPr>
        <w:t>Dział Zamówień Publicznych</w:t>
      </w:r>
    </w:p>
    <w:p w14:paraId="2D5F192D" w14:textId="77777777" w:rsidR="00FB7F50" w:rsidRPr="002245BE" w:rsidRDefault="00667656" w:rsidP="00FB7F50">
      <w:pPr>
        <w:rPr>
          <w:sz w:val="22"/>
          <w:szCs w:val="22"/>
        </w:rPr>
      </w:pPr>
      <w:r w:rsidRPr="0066765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67656">
        <w:rPr>
          <w:sz w:val="22"/>
          <w:szCs w:val="22"/>
        </w:rPr>
        <w:t>30</w:t>
      </w:r>
    </w:p>
    <w:p w14:paraId="3455A2D9" w14:textId="77777777" w:rsidR="00FB7F50" w:rsidRPr="002245BE" w:rsidRDefault="00667656" w:rsidP="00FB7F50">
      <w:pPr>
        <w:rPr>
          <w:sz w:val="22"/>
          <w:szCs w:val="22"/>
        </w:rPr>
      </w:pPr>
      <w:r w:rsidRPr="0066765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67656">
        <w:rPr>
          <w:sz w:val="22"/>
          <w:szCs w:val="22"/>
        </w:rPr>
        <w:t>Kraków</w:t>
      </w:r>
    </w:p>
    <w:p w14:paraId="54552DF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2D0E2A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67656" w:rsidRPr="00607F9B" w14:paraId="1B5C795C" w14:textId="77777777" w:rsidTr="002A648B">
        <w:trPr>
          <w:trHeight w:val="638"/>
        </w:trPr>
        <w:tc>
          <w:tcPr>
            <w:tcW w:w="959" w:type="dxa"/>
          </w:tcPr>
          <w:p w14:paraId="0293E18F" w14:textId="77777777" w:rsidR="00667656" w:rsidRPr="00607F9B" w:rsidRDefault="00667656" w:rsidP="002A64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E40E9F6" w14:textId="40E1821A" w:rsidR="00667656" w:rsidRPr="00607F9B" w:rsidRDefault="00667656" w:rsidP="002A64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67656">
              <w:rPr>
                <w:sz w:val="22"/>
                <w:szCs w:val="22"/>
              </w:rPr>
              <w:t>podstawowy</w:t>
            </w:r>
            <w:r w:rsidR="00DB20E5">
              <w:rPr>
                <w:sz w:val="22"/>
                <w:szCs w:val="22"/>
              </w:rPr>
              <w:t>m</w:t>
            </w:r>
            <w:r w:rsidRPr="00667656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66765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67656">
              <w:rPr>
                <w:b/>
                <w:bCs/>
                <w:sz w:val="22"/>
                <w:szCs w:val="22"/>
              </w:rPr>
              <w:t>Dostawa i montaż projektora na potrzeby auli budynku U-2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67656">
              <w:rPr>
                <w:b/>
                <w:sz w:val="22"/>
                <w:szCs w:val="22"/>
              </w:rPr>
              <w:t>KC-DE-zp.272-578/25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A873B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67656" w14:paraId="18C00139" w14:textId="77777777" w:rsidTr="002A64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A6B531F" w14:textId="77777777" w:rsidR="00667656" w:rsidRPr="00D26ED6" w:rsidRDefault="00667656" w:rsidP="002A648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67656">
              <w:rPr>
                <w:b/>
                <w:sz w:val="22"/>
                <w:szCs w:val="22"/>
              </w:rPr>
              <w:t>Poke</w:t>
            </w:r>
            <w:proofErr w:type="spellEnd"/>
            <w:r w:rsidRPr="0066765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67656">
              <w:rPr>
                <w:b/>
                <w:sz w:val="22"/>
                <w:szCs w:val="22"/>
              </w:rPr>
              <w:t>Yoke</w:t>
            </w:r>
            <w:proofErr w:type="spellEnd"/>
            <w:r w:rsidRPr="00667656">
              <w:rPr>
                <w:b/>
                <w:sz w:val="22"/>
                <w:szCs w:val="22"/>
              </w:rPr>
              <w:t xml:space="preserve"> Marcin Szopa</w:t>
            </w:r>
          </w:p>
          <w:p w14:paraId="3260B5D6" w14:textId="77777777" w:rsidR="00667656" w:rsidRPr="009F0E5C" w:rsidRDefault="00667656" w:rsidP="002A648B">
            <w:pPr>
              <w:jc w:val="both"/>
              <w:rPr>
                <w:bCs/>
                <w:sz w:val="22"/>
                <w:szCs w:val="22"/>
              </w:rPr>
            </w:pPr>
            <w:r w:rsidRPr="00667656">
              <w:rPr>
                <w:bCs/>
                <w:sz w:val="22"/>
                <w:szCs w:val="22"/>
              </w:rPr>
              <w:t>Kwiaty Polne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7656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2CA9F5" w14:textId="77777777" w:rsidR="00667656" w:rsidRPr="009F0E5C" w:rsidRDefault="00667656" w:rsidP="002A648B">
            <w:pPr>
              <w:jc w:val="both"/>
              <w:rPr>
                <w:bCs/>
                <w:sz w:val="22"/>
                <w:szCs w:val="22"/>
              </w:rPr>
            </w:pPr>
            <w:r w:rsidRPr="00667656">
              <w:rPr>
                <w:bCs/>
                <w:sz w:val="22"/>
                <w:szCs w:val="22"/>
              </w:rPr>
              <w:t>32-087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7656">
              <w:rPr>
                <w:bCs/>
                <w:sz w:val="22"/>
                <w:szCs w:val="22"/>
              </w:rPr>
              <w:t>Bibice</w:t>
            </w:r>
          </w:p>
          <w:p w14:paraId="23810654" w14:textId="77777777" w:rsidR="00667656" w:rsidRPr="00D26ED6" w:rsidRDefault="00667656" w:rsidP="002A64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DC94B1" w14:textId="56E6CA55" w:rsidR="00667656" w:rsidRDefault="00667656" w:rsidP="002A648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67656">
              <w:rPr>
                <w:sz w:val="22"/>
                <w:szCs w:val="22"/>
              </w:rPr>
              <w:t>Dostaw</w:t>
            </w:r>
            <w:r w:rsidR="00DB20E5">
              <w:rPr>
                <w:sz w:val="22"/>
                <w:szCs w:val="22"/>
              </w:rPr>
              <w:t>ę</w:t>
            </w:r>
            <w:r w:rsidRPr="00667656">
              <w:rPr>
                <w:sz w:val="22"/>
                <w:szCs w:val="22"/>
              </w:rPr>
              <w:t xml:space="preserve"> i montaż projektora na potrzeby auli budynku U-2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4410B6A" w14:textId="77777777" w:rsidR="00667656" w:rsidRPr="00D26ED6" w:rsidRDefault="00667656" w:rsidP="002A648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67656">
              <w:rPr>
                <w:b/>
                <w:sz w:val="22"/>
                <w:szCs w:val="22"/>
              </w:rPr>
              <w:t>75 399.00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E5FB56D" w14:textId="77777777" w:rsidR="00667656" w:rsidRDefault="00667656" w:rsidP="002A648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8FBAD6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969E1F9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A37AC5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4DA9B3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1811CCB" w14:textId="77777777" w:rsidR="002B6761" w:rsidRPr="008567C7" w:rsidRDefault="006676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765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13A57BB" w14:textId="77777777" w:rsidR="002B6761" w:rsidRPr="008567C7" w:rsidRDefault="006676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765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6644A5C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298C57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9DB6D7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2028FC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7516A5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67656" w:rsidRPr="008567C7" w14:paraId="45C8FBCB" w14:textId="77777777" w:rsidTr="002A648B">
        <w:tc>
          <w:tcPr>
            <w:tcW w:w="709" w:type="dxa"/>
            <w:vAlign w:val="center"/>
          </w:tcPr>
          <w:p w14:paraId="1E0F0126" w14:textId="77777777" w:rsidR="00667656" w:rsidRPr="008567C7" w:rsidRDefault="00667656" w:rsidP="002A64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6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0ABD3AA" w14:textId="77777777" w:rsidR="00667656" w:rsidRPr="002B6761" w:rsidRDefault="00667656" w:rsidP="002A648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67656">
              <w:rPr>
                <w:rFonts w:ascii="Times New Roman" w:hAnsi="Times New Roman" w:cs="Times New Roman"/>
                <w:b/>
                <w:sz w:val="18"/>
                <w:szCs w:val="18"/>
              </w:rPr>
              <w:t>Poke</w:t>
            </w:r>
            <w:proofErr w:type="spellEnd"/>
            <w:r w:rsidRPr="006676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667656">
              <w:rPr>
                <w:rFonts w:ascii="Times New Roman" w:hAnsi="Times New Roman" w:cs="Times New Roman"/>
                <w:b/>
                <w:sz w:val="18"/>
                <w:szCs w:val="18"/>
              </w:rPr>
              <w:t>Yoke</w:t>
            </w:r>
            <w:proofErr w:type="spellEnd"/>
            <w:r w:rsidRPr="006676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Szopa</w:t>
            </w:r>
          </w:p>
          <w:p w14:paraId="1AE3F7D4" w14:textId="77777777" w:rsidR="00667656" w:rsidRPr="008567C7" w:rsidRDefault="00667656" w:rsidP="002A648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7656">
              <w:rPr>
                <w:rFonts w:ascii="Times New Roman" w:hAnsi="Times New Roman" w:cs="Times New Roman"/>
                <w:bCs/>
                <w:sz w:val="18"/>
                <w:szCs w:val="18"/>
              </w:rPr>
              <w:t>Kwiaty Polne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765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6A7360A" w14:textId="77777777" w:rsidR="00667656" w:rsidRPr="001B7815" w:rsidRDefault="00667656" w:rsidP="002A648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7656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7656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1134" w:type="dxa"/>
            <w:vAlign w:val="center"/>
          </w:tcPr>
          <w:p w14:paraId="47D0F60C" w14:textId="77777777" w:rsidR="00667656" w:rsidRPr="008567C7" w:rsidRDefault="00667656" w:rsidP="002A64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6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67C1116" w14:textId="77777777" w:rsidR="00667656" w:rsidRPr="008567C7" w:rsidRDefault="00667656" w:rsidP="002A64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6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0A853F4" w14:textId="77777777" w:rsidR="00667656" w:rsidRPr="008567C7" w:rsidRDefault="00667656" w:rsidP="002A64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4A9A51C" w14:textId="77777777" w:rsidR="00667656" w:rsidRPr="008567C7" w:rsidRDefault="00667656" w:rsidP="002A64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B300B79" w14:textId="77777777" w:rsidR="00667656" w:rsidRPr="008567C7" w:rsidRDefault="00667656" w:rsidP="002A64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D34F4CD" w14:textId="77777777" w:rsidR="00667656" w:rsidRPr="008567C7" w:rsidRDefault="00667656" w:rsidP="002A64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3A04020" w14:textId="77777777" w:rsidR="00667656" w:rsidRPr="008567C7" w:rsidRDefault="00667656" w:rsidP="002A64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65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67656" w:rsidRPr="008567C7" w14:paraId="1694494C" w14:textId="77777777" w:rsidTr="002A648B">
        <w:tc>
          <w:tcPr>
            <w:tcW w:w="709" w:type="dxa"/>
            <w:vAlign w:val="center"/>
          </w:tcPr>
          <w:p w14:paraId="4A70715D" w14:textId="77777777" w:rsidR="00667656" w:rsidRPr="008567C7" w:rsidRDefault="00667656" w:rsidP="002A64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6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6B9D5B9" w14:textId="77777777" w:rsidR="00667656" w:rsidRPr="002B6761" w:rsidRDefault="00667656" w:rsidP="002A648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67656">
              <w:rPr>
                <w:rFonts w:ascii="Times New Roman" w:hAnsi="Times New Roman" w:cs="Times New Roman"/>
                <w:b/>
                <w:sz w:val="18"/>
                <w:szCs w:val="18"/>
              </w:rPr>
              <w:t>Kraftmann</w:t>
            </w:r>
            <w:proofErr w:type="spellEnd"/>
            <w:r w:rsidRPr="006676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Cezary Czerny</w:t>
            </w:r>
          </w:p>
          <w:p w14:paraId="32490B5A" w14:textId="77777777" w:rsidR="00667656" w:rsidRPr="008567C7" w:rsidRDefault="00667656" w:rsidP="002A648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7656">
              <w:rPr>
                <w:rFonts w:ascii="Times New Roman" w:hAnsi="Times New Roman" w:cs="Times New Roman"/>
                <w:bCs/>
                <w:sz w:val="18"/>
                <w:szCs w:val="18"/>
              </w:rPr>
              <w:t>Kabrioletu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765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74539D0" w14:textId="77777777" w:rsidR="00667656" w:rsidRPr="001B7815" w:rsidRDefault="00667656" w:rsidP="002A648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7656">
              <w:rPr>
                <w:rFonts w:ascii="Times New Roman" w:hAnsi="Times New Roman" w:cs="Times New Roman"/>
                <w:bCs/>
                <w:sz w:val="18"/>
                <w:szCs w:val="18"/>
              </w:rPr>
              <w:t>03-117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765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5C7AA4A" w14:textId="77777777" w:rsidR="00667656" w:rsidRPr="008567C7" w:rsidRDefault="00667656" w:rsidP="002A64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656">
              <w:rPr>
                <w:rFonts w:ascii="Times New Roman" w:hAnsi="Times New Roman" w:cs="Times New Roman"/>
                <w:sz w:val="18"/>
                <w:szCs w:val="18"/>
              </w:rPr>
              <w:t xml:space="preserve">  55,29</w:t>
            </w:r>
          </w:p>
        </w:tc>
        <w:tc>
          <w:tcPr>
            <w:tcW w:w="1134" w:type="dxa"/>
            <w:vAlign w:val="center"/>
          </w:tcPr>
          <w:p w14:paraId="07DCCEE6" w14:textId="77777777" w:rsidR="00667656" w:rsidRPr="008567C7" w:rsidRDefault="00667656" w:rsidP="002A64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6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CFA0454" w14:textId="77777777" w:rsidR="00667656" w:rsidRPr="008567C7" w:rsidRDefault="00667656" w:rsidP="002A64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E84DBE3" w14:textId="77777777" w:rsidR="00667656" w:rsidRPr="008567C7" w:rsidRDefault="00667656" w:rsidP="002A64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F47759" w14:textId="77777777" w:rsidR="00667656" w:rsidRPr="008567C7" w:rsidRDefault="00667656" w:rsidP="002A64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29349AE" w14:textId="77777777" w:rsidR="00667656" w:rsidRPr="008567C7" w:rsidRDefault="00667656" w:rsidP="002A64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77E6278" w14:textId="77777777" w:rsidR="00667656" w:rsidRPr="008567C7" w:rsidRDefault="00667656" w:rsidP="002A64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656">
              <w:rPr>
                <w:rFonts w:ascii="Times New Roman" w:hAnsi="Times New Roman" w:cs="Times New Roman"/>
                <w:sz w:val="18"/>
                <w:szCs w:val="18"/>
              </w:rPr>
              <w:t xml:space="preserve">  95,29</w:t>
            </w:r>
          </w:p>
        </w:tc>
      </w:tr>
    </w:tbl>
    <w:p w14:paraId="53770DC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9597E3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94AD5E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5C39D" w14:textId="77777777" w:rsidR="005308EF" w:rsidRDefault="005308EF">
      <w:r>
        <w:separator/>
      </w:r>
    </w:p>
  </w:endnote>
  <w:endnote w:type="continuationSeparator" w:id="0">
    <w:p w14:paraId="08CEE0B2" w14:textId="77777777" w:rsidR="005308EF" w:rsidRDefault="00530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F385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2ECF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3C9C21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E2861C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1EBC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4161F" w14:textId="77777777" w:rsidR="005308EF" w:rsidRDefault="005308EF">
      <w:r>
        <w:separator/>
      </w:r>
    </w:p>
  </w:footnote>
  <w:footnote w:type="continuationSeparator" w:id="0">
    <w:p w14:paraId="5A9831C3" w14:textId="77777777" w:rsidR="005308EF" w:rsidRDefault="00530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6710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B832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5417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08E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308EF"/>
    <w:rsid w:val="0054734E"/>
    <w:rsid w:val="00596FD7"/>
    <w:rsid w:val="005E5BFF"/>
    <w:rsid w:val="00607F9B"/>
    <w:rsid w:val="00644DCB"/>
    <w:rsid w:val="00657C1E"/>
    <w:rsid w:val="00667656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B20E5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733829"/>
  <w15:chartTrackingRefBased/>
  <w15:docId w15:val="{4925FDF3-A1B4-458F-BF5A-FE17812CB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2025-12-11T08:28:00Z</cp:lastPrinted>
  <dcterms:created xsi:type="dcterms:W3CDTF">2025-12-11T08:37:00Z</dcterms:created>
  <dcterms:modified xsi:type="dcterms:W3CDTF">2025-12-11T08:37:00Z</dcterms:modified>
</cp:coreProperties>
</file>