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91D05" w14:textId="6DE65D1B" w:rsidR="008D2AB8" w:rsidRPr="00F40BE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b w:val="0"/>
          <w:sz w:val="18"/>
          <w:szCs w:val="18"/>
        </w:rPr>
        <w:tab/>
      </w:r>
      <w:r w:rsidRPr="00F40BE1">
        <w:rPr>
          <w:rFonts w:ascii="Verdana" w:hAnsi="Verdana"/>
          <w:b w:val="0"/>
          <w:sz w:val="18"/>
          <w:szCs w:val="18"/>
        </w:rPr>
        <w:tab/>
      </w:r>
      <w:r w:rsidRPr="00F40BE1">
        <w:rPr>
          <w:rFonts w:ascii="Verdana" w:hAnsi="Verdana"/>
          <w:b w:val="0"/>
          <w:sz w:val="18"/>
          <w:szCs w:val="18"/>
        </w:rPr>
        <w:tab/>
      </w:r>
      <w:r w:rsidRPr="00F40BE1">
        <w:rPr>
          <w:rFonts w:ascii="Verdana" w:hAnsi="Verdana"/>
          <w:b w:val="0"/>
          <w:sz w:val="18"/>
          <w:szCs w:val="18"/>
        </w:rPr>
        <w:tab/>
      </w:r>
      <w:r w:rsidRPr="00F40BE1">
        <w:rPr>
          <w:rFonts w:ascii="Verdana" w:hAnsi="Verdana"/>
          <w:b w:val="0"/>
          <w:sz w:val="18"/>
          <w:szCs w:val="18"/>
        </w:rPr>
        <w:tab/>
      </w:r>
      <w:r w:rsidRPr="00F40BE1">
        <w:rPr>
          <w:rFonts w:ascii="Verdana" w:hAnsi="Verdana"/>
          <w:b w:val="0"/>
          <w:sz w:val="18"/>
          <w:szCs w:val="18"/>
        </w:rPr>
        <w:tab/>
      </w:r>
      <w:r w:rsidRPr="00F40BE1">
        <w:rPr>
          <w:rFonts w:ascii="Verdana" w:hAnsi="Verdana"/>
          <w:b w:val="0"/>
          <w:sz w:val="18"/>
          <w:szCs w:val="18"/>
        </w:rPr>
        <w:tab/>
      </w:r>
      <w:r w:rsidRPr="00F40BE1">
        <w:rPr>
          <w:rFonts w:ascii="Verdana" w:hAnsi="Verdana"/>
          <w:sz w:val="18"/>
          <w:szCs w:val="18"/>
        </w:rPr>
        <w:t xml:space="preserve">Załącznik nr </w:t>
      </w:r>
      <w:r w:rsidR="00012286" w:rsidRPr="00F40BE1">
        <w:rPr>
          <w:rFonts w:ascii="Verdana" w:hAnsi="Verdana"/>
          <w:sz w:val="18"/>
          <w:szCs w:val="18"/>
        </w:rPr>
        <w:t>1</w:t>
      </w:r>
    </w:p>
    <w:p w14:paraId="02FB48B9" w14:textId="77777777" w:rsidR="008D2AB8" w:rsidRPr="00F40BE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D219714" w14:textId="77777777" w:rsidR="008D2AB8" w:rsidRPr="00F40BE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FORMULARZ OFERTY</w:t>
      </w:r>
    </w:p>
    <w:p w14:paraId="2A2A090B" w14:textId="29919A7B" w:rsidR="0062251D" w:rsidRPr="00F40BE1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A6515" w:rsidRPr="00F40BE1">
        <w:rPr>
          <w:rFonts w:ascii="Verdana" w:hAnsi="Verdana"/>
          <w:sz w:val="18"/>
          <w:szCs w:val="18"/>
        </w:rPr>
        <w:t>………………………………………………..</w:t>
      </w:r>
    </w:p>
    <w:p w14:paraId="29A9A78A" w14:textId="5E9EF1B3" w:rsidR="0062251D" w:rsidRPr="00F40BE1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A6515" w:rsidRPr="00F40BE1">
        <w:rPr>
          <w:rFonts w:ascii="Verdana" w:hAnsi="Verdana"/>
          <w:sz w:val="18"/>
          <w:szCs w:val="18"/>
        </w:rPr>
        <w:t>………………………………………………</w:t>
      </w:r>
    </w:p>
    <w:p w14:paraId="6C8D29FA" w14:textId="412FE37B" w:rsidR="0062251D" w:rsidRPr="00F40BE1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A6515" w:rsidRPr="00F40BE1">
        <w:rPr>
          <w:rFonts w:ascii="Verdana" w:hAnsi="Verdana"/>
          <w:sz w:val="18"/>
          <w:szCs w:val="18"/>
        </w:rPr>
        <w:t>…………………………………………………..</w:t>
      </w:r>
    </w:p>
    <w:p w14:paraId="7E905BA5" w14:textId="64DC8942" w:rsidR="0062251D" w:rsidRPr="00F40BE1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A6515" w:rsidRPr="00F40BE1">
        <w:rPr>
          <w:rFonts w:ascii="Verdana" w:hAnsi="Verdana"/>
          <w:sz w:val="18"/>
          <w:szCs w:val="18"/>
        </w:rPr>
        <w:t>........</w:t>
      </w:r>
    </w:p>
    <w:p w14:paraId="0318C4A7" w14:textId="39D1A867" w:rsidR="0062251D" w:rsidRPr="00F40BE1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A6515" w:rsidRPr="00F40BE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3CE9F2" w14:textId="50537389" w:rsidR="0062251D" w:rsidRPr="00F40BE1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A6515" w:rsidRPr="00F40BE1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03E7DA5D" w14:textId="263EAFC0" w:rsidR="0062251D" w:rsidRPr="00F40BE1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A6515" w:rsidRPr="00F40BE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0B0C60C" w14:textId="3D913671" w:rsidR="0062251D" w:rsidRPr="00F40BE1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A6515" w:rsidRPr="00F40BE1">
        <w:rPr>
          <w:rFonts w:ascii="Verdana" w:hAnsi="Verdana"/>
          <w:sz w:val="18"/>
          <w:szCs w:val="18"/>
        </w:rPr>
        <w:t>........................................</w:t>
      </w:r>
    </w:p>
    <w:p w14:paraId="0CADCB1D" w14:textId="2D36C180" w:rsidR="008D2AB8" w:rsidRPr="00F40BE1" w:rsidRDefault="0062251D" w:rsidP="0062251D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A6515" w:rsidRPr="00F40BE1">
        <w:rPr>
          <w:rFonts w:ascii="Verdana" w:hAnsi="Verdana"/>
          <w:sz w:val="18"/>
          <w:szCs w:val="18"/>
        </w:rPr>
        <w:t>……………………………………………….</w:t>
      </w:r>
    </w:p>
    <w:p w14:paraId="4BFB16DA" w14:textId="77777777" w:rsidR="0062251D" w:rsidRPr="00F40BE1" w:rsidRDefault="0062251D" w:rsidP="0062251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FCAD982" w14:textId="77777777" w:rsidR="008D2AB8" w:rsidRPr="00F40BE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Do: Nazwa i siedziba Zamawiającego:</w:t>
      </w:r>
    </w:p>
    <w:p w14:paraId="54074FD4" w14:textId="77777777" w:rsidR="00236585" w:rsidRPr="00F40BE1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Akademia Górniczo - Hutnicza</w:t>
      </w:r>
    </w:p>
    <w:p w14:paraId="378E5EBE" w14:textId="77777777" w:rsidR="00236585" w:rsidRPr="00F40BE1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im. Stanisława Staszica w Krakowie</w:t>
      </w:r>
    </w:p>
    <w:p w14:paraId="6BD579FC" w14:textId="77777777" w:rsidR="008D2AB8" w:rsidRPr="00F40BE1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Dział Zamówień Publicznych</w:t>
      </w:r>
      <w:r w:rsidR="008D2AB8" w:rsidRPr="00F40BE1">
        <w:rPr>
          <w:rFonts w:ascii="Verdana" w:hAnsi="Verdana"/>
          <w:b/>
          <w:sz w:val="18"/>
          <w:szCs w:val="18"/>
        </w:rPr>
        <w:t xml:space="preserve">  </w:t>
      </w:r>
    </w:p>
    <w:p w14:paraId="77B5A604" w14:textId="77777777" w:rsidR="008D2AB8" w:rsidRPr="00F40BE1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Al. Mickiewicza</w:t>
      </w:r>
      <w:r w:rsidR="008D2AB8" w:rsidRPr="00F40BE1">
        <w:rPr>
          <w:rFonts w:ascii="Verdana" w:hAnsi="Verdana"/>
          <w:b/>
          <w:sz w:val="18"/>
          <w:szCs w:val="18"/>
        </w:rPr>
        <w:t xml:space="preserve"> </w:t>
      </w:r>
      <w:r w:rsidRPr="00F40BE1">
        <w:rPr>
          <w:rFonts w:ascii="Verdana" w:hAnsi="Verdana"/>
          <w:b/>
          <w:sz w:val="18"/>
          <w:szCs w:val="18"/>
        </w:rPr>
        <w:t>30</w:t>
      </w:r>
      <w:r w:rsidR="008D2AB8" w:rsidRPr="00F40BE1">
        <w:rPr>
          <w:rFonts w:ascii="Verdana" w:hAnsi="Verdana"/>
          <w:b/>
          <w:sz w:val="18"/>
          <w:szCs w:val="18"/>
        </w:rPr>
        <w:t xml:space="preserve"> </w:t>
      </w:r>
    </w:p>
    <w:p w14:paraId="0EAECFD5" w14:textId="77777777" w:rsidR="008D2AB8" w:rsidRPr="00F40BE1" w:rsidRDefault="00236585" w:rsidP="008D2AB8">
      <w:pPr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30-059</w:t>
      </w:r>
      <w:r w:rsidR="008D2AB8" w:rsidRPr="00F40BE1">
        <w:rPr>
          <w:rFonts w:ascii="Verdana" w:hAnsi="Verdana"/>
          <w:b/>
          <w:sz w:val="18"/>
          <w:szCs w:val="18"/>
        </w:rPr>
        <w:t xml:space="preserve"> </w:t>
      </w:r>
      <w:r w:rsidRPr="00F40BE1">
        <w:rPr>
          <w:rFonts w:ascii="Verdana" w:hAnsi="Verdana"/>
          <w:b/>
          <w:sz w:val="18"/>
          <w:szCs w:val="18"/>
        </w:rPr>
        <w:t>Kraków</w:t>
      </w:r>
      <w:r w:rsidR="008D2AB8" w:rsidRPr="00F40BE1">
        <w:rPr>
          <w:rFonts w:ascii="Verdana" w:hAnsi="Verdana"/>
          <w:b/>
          <w:sz w:val="18"/>
          <w:szCs w:val="18"/>
        </w:rPr>
        <w:t xml:space="preserve">,  </w:t>
      </w:r>
    </w:p>
    <w:p w14:paraId="6367D2E7" w14:textId="77777777" w:rsidR="008D2AB8" w:rsidRPr="00F40BE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112CE6C" w14:textId="7199E0F1" w:rsidR="008D2AB8" w:rsidRPr="00F40BE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4729E" w:rsidRPr="00F40BE1">
        <w:rPr>
          <w:rFonts w:ascii="Verdana" w:hAnsi="Verdana"/>
          <w:b/>
          <w:sz w:val="18"/>
          <w:szCs w:val="18"/>
        </w:rPr>
        <w:t>sukcesywna dostawa materiałów eksploatacyjnych do drukarek, kserokopiarek i faksów dla potrzeb AGH - KC-DE-zp.272-702/25</w:t>
      </w:r>
      <w:r w:rsidRPr="00F40BE1">
        <w:rPr>
          <w:rFonts w:ascii="Verdana" w:hAnsi="Verdana"/>
          <w:b/>
          <w:sz w:val="18"/>
          <w:szCs w:val="18"/>
        </w:rPr>
        <w:t xml:space="preserve">, </w:t>
      </w:r>
      <w:r w:rsidRPr="00F40BE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985CB4A" w14:textId="77777777" w:rsidR="008D2AB8" w:rsidRPr="00F40BE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2B939C3" w14:textId="28AA1635" w:rsidR="00A1518E" w:rsidRPr="00F40BE1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Wartość netto:   .........................................................................</w:t>
      </w:r>
      <w:r w:rsidR="000A6515" w:rsidRPr="00F40BE1">
        <w:rPr>
          <w:rFonts w:ascii="Verdana" w:hAnsi="Verdana"/>
          <w:b/>
          <w:sz w:val="18"/>
          <w:szCs w:val="18"/>
        </w:rPr>
        <w:t xml:space="preserve"> </w:t>
      </w:r>
      <w:r w:rsidRPr="00F40BE1">
        <w:rPr>
          <w:rFonts w:ascii="Verdana" w:hAnsi="Verdana"/>
          <w:b/>
          <w:sz w:val="18"/>
          <w:szCs w:val="18"/>
        </w:rPr>
        <w:t xml:space="preserve">PLN </w:t>
      </w:r>
    </w:p>
    <w:p w14:paraId="66E9B399" w14:textId="77777777" w:rsidR="00A1518E" w:rsidRPr="00F40BE1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E9BD28B" w14:textId="2022A667" w:rsidR="00A1518E" w:rsidRPr="00F40BE1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Wartość brutto: .........................................................................</w:t>
      </w:r>
      <w:r w:rsidR="000A6515" w:rsidRPr="00F40BE1">
        <w:rPr>
          <w:rFonts w:ascii="Verdana" w:hAnsi="Verdana"/>
          <w:b/>
          <w:sz w:val="18"/>
          <w:szCs w:val="18"/>
        </w:rPr>
        <w:t xml:space="preserve"> </w:t>
      </w:r>
      <w:r w:rsidRPr="00F40BE1">
        <w:rPr>
          <w:rFonts w:ascii="Verdana" w:hAnsi="Verdana"/>
          <w:b/>
          <w:sz w:val="18"/>
          <w:szCs w:val="18"/>
        </w:rPr>
        <w:t>PLN</w:t>
      </w:r>
    </w:p>
    <w:p w14:paraId="2AE8EFCB" w14:textId="77777777" w:rsidR="00A1518E" w:rsidRPr="00F40BE1" w:rsidRDefault="00A1518E" w:rsidP="00A1518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5441BA8" w14:textId="0BB8DB57" w:rsidR="00A1518E" w:rsidRPr="00F40BE1" w:rsidRDefault="00A1518E" w:rsidP="00A1518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60E5DEDC" w14:textId="5B279252" w:rsidR="00A1518E" w:rsidRPr="00F40BE1" w:rsidRDefault="00A1518E" w:rsidP="00A1518E">
      <w:pPr>
        <w:widowControl w:val="0"/>
        <w:spacing w:before="120" w:line="360" w:lineRule="auto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Powyższa cena zawiera podatek VAT w wysokości 23 % tj.</w:t>
      </w:r>
      <w:r w:rsidR="000A6515" w:rsidRPr="00F40BE1">
        <w:rPr>
          <w:rFonts w:ascii="Verdana" w:hAnsi="Verdana"/>
          <w:b/>
          <w:sz w:val="18"/>
          <w:szCs w:val="18"/>
        </w:rPr>
        <w:t xml:space="preserve"> </w:t>
      </w:r>
      <w:r w:rsidRPr="00F40BE1">
        <w:rPr>
          <w:rFonts w:ascii="Verdana" w:hAnsi="Verdana"/>
          <w:b/>
          <w:sz w:val="18"/>
          <w:szCs w:val="18"/>
        </w:rPr>
        <w:t>…………………….</w:t>
      </w:r>
      <w:r w:rsidR="000A6515" w:rsidRPr="00F40BE1">
        <w:rPr>
          <w:rFonts w:ascii="Verdana" w:hAnsi="Verdana"/>
          <w:b/>
          <w:sz w:val="18"/>
          <w:szCs w:val="18"/>
        </w:rPr>
        <w:t xml:space="preserve"> </w:t>
      </w:r>
      <w:r w:rsidRPr="00F40BE1">
        <w:rPr>
          <w:rFonts w:ascii="Verdana" w:hAnsi="Verdana"/>
          <w:b/>
          <w:sz w:val="18"/>
          <w:szCs w:val="18"/>
        </w:rPr>
        <w:t>PLN</w:t>
      </w:r>
    </w:p>
    <w:p w14:paraId="6DA38E29" w14:textId="77777777" w:rsidR="00A1518E" w:rsidRPr="00F40BE1" w:rsidRDefault="00A1518E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 xml:space="preserve">Termin dostawy zamówień cząstkowych: </w:t>
      </w:r>
      <w:r w:rsidRPr="00F40BE1">
        <w:rPr>
          <w:rFonts w:ascii="Verdana" w:hAnsi="Verdana"/>
          <w:bCs/>
          <w:sz w:val="18"/>
          <w:szCs w:val="18"/>
        </w:rPr>
        <w:t xml:space="preserve">……. </w:t>
      </w:r>
      <w:r w:rsidRPr="00F40BE1">
        <w:rPr>
          <w:rFonts w:ascii="Verdana" w:hAnsi="Verdana"/>
          <w:sz w:val="18"/>
          <w:szCs w:val="18"/>
        </w:rPr>
        <w:t xml:space="preserve">dni roboczych od daty złożenia zamówienia </w:t>
      </w:r>
      <w:r w:rsidRPr="00F40BE1">
        <w:rPr>
          <w:rFonts w:ascii="Verdana" w:hAnsi="Verdana"/>
          <w:b/>
          <w:color w:val="FF0000"/>
          <w:sz w:val="18"/>
          <w:szCs w:val="18"/>
        </w:rPr>
        <w:t>/kryterium oceny ofert/</w:t>
      </w:r>
    </w:p>
    <w:p w14:paraId="3691BED8" w14:textId="09DACAD6" w:rsidR="00A1518E" w:rsidRPr="00F40BE1" w:rsidRDefault="00A1518E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>Termin realizacji umowy: sukcesywnie od daty podpisania umowy przez okres 12 miesięcy.</w:t>
      </w:r>
    </w:p>
    <w:p w14:paraId="27948356" w14:textId="31A4D38C" w:rsidR="007348D9" w:rsidRPr="00F40BE1" w:rsidRDefault="007348D9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 xml:space="preserve">Okres gwarancji na zaoferowane materiały eksploatacyjne wynosi: </w:t>
      </w:r>
      <w:r w:rsidRPr="00F40BE1">
        <w:rPr>
          <w:rFonts w:ascii="Verdana" w:hAnsi="Verdana"/>
          <w:bCs/>
          <w:sz w:val="18"/>
          <w:szCs w:val="18"/>
        </w:rPr>
        <w:t xml:space="preserve">…………… </w:t>
      </w:r>
      <w:r w:rsidRPr="00F40BE1">
        <w:rPr>
          <w:rFonts w:ascii="Verdana" w:hAnsi="Verdana"/>
          <w:b/>
          <w:sz w:val="18"/>
          <w:szCs w:val="18"/>
        </w:rPr>
        <w:t>miesięcy</w:t>
      </w:r>
      <w:r w:rsidR="003B1964" w:rsidRPr="00F40BE1">
        <w:rPr>
          <w:rFonts w:ascii="Verdana" w:hAnsi="Verdana"/>
          <w:b/>
          <w:sz w:val="18"/>
          <w:szCs w:val="18"/>
        </w:rPr>
        <w:t xml:space="preserve"> </w:t>
      </w:r>
      <w:r w:rsidR="003B1964" w:rsidRPr="00F40BE1">
        <w:rPr>
          <w:rFonts w:ascii="Verdana" w:hAnsi="Verdana" w:cs="Arial"/>
          <w:b/>
          <w:bCs/>
          <w:sz w:val="18"/>
          <w:szCs w:val="18"/>
          <w:lang w:eastAsia="zh-CN"/>
        </w:rPr>
        <w:t>od dnia dostawy.</w:t>
      </w:r>
    </w:p>
    <w:p w14:paraId="1053395E" w14:textId="77777777" w:rsidR="00A1518E" w:rsidRPr="00F40BE1" w:rsidRDefault="00A1518E" w:rsidP="00A1518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40BE1">
        <w:rPr>
          <w:rFonts w:ascii="Verdana" w:hAnsi="Verdana"/>
          <w:b/>
          <w:sz w:val="18"/>
          <w:szCs w:val="18"/>
        </w:rPr>
        <w:t xml:space="preserve"> TAK/NIE</w:t>
      </w:r>
    </w:p>
    <w:p w14:paraId="63CC76E8" w14:textId="77777777" w:rsidR="00A1518E" w:rsidRPr="00F40BE1" w:rsidRDefault="00A1518E" w:rsidP="00A1518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b/>
          <w:sz w:val="18"/>
          <w:szCs w:val="18"/>
        </w:rPr>
        <w:t xml:space="preserve">Termin płatności: </w:t>
      </w:r>
      <w:r w:rsidRPr="00F40BE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219B440" w14:textId="74409F78" w:rsidR="000A6515" w:rsidRPr="00F40BE1" w:rsidRDefault="00A1518E" w:rsidP="00F4506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b/>
          <w:bCs/>
          <w:sz w:val="18"/>
          <w:szCs w:val="18"/>
        </w:rPr>
        <w:t>ZOBOWIĄZUJEMY SIĘ</w:t>
      </w:r>
      <w:r w:rsidRPr="00F40BE1">
        <w:rPr>
          <w:rFonts w:ascii="Verdana" w:hAnsi="Verdana"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BA62BAB" w14:textId="77777777" w:rsidR="00F4506B" w:rsidRPr="00F40BE1" w:rsidRDefault="00F4506B" w:rsidP="00F4506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16446FD8" w14:textId="77777777" w:rsidR="00A1518E" w:rsidRPr="00F40BE1" w:rsidRDefault="00A1518E" w:rsidP="00A1518E">
      <w:pPr>
        <w:rPr>
          <w:rFonts w:ascii="Verdana" w:hAnsi="Verdana"/>
          <w:b/>
          <w:sz w:val="18"/>
          <w:szCs w:val="18"/>
          <w:u w:val="single"/>
        </w:rPr>
      </w:pPr>
      <w:r w:rsidRPr="00F40BE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A836851" w14:textId="77777777" w:rsidR="00A1518E" w:rsidRPr="00F40BE1" w:rsidRDefault="00A1518E" w:rsidP="00A1518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40BE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E45C3C3" w14:textId="69BEF74E" w:rsidR="00A1518E" w:rsidRPr="00F40BE1" w:rsidRDefault="00A1518E" w:rsidP="00A151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40BE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40BE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57415F6" w14:textId="77777777" w:rsidR="00A1518E" w:rsidRPr="00F40BE1" w:rsidRDefault="00A1518E" w:rsidP="000A651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18"/>
          <w:szCs w:val="18"/>
        </w:rPr>
      </w:pPr>
      <w:r w:rsidRPr="00F40BE1">
        <w:rPr>
          <w:rFonts w:ascii="Verdana" w:hAnsi="Verdana"/>
          <w:b/>
          <w:color w:val="000000"/>
          <w:sz w:val="18"/>
          <w:szCs w:val="18"/>
        </w:rPr>
        <w:t>Oświadczamy, że oferowane materiały eksploatacyjne są projektowane i produkowane zgodnie z normami ISO 9001 i ISO 14001 lub równoważnymi,</w:t>
      </w:r>
    </w:p>
    <w:p w14:paraId="54C2B19D" w14:textId="77777777" w:rsidR="00A1518E" w:rsidRPr="00F40BE1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24B79D" w14:textId="77777777" w:rsidR="00A1518E" w:rsidRPr="00F40BE1" w:rsidRDefault="00A1518E" w:rsidP="00A1518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40BE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A4EB3C" w14:textId="77777777" w:rsidR="00A1518E" w:rsidRPr="00F40BE1" w:rsidRDefault="00A1518E" w:rsidP="00A1518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40BE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1C5B55" w14:textId="77777777" w:rsidR="00A1518E" w:rsidRPr="00F40BE1" w:rsidRDefault="00A1518E" w:rsidP="00A1518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1518E" w:rsidRPr="00F40BE1" w14:paraId="392A2038" w14:textId="77777777" w:rsidTr="00A1518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8C08C" w14:textId="77777777" w:rsidR="00A1518E" w:rsidRPr="00F40BE1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0BE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F674B" w14:textId="77777777" w:rsidR="00A1518E" w:rsidRPr="00F40BE1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0BE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E9A7712" w14:textId="77777777" w:rsidR="00A1518E" w:rsidRPr="00F40BE1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0BE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6CAAD" w14:textId="77777777" w:rsidR="00A1518E" w:rsidRPr="00F40BE1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0BE1">
              <w:rPr>
                <w:rFonts w:ascii="Verdana" w:hAnsi="Verdana"/>
                <w:sz w:val="18"/>
                <w:szCs w:val="18"/>
              </w:rPr>
              <w:t>Nazwa podwykonawcy</w:t>
            </w:r>
            <w:r w:rsidRPr="00F40BE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1518E" w:rsidRPr="00F40BE1" w14:paraId="431F45C4" w14:textId="77777777" w:rsidTr="00A1518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2E83A" w14:textId="77777777" w:rsidR="00A1518E" w:rsidRPr="00F40BE1" w:rsidRDefault="00A1518E" w:rsidP="00A1518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B16A" w14:textId="77777777" w:rsidR="00A1518E" w:rsidRPr="00F40BE1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A2020" w14:textId="77777777" w:rsidR="00A1518E" w:rsidRPr="00F40BE1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1518E" w:rsidRPr="00F40BE1" w14:paraId="2EB24354" w14:textId="77777777" w:rsidTr="00A1518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3763" w14:textId="77777777" w:rsidR="00A1518E" w:rsidRPr="00F40BE1" w:rsidRDefault="00A1518E" w:rsidP="00A1518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D99DE" w14:textId="77777777" w:rsidR="00A1518E" w:rsidRPr="00F40BE1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4CFBC" w14:textId="77777777" w:rsidR="00A1518E" w:rsidRPr="00F40BE1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688CE78" w14:textId="77777777" w:rsidR="00A1518E" w:rsidRPr="00F40BE1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3965982D" w14:textId="77777777" w:rsidR="00A1518E" w:rsidRPr="00F40BE1" w:rsidRDefault="00A1518E" w:rsidP="00A1518E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40BE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40BE1">
        <w:rPr>
          <w:rFonts w:ascii="Verdana" w:hAnsi="Verdana"/>
          <w:b/>
          <w:bCs/>
          <w:kern w:val="32"/>
          <w:sz w:val="18"/>
          <w:szCs w:val="18"/>
        </w:rPr>
        <w:tab/>
      </w:r>
      <w:r w:rsidRPr="00F40BE1">
        <w:rPr>
          <w:rFonts w:ascii="Verdana" w:hAnsi="Verdana"/>
          <w:b/>
          <w:bCs/>
          <w:kern w:val="32"/>
          <w:sz w:val="18"/>
          <w:szCs w:val="18"/>
        </w:rPr>
        <w:tab/>
      </w:r>
      <w:r w:rsidRPr="00F40BE1">
        <w:rPr>
          <w:rFonts w:ascii="Verdana" w:hAnsi="Verdana"/>
          <w:b/>
          <w:bCs/>
          <w:kern w:val="32"/>
          <w:sz w:val="18"/>
          <w:szCs w:val="18"/>
        </w:rPr>
        <w:tab/>
      </w:r>
      <w:r w:rsidRPr="00F40BE1">
        <w:rPr>
          <w:rFonts w:ascii="Verdana" w:hAnsi="Verdana"/>
          <w:b/>
          <w:bCs/>
          <w:kern w:val="32"/>
          <w:sz w:val="18"/>
          <w:szCs w:val="18"/>
        </w:rPr>
        <w:tab/>
      </w:r>
      <w:r w:rsidRPr="00F40BE1">
        <w:rPr>
          <w:rFonts w:ascii="Verdana" w:hAnsi="Verdana"/>
          <w:b/>
          <w:bCs/>
          <w:kern w:val="32"/>
          <w:sz w:val="18"/>
          <w:szCs w:val="18"/>
        </w:rPr>
        <w:tab/>
      </w:r>
      <w:r w:rsidRPr="00F40BE1">
        <w:rPr>
          <w:rFonts w:ascii="Verdana" w:hAnsi="Verdana"/>
          <w:b/>
          <w:bCs/>
          <w:kern w:val="32"/>
          <w:sz w:val="18"/>
          <w:szCs w:val="18"/>
        </w:rPr>
        <w:tab/>
      </w:r>
      <w:r w:rsidRPr="00F40BE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98BD43D" w14:textId="77777777" w:rsidR="00A1518E" w:rsidRPr="00F40BE1" w:rsidRDefault="00A1518E" w:rsidP="00A1518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40BE1">
        <w:rPr>
          <w:rFonts w:ascii="Verdana" w:hAnsi="Verdana"/>
          <w:sz w:val="18"/>
          <w:szCs w:val="18"/>
        </w:rPr>
        <w:tab/>
      </w:r>
      <w:r w:rsidRPr="00F40BE1">
        <w:rPr>
          <w:rFonts w:ascii="Verdana" w:hAnsi="Verdana"/>
          <w:sz w:val="18"/>
          <w:szCs w:val="18"/>
        </w:rPr>
        <w:tab/>
        <w:t xml:space="preserve"> </w:t>
      </w:r>
    </w:p>
    <w:p w14:paraId="5459CC20" w14:textId="77777777" w:rsidR="00A1518E" w:rsidRPr="00F40BE1" w:rsidRDefault="00A1518E" w:rsidP="00A1518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40BE1">
        <w:rPr>
          <w:rFonts w:ascii="Verdana" w:hAnsi="Verdana"/>
          <w:sz w:val="18"/>
          <w:szCs w:val="18"/>
        </w:rPr>
        <w:tab/>
      </w:r>
      <w:r w:rsidRPr="00F40BE1">
        <w:rPr>
          <w:rFonts w:ascii="Verdana" w:hAnsi="Verdana"/>
          <w:sz w:val="18"/>
          <w:szCs w:val="18"/>
        </w:rPr>
        <w:tab/>
        <w:t xml:space="preserve"> .</w:t>
      </w:r>
    </w:p>
    <w:p w14:paraId="13F8C8A9" w14:textId="77777777" w:rsidR="00A1518E" w:rsidRPr="00F40BE1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F40BE1">
        <w:rPr>
          <w:rFonts w:ascii="Verdana" w:hAnsi="Verdana"/>
          <w:sz w:val="18"/>
          <w:szCs w:val="18"/>
        </w:rPr>
        <w:t>ych</w:t>
      </w:r>
      <w:proofErr w:type="spellEnd"/>
      <w:r w:rsidRPr="00F40BE1">
        <w:rPr>
          <w:rFonts w:ascii="Verdana" w:hAnsi="Verdana"/>
          <w:sz w:val="18"/>
          <w:szCs w:val="18"/>
        </w:rPr>
        <w:t>) dokumentu(ów)</w:t>
      </w:r>
    </w:p>
    <w:p w14:paraId="4A36B77D" w14:textId="77777777" w:rsidR="00A1518E" w:rsidRPr="00F40BE1" w:rsidRDefault="00A1518E" w:rsidP="00A1518E">
      <w:pPr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02A03D0" w14:textId="77777777" w:rsidR="00A1518E" w:rsidRPr="00F40BE1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załącznikami do niniejszej oferty są:</w:t>
      </w:r>
    </w:p>
    <w:p w14:paraId="56E10E64" w14:textId="77777777" w:rsidR="00A1518E" w:rsidRPr="00F40BE1" w:rsidRDefault="00A1518E" w:rsidP="00A151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F1E547" w14:textId="77777777" w:rsidR="00A1518E" w:rsidRPr="00F40BE1" w:rsidRDefault="00A1518E" w:rsidP="00A151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40BE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F58B30" w14:textId="29A42CD7" w:rsidR="00A1518E" w:rsidRPr="00F40BE1" w:rsidRDefault="00A1518E" w:rsidP="00A1518E">
      <w:pPr>
        <w:jc w:val="both"/>
        <w:rPr>
          <w:rFonts w:ascii="Verdana" w:hAnsi="Verdana"/>
          <w:sz w:val="18"/>
          <w:szCs w:val="18"/>
        </w:rPr>
      </w:pPr>
    </w:p>
    <w:p w14:paraId="55D249E3" w14:textId="77777777" w:rsidR="000A6515" w:rsidRPr="00F40BE1" w:rsidRDefault="000A6515" w:rsidP="000A651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F40BE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F40BE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40BE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F40BE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40BE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F40BE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40BE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40BE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48D26" w14:textId="77777777" w:rsidR="00FE545C" w:rsidRPr="00F40BE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F40B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462F6" w14:textId="77777777" w:rsidR="00304CF2" w:rsidRDefault="00304CF2">
      <w:r>
        <w:separator/>
      </w:r>
    </w:p>
  </w:endnote>
  <w:endnote w:type="continuationSeparator" w:id="0">
    <w:p w14:paraId="2B2C3528" w14:textId="77777777" w:rsidR="00304CF2" w:rsidRDefault="0030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C04D6" w14:textId="77777777" w:rsidR="00236585" w:rsidRDefault="002365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C9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D83C9" w14:textId="77777777" w:rsidR="00236585" w:rsidRDefault="00236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E7D1A" w14:textId="77777777" w:rsidR="00304CF2" w:rsidRDefault="00304CF2">
      <w:r>
        <w:separator/>
      </w:r>
    </w:p>
  </w:footnote>
  <w:footnote w:type="continuationSeparator" w:id="0">
    <w:p w14:paraId="7D9090A7" w14:textId="77777777" w:rsidR="00304CF2" w:rsidRDefault="00304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D139B" w14:textId="77777777" w:rsidR="00236585" w:rsidRDefault="00236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128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5AFB0" w14:textId="77777777" w:rsidR="00236585" w:rsidRDefault="00236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2664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95827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696602">
    <w:abstractNumId w:val="0"/>
  </w:num>
  <w:num w:numId="4" w16cid:durableId="1477649823">
    <w:abstractNumId w:val="2"/>
  </w:num>
  <w:num w:numId="5" w16cid:durableId="1807772237">
    <w:abstractNumId w:val="0"/>
  </w:num>
  <w:num w:numId="6" w16cid:durableId="1196044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CF2"/>
    <w:rsid w:val="00012286"/>
    <w:rsid w:val="000547D4"/>
    <w:rsid w:val="000704FC"/>
    <w:rsid w:val="00071CCC"/>
    <w:rsid w:val="000A6515"/>
    <w:rsid w:val="000B731D"/>
    <w:rsid w:val="000D6134"/>
    <w:rsid w:val="000E09C7"/>
    <w:rsid w:val="000F6589"/>
    <w:rsid w:val="00106636"/>
    <w:rsid w:val="00116EC6"/>
    <w:rsid w:val="001801DD"/>
    <w:rsid w:val="001A7849"/>
    <w:rsid w:val="001D4612"/>
    <w:rsid w:val="00206459"/>
    <w:rsid w:val="00207E98"/>
    <w:rsid w:val="00236585"/>
    <w:rsid w:val="002723B0"/>
    <w:rsid w:val="002744E9"/>
    <w:rsid w:val="00304CF2"/>
    <w:rsid w:val="00315A4A"/>
    <w:rsid w:val="003526A8"/>
    <w:rsid w:val="003B1964"/>
    <w:rsid w:val="0042208C"/>
    <w:rsid w:val="004B7300"/>
    <w:rsid w:val="004C6753"/>
    <w:rsid w:val="004E74DA"/>
    <w:rsid w:val="00595C87"/>
    <w:rsid w:val="005D2C65"/>
    <w:rsid w:val="005E6D94"/>
    <w:rsid w:val="00606901"/>
    <w:rsid w:val="0062251D"/>
    <w:rsid w:val="00632879"/>
    <w:rsid w:val="0063384F"/>
    <w:rsid w:val="00643C6F"/>
    <w:rsid w:val="00646202"/>
    <w:rsid w:val="0065290F"/>
    <w:rsid w:val="006815F6"/>
    <w:rsid w:val="007348D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518E"/>
    <w:rsid w:val="00A346FE"/>
    <w:rsid w:val="00A46BF4"/>
    <w:rsid w:val="00A47B4D"/>
    <w:rsid w:val="00A51F7E"/>
    <w:rsid w:val="00A83018"/>
    <w:rsid w:val="00AF4D22"/>
    <w:rsid w:val="00B774DC"/>
    <w:rsid w:val="00BD5A36"/>
    <w:rsid w:val="00C27A14"/>
    <w:rsid w:val="00C4729E"/>
    <w:rsid w:val="00C969A6"/>
    <w:rsid w:val="00CA7D36"/>
    <w:rsid w:val="00D24208"/>
    <w:rsid w:val="00D60C38"/>
    <w:rsid w:val="00D66893"/>
    <w:rsid w:val="00D90ACB"/>
    <w:rsid w:val="00DA387C"/>
    <w:rsid w:val="00DC1500"/>
    <w:rsid w:val="00E44371"/>
    <w:rsid w:val="00E949B0"/>
    <w:rsid w:val="00EC0BEA"/>
    <w:rsid w:val="00F00591"/>
    <w:rsid w:val="00F40BE1"/>
    <w:rsid w:val="00F4506B"/>
    <w:rsid w:val="00F51688"/>
    <w:rsid w:val="00F53146"/>
    <w:rsid w:val="00F850A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89DEC2"/>
  <w15:chartTrackingRefBased/>
  <w15:docId w15:val="{BE2E5713-F4FA-49A7-8E2A-998C63BF3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4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583</Words>
  <Characters>4821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2025-11-25T13:33:00Z</dcterms:created>
  <dcterms:modified xsi:type="dcterms:W3CDTF">2025-11-26T10:44:00Z</dcterms:modified>
</cp:coreProperties>
</file>