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1F183" w14:textId="03DEFBB7" w:rsidR="00FB7F50" w:rsidRPr="002245BE" w:rsidRDefault="008D783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D783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D783D">
        <w:rPr>
          <w:sz w:val="22"/>
          <w:szCs w:val="22"/>
        </w:rPr>
        <w:t>2025-12-</w:t>
      </w:r>
      <w:r w:rsidR="00211B8B">
        <w:rPr>
          <w:sz w:val="22"/>
          <w:szCs w:val="22"/>
        </w:rPr>
        <w:t>10</w:t>
      </w:r>
    </w:p>
    <w:p w14:paraId="337B2BB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74918B9" w14:textId="77777777" w:rsidR="008D783D" w:rsidRPr="008D783D" w:rsidRDefault="008D783D" w:rsidP="00FB7F50">
      <w:pPr>
        <w:spacing w:after="40"/>
        <w:rPr>
          <w:b/>
          <w:bCs/>
          <w:sz w:val="22"/>
          <w:szCs w:val="22"/>
        </w:rPr>
      </w:pPr>
      <w:r w:rsidRPr="008D783D">
        <w:rPr>
          <w:b/>
          <w:bCs/>
          <w:sz w:val="22"/>
          <w:szCs w:val="22"/>
        </w:rPr>
        <w:t>Akademia Górniczo - Hutnicza</w:t>
      </w:r>
    </w:p>
    <w:p w14:paraId="6A4633BE" w14:textId="77777777" w:rsidR="008D783D" w:rsidRPr="008D783D" w:rsidRDefault="008D783D" w:rsidP="00FB7F50">
      <w:pPr>
        <w:spacing w:after="40"/>
        <w:rPr>
          <w:b/>
          <w:bCs/>
          <w:sz w:val="22"/>
          <w:szCs w:val="22"/>
        </w:rPr>
      </w:pPr>
      <w:r w:rsidRPr="008D783D">
        <w:rPr>
          <w:b/>
          <w:bCs/>
          <w:sz w:val="22"/>
          <w:szCs w:val="22"/>
        </w:rPr>
        <w:t>im. Stanisława Staszica w Krakowie</w:t>
      </w:r>
    </w:p>
    <w:p w14:paraId="223BE541" w14:textId="77777777" w:rsidR="00FB7F50" w:rsidRPr="002245BE" w:rsidRDefault="008D783D" w:rsidP="00FB7F50">
      <w:pPr>
        <w:spacing w:after="40"/>
        <w:rPr>
          <w:b/>
          <w:bCs/>
          <w:sz w:val="22"/>
          <w:szCs w:val="22"/>
        </w:rPr>
      </w:pPr>
      <w:r w:rsidRPr="008D783D">
        <w:rPr>
          <w:b/>
          <w:bCs/>
          <w:sz w:val="22"/>
          <w:szCs w:val="22"/>
        </w:rPr>
        <w:t>Dział Zamówień Publicznych</w:t>
      </w:r>
    </w:p>
    <w:p w14:paraId="6ED6B14C" w14:textId="77777777" w:rsidR="00FB7F50" w:rsidRPr="002245BE" w:rsidRDefault="008D783D" w:rsidP="00FB7F50">
      <w:pPr>
        <w:rPr>
          <w:sz w:val="22"/>
          <w:szCs w:val="22"/>
        </w:rPr>
      </w:pPr>
      <w:r w:rsidRPr="008D783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D783D">
        <w:rPr>
          <w:sz w:val="22"/>
          <w:szCs w:val="22"/>
        </w:rPr>
        <w:t>30</w:t>
      </w:r>
    </w:p>
    <w:p w14:paraId="3D5CA3C6" w14:textId="77777777" w:rsidR="00FB7F50" w:rsidRPr="002245BE" w:rsidRDefault="008D783D" w:rsidP="00FB7F50">
      <w:pPr>
        <w:rPr>
          <w:sz w:val="22"/>
          <w:szCs w:val="22"/>
        </w:rPr>
      </w:pPr>
      <w:r w:rsidRPr="008D783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D783D">
        <w:rPr>
          <w:sz w:val="22"/>
          <w:szCs w:val="22"/>
        </w:rPr>
        <w:t>Kraków</w:t>
      </w:r>
    </w:p>
    <w:p w14:paraId="2603C3D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97BD71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D783D" w:rsidRPr="00607F9B" w14:paraId="0C86A317" w14:textId="77777777" w:rsidTr="00AC2D2D">
        <w:trPr>
          <w:trHeight w:val="638"/>
        </w:trPr>
        <w:tc>
          <w:tcPr>
            <w:tcW w:w="959" w:type="dxa"/>
          </w:tcPr>
          <w:p w14:paraId="1EF71646" w14:textId="77777777" w:rsidR="008D783D" w:rsidRPr="00607F9B" w:rsidRDefault="008D783D" w:rsidP="00AC2D2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81E4696" w14:textId="77777777" w:rsidR="008D783D" w:rsidRPr="00607F9B" w:rsidRDefault="008D783D" w:rsidP="00AC2D2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D783D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D783D">
              <w:rPr>
                <w:b/>
                <w:bCs/>
                <w:sz w:val="22"/>
                <w:szCs w:val="22"/>
              </w:rPr>
              <w:t>Dostawa związków chemicznych do zastosowań fotooptycznych dla WIMiC - KC-DE-zp.272-719/25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D783D">
              <w:rPr>
                <w:b/>
                <w:sz w:val="22"/>
                <w:szCs w:val="22"/>
              </w:rPr>
              <w:t>KC-DE-zp.272-719/25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42B5E7B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D783D" w14:paraId="6CAC9E15" w14:textId="77777777" w:rsidTr="00AC2D2D">
        <w:trPr>
          <w:cantSplit/>
        </w:trPr>
        <w:tc>
          <w:tcPr>
            <w:tcW w:w="10150" w:type="dxa"/>
          </w:tcPr>
          <w:p w14:paraId="2ED46635" w14:textId="77777777" w:rsidR="008D783D" w:rsidRPr="00D26ED6" w:rsidRDefault="008D783D" w:rsidP="00AC2D2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D783D">
              <w:rPr>
                <w:b/>
                <w:sz w:val="22"/>
                <w:szCs w:val="22"/>
              </w:rPr>
              <w:t>Vitaia Sp. z o.o.</w:t>
            </w:r>
          </w:p>
          <w:p w14:paraId="2561CAB5" w14:textId="77777777" w:rsidR="008D783D" w:rsidRPr="009F0E5C" w:rsidRDefault="008D783D" w:rsidP="00AC2D2D">
            <w:pPr>
              <w:jc w:val="both"/>
              <w:rPr>
                <w:bCs/>
                <w:sz w:val="22"/>
                <w:szCs w:val="22"/>
              </w:rPr>
            </w:pPr>
            <w:r w:rsidRPr="008D783D">
              <w:rPr>
                <w:bCs/>
                <w:sz w:val="22"/>
                <w:szCs w:val="22"/>
              </w:rPr>
              <w:t>Al. Powstania Warszawskiego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D783D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3AA5839" w14:textId="77777777" w:rsidR="008D783D" w:rsidRPr="009F0E5C" w:rsidRDefault="008D783D" w:rsidP="00AC2D2D">
            <w:pPr>
              <w:jc w:val="both"/>
              <w:rPr>
                <w:bCs/>
                <w:sz w:val="22"/>
                <w:szCs w:val="22"/>
              </w:rPr>
            </w:pPr>
            <w:r w:rsidRPr="008D783D">
              <w:rPr>
                <w:bCs/>
                <w:sz w:val="22"/>
                <w:szCs w:val="22"/>
              </w:rPr>
              <w:t>31-539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D783D">
              <w:rPr>
                <w:bCs/>
                <w:sz w:val="22"/>
                <w:szCs w:val="22"/>
              </w:rPr>
              <w:t>Kraków</w:t>
            </w:r>
          </w:p>
          <w:p w14:paraId="29074DB6" w14:textId="77777777" w:rsidR="008D783D" w:rsidRPr="00D26ED6" w:rsidRDefault="008D783D" w:rsidP="00AC2D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3D1224" w14:textId="77777777" w:rsidR="008D783D" w:rsidRDefault="008D783D" w:rsidP="00AC2D2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D783D">
              <w:rPr>
                <w:sz w:val="22"/>
                <w:szCs w:val="22"/>
              </w:rPr>
              <w:t>Dostawa związków chemicznych do zastosowań fotooptycznych dla WIMiC - KC-DE-zp.272-719/25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9EDAC71" w14:textId="77777777" w:rsidR="008D783D" w:rsidRPr="00D26ED6" w:rsidRDefault="008D783D" w:rsidP="00AC2D2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D783D">
              <w:rPr>
                <w:b/>
                <w:sz w:val="22"/>
                <w:szCs w:val="22"/>
              </w:rPr>
              <w:t>260 300.00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DFD6230" w14:textId="77777777" w:rsidR="008D783D" w:rsidRDefault="008D783D" w:rsidP="00AC2D2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53972E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5"/>
        <w:gridCol w:w="2126"/>
        <w:gridCol w:w="2127"/>
      </w:tblGrid>
      <w:tr w:rsidR="00434010" w:rsidRPr="008567C7" w14:paraId="41046EBF" w14:textId="77777777" w:rsidTr="00434010">
        <w:trPr>
          <w:trHeight w:val="510"/>
        </w:trPr>
        <w:tc>
          <w:tcPr>
            <w:tcW w:w="709" w:type="dxa"/>
            <w:vAlign w:val="center"/>
          </w:tcPr>
          <w:p w14:paraId="77F90743" w14:textId="77777777" w:rsidR="00434010" w:rsidRPr="008567C7" w:rsidRDefault="0043401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245" w:type="dxa"/>
            <w:vAlign w:val="center"/>
          </w:tcPr>
          <w:p w14:paraId="27989A44" w14:textId="77777777" w:rsidR="00434010" w:rsidRPr="008567C7" w:rsidRDefault="0043401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14:paraId="2462DF2C" w14:textId="77777777" w:rsidR="00434010" w:rsidRPr="008567C7" w:rsidRDefault="0043401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783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14:paraId="0D318D3F" w14:textId="77777777" w:rsidR="00434010" w:rsidRPr="008567C7" w:rsidRDefault="0043401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34010" w:rsidRPr="008567C7" w14:paraId="4829D6E7" w14:textId="77777777" w:rsidTr="00434010">
        <w:tc>
          <w:tcPr>
            <w:tcW w:w="709" w:type="dxa"/>
            <w:vAlign w:val="center"/>
          </w:tcPr>
          <w:p w14:paraId="62196C74" w14:textId="77777777" w:rsidR="00434010" w:rsidRPr="008567C7" w:rsidRDefault="00434010" w:rsidP="00AC2D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83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45" w:type="dxa"/>
            <w:vAlign w:val="center"/>
          </w:tcPr>
          <w:p w14:paraId="04627A88" w14:textId="77777777" w:rsidR="00434010" w:rsidRPr="002B6761" w:rsidRDefault="00434010" w:rsidP="00AC2D2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783D">
              <w:rPr>
                <w:rFonts w:ascii="Times New Roman" w:hAnsi="Times New Roman" w:cs="Times New Roman"/>
                <w:b/>
                <w:sz w:val="18"/>
                <w:szCs w:val="18"/>
              </w:rPr>
              <w:t>Vitaia Sp. z o.o.</w:t>
            </w:r>
          </w:p>
          <w:p w14:paraId="51036575" w14:textId="77777777" w:rsidR="00434010" w:rsidRPr="008567C7" w:rsidRDefault="00434010" w:rsidP="00AC2D2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783D">
              <w:rPr>
                <w:rFonts w:ascii="Times New Roman" w:hAnsi="Times New Roman" w:cs="Times New Roman"/>
                <w:bCs/>
                <w:sz w:val="18"/>
                <w:szCs w:val="18"/>
              </w:rPr>
              <w:t>Al. Powstania Warszawskiego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783D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A58203C" w14:textId="77777777" w:rsidR="00434010" w:rsidRPr="001B7815" w:rsidRDefault="00434010" w:rsidP="00AC2D2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783D">
              <w:rPr>
                <w:rFonts w:ascii="Times New Roman" w:hAnsi="Times New Roman" w:cs="Times New Roman"/>
                <w:bCs/>
                <w:sz w:val="18"/>
                <w:szCs w:val="18"/>
              </w:rPr>
              <w:t>31-539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783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126" w:type="dxa"/>
            <w:vAlign w:val="center"/>
          </w:tcPr>
          <w:p w14:paraId="71D95265" w14:textId="77777777" w:rsidR="00434010" w:rsidRPr="008567C7" w:rsidRDefault="00434010" w:rsidP="00AC2D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83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14:paraId="1A4AF1C5" w14:textId="77777777" w:rsidR="00434010" w:rsidRPr="008567C7" w:rsidRDefault="00434010" w:rsidP="00AC2D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783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826289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AEF3BE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6DA2F7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9ADC6" w14:textId="77777777" w:rsidR="00134C61" w:rsidRDefault="00134C61">
      <w:r>
        <w:separator/>
      </w:r>
    </w:p>
  </w:endnote>
  <w:endnote w:type="continuationSeparator" w:id="0">
    <w:p w14:paraId="4D69483F" w14:textId="77777777" w:rsidR="00134C61" w:rsidRDefault="00134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5610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A268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CC3C40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D4538D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B826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D2680" w14:textId="77777777" w:rsidR="00134C61" w:rsidRDefault="00134C61">
      <w:r>
        <w:separator/>
      </w:r>
    </w:p>
  </w:footnote>
  <w:footnote w:type="continuationSeparator" w:id="0">
    <w:p w14:paraId="38C6BB6C" w14:textId="77777777" w:rsidR="00134C61" w:rsidRDefault="00134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E47D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EC7B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CF1D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4C61"/>
    <w:rsid w:val="00005838"/>
    <w:rsid w:val="00022322"/>
    <w:rsid w:val="00042497"/>
    <w:rsid w:val="000C1E6F"/>
    <w:rsid w:val="000E4E56"/>
    <w:rsid w:val="00134C61"/>
    <w:rsid w:val="001A1468"/>
    <w:rsid w:val="001B7815"/>
    <w:rsid w:val="001C31ED"/>
    <w:rsid w:val="002021B3"/>
    <w:rsid w:val="00211B8B"/>
    <w:rsid w:val="002B1E4F"/>
    <w:rsid w:val="002B6761"/>
    <w:rsid w:val="003445A0"/>
    <w:rsid w:val="003A0AFC"/>
    <w:rsid w:val="003D611C"/>
    <w:rsid w:val="003E6BED"/>
    <w:rsid w:val="00431C0B"/>
    <w:rsid w:val="00434010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783D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9B5183"/>
  <w15:chartTrackingRefBased/>
  <w15:docId w15:val="{627D8182-ACE0-4DE5-8205-ADC31B7CD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2025-12-05T10:34:00Z</dcterms:created>
  <dcterms:modified xsi:type="dcterms:W3CDTF">2025-12-10T11:23:00Z</dcterms:modified>
</cp:coreProperties>
</file>