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53D45" w14:textId="77777777" w:rsidR="00D665F5" w:rsidRPr="00671E71" w:rsidRDefault="00DB43FD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Kraków</w:t>
      </w:r>
      <w:r w:rsidR="00D665F5" w:rsidRPr="00671E71">
        <w:rPr>
          <w:rFonts w:ascii="Verdana" w:hAnsi="Verdana"/>
          <w:sz w:val="18"/>
          <w:szCs w:val="18"/>
        </w:rPr>
        <w:t xml:space="preserve"> dnia: </w:t>
      </w:r>
      <w:r w:rsidRPr="00671E71">
        <w:rPr>
          <w:rFonts w:ascii="Verdana" w:hAnsi="Verdana"/>
          <w:sz w:val="18"/>
          <w:szCs w:val="18"/>
        </w:rPr>
        <w:t>2025-12-10</w:t>
      </w:r>
    </w:p>
    <w:p w14:paraId="428C80CB" w14:textId="77777777" w:rsidR="00D665F5" w:rsidRPr="00671E71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335C7FC" w14:textId="77777777" w:rsidR="00DB43FD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145D906" w14:textId="77777777" w:rsidR="00DB43FD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A3AA26" w14:textId="77777777" w:rsidR="00D665F5" w:rsidRPr="00671E71" w:rsidRDefault="00DB43F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4C34E04" w14:textId="77777777" w:rsidR="00D665F5" w:rsidRPr="00671E71" w:rsidRDefault="00DB43FD" w:rsidP="00D665F5">
      <w:pPr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Al. Mickiewicza</w:t>
      </w:r>
      <w:r w:rsidR="00D665F5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30</w:t>
      </w:r>
    </w:p>
    <w:p w14:paraId="6394E3F7" w14:textId="77777777" w:rsidR="00D665F5" w:rsidRPr="00671E71" w:rsidRDefault="00DB43FD" w:rsidP="00D665F5">
      <w:pPr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30-059</w:t>
      </w:r>
      <w:r w:rsidR="00D665F5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Kraków</w:t>
      </w:r>
    </w:p>
    <w:p w14:paraId="61FA65E0" w14:textId="77777777" w:rsidR="00A80738" w:rsidRPr="00671E71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Znak sprawy:</w:t>
      </w:r>
      <w:r w:rsidRPr="00671E71">
        <w:rPr>
          <w:rFonts w:ascii="Verdana" w:hAnsi="Verdana"/>
          <w:b/>
          <w:sz w:val="18"/>
          <w:szCs w:val="18"/>
        </w:rPr>
        <w:t xml:space="preserve"> </w:t>
      </w:r>
      <w:r w:rsidR="00DB43FD" w:rsidRPr="00671E71">
        <w:rPr>
          <w:rFonts w:ascii="Verdana" w:hAnsi="Verdana"/>
          <w:b/>
          <w:sz w:val="18"/>
          <w:szCs w:val="18"/>
        </w:rPr>
        <w:t>KC-DE-zp.272-728/25</w:t>
      </w:r>
      <w:r w:rsidR="00A80738" w:rsidRPr="00671E71">
        <w:rPr>
          <w:rFonts w:ascii="Verdana" w:hAnsi="Verdana"/>
          <w:sz w:val="18"/>
          <w:szCs w:val="18"/>
        </w:rPr>
        <w:tab/>
        <w:t xml:space="preserve"> </w:t>
      </w:r>
    </w:p>
    <w:p w14:paraId="5E2338D6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8484A41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855514A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1C6E21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71E7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9B9D78E" w14:textId="77777777" w:rsidR="00A80738" w:rsidRPr="00671E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98F4E2E" w14:textId="77777777" w:rsidR="00C659E2" w:rsidRPr="00671E71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671E71">
        <w:rPr>
          <w:rFonts w:ascii="Verdana" w:hAnsi="Verdana"/>
          <w:bCs/>
          <w:sz w:val="18"/>
          <w:szCs w:val="18"/>
        </w:rPr>
        <w:t xml:space="preserve">Dotyczy </w:t>
      </w:r>
      <w:r w:rsidRPr="00671E71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B43FD" w:rsidRPr="00671E7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B43FD" w:rsidRPr="00671E71">
        <w:rPr>
          <w:rFonts w:ascii="Verdana" w:hAnsi="Verdana"/>
          <w:sz w:val="18"/>
          <w:szCs w:val="18"/>
        </w:rPr>
        <w:t>Pzp</w:t>
      </w:r>
      <w:proofErr w:type="spellEnd"/>
      <w:r w:rsidRPr="00671E71">
        <w:rPr>
          <w:rFonts w:ascii="Verdana" w:hAnsi="Verdana"/>
          <w:sz w:val="18"/>
          <w:szCs w:val="18"/>
        </w:rPr>
        <w:t xml:space="preserve"> </w:t>
      </w:r>
      <w:r w:rsidR="007965DC" w:rsidRPr="00671E71">
        <w:rPr>
          <w:rFonts w:ascii="Verdana" w:hAnsi="Verdana"/>
          <w:sz w:val="18"/>
          <w:szCs w:val="18"/>
        </w:rPr>
        <w:t>prowadzonego pn.</w:t>
      </w:r>
      <w:r w:rsidRPr="00671E71">
        <w:rPr>
          <w:rFonts w:ascii="Verdana" w:hAnsi="Verdana"/>
          <w:sz w:val="18"/>
          <w:szCs w:val="18"/>
        </w:rPr>
        <w:t xml:space="preserve">: </w:t>
      </w:r>
    </w:p>
    <w:p w14:paraId="09B7349F" w14:textId="77777777" w:rsidR="00A80738" w:rsidRPr="00671E71" w:rsidRDefault="00DB43F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b/>
          <w:sz w:val="18"/>
          <w:szCs w:val="18"/>
        </w:rPr>
        <w:t xml:space="preserve">wymiana pompy w zespole prasy izostatycznej na zimno CIP dla </w:t>
      </w:r>
      <w:proofErr w:type="spellStart"/>
      <w:r w:rsidRPr="00671E71">
        <w:rPr>
          <w:rFonts w:ascii="Verdana" w:hAnsi="Verdana"/>
          <w:b/>
          <w:sz w:val="18"/>
          <w:szCs w:val="18"/>
        </w:rPr>
        <w:t>WIMiC</w:t>
      </w:r>
      <w:proofErr w:type="spellEnd"/>
      <w:r w:rsidRPr="00671E71">
        <w:rPr>
          <w:rFonts w:ascii="Verdana" w:hAnsi="Verdana"/>
          <w:b/>
          <w:sz w:val="18"/>
          <w:szCs w:val="18"/>
        </w:rPr>
        <w:t xml:space="preserve"> - KC-DE-zp.272-728/25</w:t>
      </w:r>
    </w:p>
    <w:p w14:paraId="546A7F9E" w14:textId="77777777" w:rsidR="00D665F5" w:rsidRPr="00671E7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Zamawiający, działając na podstawie art. 22</w:t>
      </w:r>
      <w:r w:rsidR="00601802" w:rsidRPr="00671E71">
        <w:rPr>
          <w:rFonts w:ascii="Verdana" w:hAnsi="Verdana"/>
          <w:sz w:val="18"/>
          <w:szCs w:val="18"/>
        </w:rPr>
        <w:t>2</w:t>
      </w:r>
      <w:r w:rsidRPr="00671E71">
        <w:rPr>
          <w:rFonts w:ascii="Verdana" w:hAnsi="Verdana"/>
          <w:sz w:val="18"/>
          <w:szCs w:val="18"/>
        </w:rPr>
        <w:t xml:space="preserve"> ust. 5 </w:t>
      </w:r>
      <w:r w:rsidRPr="00671E7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671E71">
        <w:rPr>
          <w:rFonts w:ascii="Verdana" w:hAnsi="Verdana"/>
          <w:sz w:val="18"/>
          <w:szCs w:val="18"/>
        </w:rPr>
        <w:t>publicznych</w:t>
      </w:r>
      <w:r w:rsidR="00104EFA" w:rsidRPr="00671E71">
        <w:rPr>
          <w:rFonts w:ascii="Verdana" w:hAnsi="Verdana"/>
          <w:sz w:val="18"/>
          <w:szCs w:val="18"/>
        </w:rPr>
        <w:t xml:space="preserve"> </w:t>
      </w:r>
      <w:r w:rsidR="009C20BC" w:rsidRPr="00671E7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671E71">
        <w:rPr>
          <w:rFonts w:ascii="Verdana" w:hAnsi="Verdana"/>
          <w:sz w:val="18"/>
          <w:szCs w:val="18"/>
        </w:rPr>
        <w:t>t.j</w:t>
      </w:r>
      <w:proofErr w:type="spellEnd"/>
      <w:r w:rsidR="009C20BC" w:rsidRPr="00671E71">
        <w:rPr>
          <w:rFonts w:ascii="Verdana" w:hAnsi="Verdana"/>
          <w:sz w:val="18"/>
          <w:szCs w:val="18"/>
        </w:rPr>
        <w:t xml:space="preserve">. </w:t>
      </w:r>
      <w:r w:rsidR="00104EFA" w:rsidRPr="00671E71">
        <w:rPr>
          <w:rFonts w:ascii="Verdana" w:hAnsi="Verdana"/>
          <w:sz w:val="18"/>
          <w:szCs w:val="18"/>
        </w:rPr>
        <w:t>ze zm.</w:t>
      </w:r>
      <w:r w:rsidR="00AA718D" w:rsidRPr="00671E71">
        <w:rPr>
          <w:rFonts w:ascii="Verdana" w:hAnsi="Verdana"/>
          <w:sz w:val="18"/>
          <w:szCs w:val="18"/>
        </w:rPr>
        <w:t>)</w:t>
      </w:r>
      <w:r w:rsidR="00A67C20" w:rsidRPr="00671E71">
        <w:rPr>
          <w:rFonts w:ascii="Verdana" w:hAnsi="Verdana"/>
          <w:sz w:val="18"/>
          <w:szCs w:val="18"/>
        </w:rPr>
        <w:t xml:space="preserve"> </w:t>
      </w:r>
      <w:r w:rsidRPr="00671E71">
        <w:rPr>
          <w:rFonts w:ascii="Verdana" w:hAnsi="Verdana"/>
          <w:sz w:val="18"/>
          <w:szCs w:val="18"/>
        </w:rPr>
        <w:t>udostępnia</w:t>
      </w:r>
      <w:r w:rsidR="00F95C33" w:rsidRPr="00671E71">
        <w:rPr>
          <w:rFonts w:ascii="Verdana" w:hAnsi="Verdana"/>
          <w:sz w:val="18"/>
          <w:szCs w:val="18"/>
        </w:rPr>
        <w:t xml:space="preserve"> </w:t>
      </w:r>
      <w:r w:rsidR="004C7E9B" w:rsidRPr="00671E71">
        <w:rPr>
          <w:rFonts w:ascii="Verdana" w:hAnsi="Verdana"/>
          <w:sz w:val="18"/>
          <w:szCs w:val="18"/>
        </w:rPr>
        <w:t>informacj</w:t>
      </w:r>
      <w:r w:rsidR="00577BC6" w:rsidRPr="00671E71">
        <w:rPr>
          <w:rFonts w:ascii="Verdana" w:hAnsi="Verdana"/>
          <w:sz w:val="18"/>
          <w:szCs w:val="18"/>
        </w:rPr>
        <w:t>ę</w:t>
      </w:r>
      <w:r w:rsidR="00035488" w:rsidRPr="00671E71">
        <w:rPr>
          <w:rFonts w:ascii="Verdana" w:hAnsi="Verdana"/>
          <w:sz w:val="18"/>
          <w:szCs w:val="18"/>
        </w:rPr>
        <w:t xml:space="preserve"> z otwarcia ofert</w:t>
      </w:r>
      <w:r w:rsidR="00577BC6" w:rsidRPr="00671E71">
        <w:rPr>
          <w:rFonts w:ascii="Verdana" w:hAnsi="Verdana"/>
          <w:sz w:val="18"/>
          <w:szCs w:val="18"/>
        </w:rPr>
        <w:t>.</w:t>
      </w:r>
    </w:p>
    <w:p w14:paraId="14AEB1A9" w14:textId="77777777" w:rsidR="00A80738" w:rsidRPr="00671E7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671E71">
        <w:rPr>
          <w:rFonts w:ascii="Verdana" w:hAnsi="Verdana"/>
          <w:sz w:val="18"/>
          <w:szCs w:val="18"/>
        </w:rPr>
        <w:t>Podczas otwarcia ofert, mającego miejsce</w:t>
      </w:r>
      <w:r w:rsidR="00FF4AB1" w:rsidRPr="00671E71">
        <w:rPr>
          <w:rFonts w:ascii="Verdana" w:hAnsi="Verdana"/>
          <w:sz w:val="18"/>
          <w:szCs w:val="18"/>
        </w:rPr>
        <w:t xml:space="preserve"> w dniu </w:t>
      </w:r>
      <w:r w:rsidR="00DB43FD" w:rsidRPr="00671E71">
        <w:rPr>
          <w:rFonts w:ascii="Verdana" w:hAnsi="Verdana"/>
          <w:sz w:val="18"/>
          <w:szCs w:val="18"/>
        </w:rPr>
        <w:t>10/12/2025</w:t>
      </w:r>
      <w:r w:rsidR="00FF4AB1" w:rsidRPr="00671E71">
        <w:rPr>
          <w:rFonts w:ascii="Verdana" w:hAnsi="Verdana"/>
          <w:sz w:val="18"/>
          <w:szCs w:val="18"/>
        </w:rPr>
        <w:t xml:space="preserve"> o godz. </w:t>
      </w:r>
      <w:r w:rsidR="00DB43FD" w:rsidRPr="00671E71">
        <w:rPr>
          <w:rFonts w:ascii="Verdana" w:hAnsi="Verdana"/>
          <w:sz w:val="18"/>
          <w:szCs w:val="18"/>
        </w:rPr>
        <w:t>11:00</w:t>
      </w:r>
      <w:r w:rsidRPr="00671E7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71E71" w14:paraId="77BF1F07" w14:textId="77777777" w:rsidTr="003F57CD">
        <w:tc>
          <w:tcPr>
            <w:tcW w:w="993" w:type="dxa"/>
            <w:vAlign w:val="center"/>
          </w:tcPr>
          <w:p w14:paraId="0CE24B08" w14:textId="77777777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06532F1" w14:textId="77777777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1E7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5603ADE" w14:textId="608FEC46" w:rsidR="00D665F5" w:rsidRPr="00671E7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Cena oferty</w:t>
            </w:r>
            <w:r w:rsidR="00671E71" w:rsidRPr="00671E71">
              <w:rPr>
                <w:rFonts w:ascii="Verdana" w:hAnsi="Verdana"/>
                <w:sz w:val="18"/>
                <w:szCs w:val="18"/>
              </w:rPr>
              <w:t xml:space="preserve"> (netto)</w:t>
            </w:r>
          </w:p>
        </w:tc>
      </w:tr>
      <w:tr w:rsidR="00DB43FD" w:rsidRPr="00671E71" w14:paraId="05DF980A" w14:textId="77777777" w:rsidTr="00470AA4">
        <w:tc>
          <w:tcPr>
            <w:tcW w:w="993" w:type="dxa"/>
            <w:vAlign w:val="center"/>
          </w:tcPr>
          <w:p w14:paraId="7A163B36" w14:textId="77777777" w:rsidR="00DB43FD" w:rsidRPr="00671E71" w:rsidRDefault="00DB43FD" w:rsidP="00470AA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1EA8792" w14:textId="7A84EAA0" w:rsidR="00DB43FD" w:rsidRPr="00671E71" w:rsidRDefault="00DB43FD" w:rsidP="00470AA4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 xml:space="preserve">Engineered Pressure </w:t>
            </w:r>
            <w:proofErr w:type="spellStart"/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>Sytems</w:t>
            </w:r>
            <w:proofErr w:type="spellEnd"/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 xml:space="preserve"> I</w:t>
            </w:r>
            <w:r w:rsidR="00671E71" w:rsidRPr="00671E71">
              <w:rPr>
                <w:rFonts w:ascii="Verdana" w:hAnsi="Verdana"/>
                <w:sz w:val="18"/>
                <w:szCs w:val="18"/>
                <w:lang w:val="en-US"/>
              </w:rPr>
              <w:t>n</w:t>
            </w:r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>ternationa</w:t>
            </w:r>
            <w:r w:rsidR="00671E71" w:rsidRPr="00671E71">
              <w:rPr>
                <w:rFonts w:ascii="Verdana" w:hAnsi="Verdana"/>
                <w:sz w:val="18"/>
                <w:szCs w:val="18"/>
                <w:lang w:val="en-US"/>
              </w:rPr>
              <w:t>l NV (EPSI)</w:t>
            </w:r>
          </w:p>
          <w:p w14:paraId="5D5FB6BE" w14:textId="77777777" w:rsidR="00DB43FD" w:rsidRPr="00671E71" w:rsidRDefault="00DB43FD" w:rsidP="00470AA4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>Walgoedstraat</w:t>
            </w:r>
            <w:proofErr w:type="spellEnd"/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>19</w:t>
            </w:r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3BF27489" w14:textId="135A1902" w:rsidR="00DB43FD" w:rsidRPr="00671E71" w:rsidRDefault="00DB43FD" w:rsidP="00470AA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9140</w:t>
            </w:r>
            <w:r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671E71">
              <w:rPr>
                <w:rFonts w:ascii="Verdana" w:hAnsi="Verdana"/>
                <w:sz w:val="18"/>
                <w:szCs w:val="18"/>
              </w:rPr>
              <w:t>Temse</w:t>
            </w:r>
            <w:proofErr w:type="spellEnd"/>
            <w:r w:rsidR="00671E71"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="00671E71" w:rsidRPr="00671E71">
              <w:rPr>
                <w:rFonts w:ascii="Verdana" w:hAnsi="Verdana"/>
                <w:sz w:val="18"/>
                <w:szCs w:val="18"/>
              </w:rPr>
              <w:t>Belgium</w:t>
            </w:r>
            <w:proofErr w:type="spellEnd"/>
          </w:p>
        </w:tc>
        <w:tc>
          <w:tcPr>
            <w:tcW w:w="2835" w:type="dxa"/>
            <w:vAlign w:val="center"/>
          </w:tcPr>
          <w:p w14:paraId="5F6D799E" w14:textId="090E382E" w:rsidR="00DB43FD" w:rsidRPr="00671E71" w:rsidRDefault="00DB43FD" w:rsidP="00470AA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 xml:space="preserve">53 600.00 </w:t>
            </w:r>
            <w:r w:rsidR="00671E71" w:rsidRPr="00671E71">
              <w:rPr>
                <w:rFonts w:ascii="Verdana" w:hAnsi="Verdana"/>
                <w:sz w:val="18"/>
                <w:szCs w:val="18"/>
              </w:rPr>
              <w:t>EUR</w:t>
            </w:r>
          </w:p>
        </w:tc>
      </w:tr>
      <w:tr w:rsidR="00DB43FD" w:rsidRPr="00671E71" w14:paraId="5A5B3381" w14:textId="77777777" w:rsidTr="00470AA4">
        <w:tc>
          <w:tcPr>
            <w:tcW w:w="993" w:type="dxa"/>
            <w:vAlign w:val="center"/>
          </w:tcPr>
          <w:p w14:paraId="6DD871DA" w14:textId="77777777" w:rsidR="00DB43FD" w:rsidRPr="00671E71" w:rsidRDefault="00DB43FD" w:rsidP="00470AA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23949735" w14:textId="11A0B9C2" w:rsidR="00DB43FD" w:rsidRPr="00671E71" w:rsidRDefault="00DB43FD" w:rsidP="00470AA4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>Isostatic Pressure Solutions B</w:t>
            </w:r>
            <w:r w:rsidR="00671E71" w:rsidRPr="00671E71">
              <w:rPr>
                <w:rFonts w:ascii="Verdana" w:hAnsi="Verdana"/>
                <w:sz w:val="18"/>
                <w:szCs w:val="18"/>
                <w:lang w:val="en-US"/>
              </w:rPr>
              <w:t>V</w:t>
            </w:r>
          </w:p>
          <w:p w14:paraId="16798C05" w14:textId="77777777" w:rsidR="00DB43FD" w:rsidRPr="00671E71" w:rsidRDefault="00DB43FD" w:rsidP="00470AA4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>Smederijplein</w:t>
            </w:r>
            <w:proofErr w:type="spellEnd"/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>11</w:t>
            </w:r>
            <w:r w:rsidRPr="00671E71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4FFD6565" w14:textId="05436AF7" w:rsidR="00DB43FD" w:rsidRPr="00671E71" w:rsidRDefault="00DB43FD" w:rsidP="00470AA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>9140</w:t>
            </w:r>
            <w:r w:rsidRPr="00671E7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71E71">
              <w:rPr>
                <w:rFonts w:ascii="Verdana" w:hAnsi="Verdana"/>
                <w:sz w:val="18"/>
                <w:szCs w:val="18"/>
              </w:rPr>
              <w:t>TEMSE</w:t>
            </w:r>
            <w:r w:rsidR="00671E71" w:rsidRPr="00671E71">
              <w:rPr>
                <w:rFonts w:ascii="Verdana" w:hAnsi="Verdana"/>
                <w:sz w:val="18"/>
                <w:szCs w:val="18"/>
              </w:rPr>
              <w:t xml:space="preserve">, </w:t>
            </w:r>
            <w:proofErr w:type="spellStart"/>
            <w:r w:rsidR="00671E71" w:rsidRPr="00671E71">
              <w:rPr>
                <w:rFonts w:ascii="Verdana" w:hAnsi="Verdana"/>
                <w:sz w:val="18"/>
                <w:szCs w:val="18"/>
              </w:rPr>
              <w:t>Belgium</w:t>
            </w:r>
            <w:proofErr w:type="spellEnd"/>
          </w:p>
        </w:tc>
        <w:tc>
          <w:tcPr>
            <w:tcW w:w="2835" w:type="dxa"/>
            <w:vAlign w:val="center"/>
          </w:tcPr>
          <w:p w14:paraId="4727BBC4" w14:textId="682AEA26" w:rsidR="00DB43FD" w:rsidRPr="00671E71" w:rsidRDefault="00DB43FD" w:rsidP="00470AA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671E71">
              <w:rPr>
                <w:rFonts w:ascii="Verdana" w:hAnsi="Verdana"/>
                <w:sz w:val="18"/>
                <w:szCs w:val="18"/>
              </w:rPr>
              <w:t xml:space="preserve">43 850.00 </w:t>
            </w:r>
            <w:r w:rsidR="00671E71" w:rsidRPr="00671E71">
              <w:rPr>
                <w:rFonts w:ascii="Verdana" w:hAnsi="Verdana"/>
                <w:sz w:val="18"/>
                <w:szCs w:val="18"/>
              </w:rPr>
              <w:t>EUR</w:t>
            </w:r>
          </w:p>
        </w:tc>
      </w:tr>
    </w:tbl>
    <w:p w14:paraId="77D3CBE1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67FFD53" w14:textId="77777777" w:rsidR="00671E71" w:rsidRPr="00671E71" w:rsidRDefault="00671E71" w:rsidP="00671E71">
      <w:pPr>
        <w:rPr>
          <w:rFonts w:ascii="Verdana" w:hAnsi="Verdana"/>
          <w:sz w:val="18"/>
          <w:szCs w:val="18"/>
        </w:rPr>
      </w:pPr>
    </w:p>
    <w:p w14:paraId="07132CF2" w14:textId="77777777" w:rsidR="00671E71" w:rsidRPr="00671E71" w:rsidRDefault="00671E71" w:rsidP="00671E71">
      <w:pPr>
        <w:rPr>
          <w:rFonts w:ascii="Verdana" w:hAnsi="Verdana"/>
          <w:sz w:val="18"/>
          <w:szCs w:val="18"/>
        </w:rPr>
      </w:pPr>
    </w:p>
    <w:p w14:paraId="4789B27C" w14:textId="77777777" w:rsidR="00671E71" w:rsidRDefault="00671E71" w:rsidP="00671E71">
      <w:pPr>
        <w:rPr>
          <w:rFonts w:ascii="Verdana" w:hAnsi="Verdana"/>
          <w:sz w:val="18"/>
          <w:szCs w:val="18"/>
        </w:rPr>
      </w:pPr>
    </w:p>
    <w:p w14:paraId="4437AE53" w14:textId="5187A9CF" w:rsidR="00671E71" w:rsidRDefault="00671E71" w:rsidP="00671E71">
      <w:pPr>
        <w:tabs>
          <w:tab w:val="left" w:pos="50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F752466" w14:textId="50E68246" w:rsidR="00671E71" w:rsidRPr="00671E71" w:rsidRDefault="00671E71" w:rsidP="00671E71">
      <w:pPr>
        <w:tabs>
          <w:tab w:val="left" w:pos="50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671E71" w:rsidRPr="00671E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17EDD" w14:textId="77777777" w:rsidR="00A948B6" w:rsidRDefault="00A948B6">
      <w:r>
        <w:separator/>
      </w:r>
    </w:p>
  </w:endnote>
  <w:endnote w:type="continuationSeparator" w:id="0">
    <w:p w14:paraId="232075FC" w14:textId="77777777" w:rsidR="00A948B6" w:rsidRDefault="00A9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506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AB21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F67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196328">
        <v:line id="_x0000_s1025" style="position:absolute;left:0;text-align:left;z-index:251657728" from="-3.85pt,8.7pt" to="455.15pt,8.7pt"/>
      </w:pict>
    </w:r>
  </w:p>
  <w:p w14:paraId="62FE31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0D3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BD815A" w14:textId="77777777" w:rsidR="009F189D" w:rsidRDefault="009F189D">
    <w:pPr>
      <w:pStyle w:val="Stopka"/>
      <w:tabs>
        <w:tab w:val="clear" w:pos="4536"/>
      </w:tabs>
      <w:jc w:val="center"/>
    </w:pPr>
  </w:p>
  <w:p w14:paraId="0A1815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E965E" w14:textId="77777777" w:rsidR="00A948B6" w:rsidRDefault="00A948B6">
      <w:r>
        <w:separator/>
      </w:r>
    </w:p>
  </w:footnote>
  <w:footnote w:type="continuationSeparator" w:id="0">
    <w:p w14:paraId="11DC42D4" w14:textId="77777777" w:rsidR="00A948B6" w:rsidRDefault="00A94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54F55" w14:textId="77777777" w:rsidR="00DB43FD" w:rsidRDefault="00DB4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0488" w14:textId="77777777" w:rsidR="00DB43FD" w:rsidRDefault="00DB4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16D61" w14:textId="77777777" w:rsidR="00DB43FD" w:rsidRDefault="00DB4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8B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1E71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48B6"/>
    <w:rsid w:val="00AA718D"/>
    <w:rsid w:val="00C236D3"/>
    <w:rsid w:val="00C659E2"/>
    <w:rsid w:val="00CB0802"/>
    <w:rsid w:val="00D20908"/>
    <w:rsid w:val="00D665F5"/>
    <w:rsid w:val="00D7128F"/>
    <w:rsid w:val="00DB43F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871CCA"/>
  <w15:chartTrackingRefBased/>
  <w15:docId w15:val="{34CFDA5E-0AA4-45F8-AA67-D91A1520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2025-12-10T10:16:00Z</dcterms:created>
  <dcterms:modified xsi:type="dcterms:W3CDTF">2025-12-10T10:18:00Z</dcterms:modified>
</cp:coreProperties>
</file>