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D7858" w14:textId="77777777" w:rsidR="00FB7F50" w:rsidRPr="002245BE" w:rsidRDefault="00D61C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1C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1C40">
        <w:rPr>
          <w:sz w:val="22"/>
          <w:szCs w:val="22"/>
        </w:rPr>
        <w:t>2025-12-10</w:t>
      </w:r>
    </w:p>
    <w:p w14:paraId="2BEE924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6F4EA3" w14:textId="77777777" w:rsidR="00D61C40" w:rsidRPr="00D61C40" w:rsidRDefault="00D61C40" w:rsidP="00FB7F50">
      <w:pPr>
        <w:spacing w:after="40"/>
        <w:rPr>
          <w:b/>
          <w:bCs/>
          <w:sz w:val="22"/>
          <w:szCs w:val="22"/>
        </w:rPr>
      </w:pPr>
      <w:r w:rsidRPr="00D61C40">
        <w:rPr>
          <w:b/>
          <w:bCs/>
          <w:sz w:val="22"/>
          <w:szCs w:val="22"/>
        </w:rPr>
        <w:t>Akademia Górniczo - Hutnicza</w:t>
      </w:r>
    </w:p>
    <w:p w14:paraId="1B28CC09" w14:textId="77777777" w:rsidR="00D61C40" w:rsidRPr="00D61C40" w:rsidRDefault="00D61C40" w:rsidP="00FB7F50">
      <w:pPr>
        <w:spacing w:after="40"/>
        <w:rPr>
          <w:b/>
          <w:bCs/>
          <w:sz w:val="22"/>
          <w:szCs w:val="22"/>
        </w:rPr>
      </w:pPr>
      <w:r w:rsidRPr="00D61C40">
        <w:rPr>
          <w:b/>
          <w:bCs/>
          <w:sz w:val="22"/>
          <w:szCs w:val="22"/>
        </w:rPr>
        <w:t>im. Stanisława Staszica w Krakowie</w:t>
      </w:r>
    </w:p>
    <w:p w14:paraId="072842D3" w14:textId="77777777" w:rsidR="00FB7F50" w:rsidRPr="002245BE" w:rsidRDefault="00D61C40" w:rsidP="00FB7F50">
      <w:pPr>
        <w:spacing w:after="40"/>
        <w:rPr>
          <w:b/>
          <w:bCs/>
          <w:sz w:val="22"/>
          <w:szCs w:val="22"/>
        </w:rPr>
      </w:pPr>
      <w:r w:rsidRPr="00D61C40">
        <w:rPr>
          <w:b/>
          <w:bCs/>
          <w:sz w:val="22"/>
          <w:szCs w:val="22"/>
        </w:rPr>
        <w:t>Dział Zamówień Publicznych</w:t>
      </w:r>
    </w:p>
    <w:p w14:paraId="2E984C0E" w14:textId="77777777" w:rsidR="00FB7F50" w:rsidRPr="002245BE" w:rsidRDefault="00D61C40" w:rsidP="00FB7F50">
      <w:pPr>
        <w:rPr>
          <w:sz w:val="22"/>
          <w:szCs w:val="22"/>
        </w:rPr>
      </w:pPr>
      <w:r w:rsidRPr="00D61C4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1C40">
        <w:rPr>
          <w:sz w:val="22"/>
          <w:szCs w:val="22"/>
        </w:rPr>
        <w:t>30</w:t>
      </w:r>
    </w:p>
    <w:p w14:paraId="23AA7FCB" w14:textId="77777777" w:rsidR="00FB7F50" w:rsidRPr="002245BE" w:rsidRDefault="00D61C40" w:rsidP="00FB7F50">
      <w:pPr>
        <w:rPr>
          <w:sz w:val="22"/>
          <w:szCs w:val="22"/>
        </w:rPr>
      </w:pPr>
      <w:r w:rsidRPr="00D61C4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1C40">
        <w:rPr>
          <w:sz w:val="22"/>
          <w:szCs w:val="22"/>
        </w:rPr>
        <w:t>Kraków</w:t>
      </w:r>
    </w:p>
    <w:p w14:paraId="5EF545E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8730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1C40" w:rsidRPr="00607F9B" w14:paraId="549D9E51" w14:textId="77777777" w:rsidTr="00EE40D6">
        <w:trPr>
          <w:trHeight w:val="638"/>
        </w:trPr>
        <w:tc>
          <w:tcPr>
            <w:tcW w:w="959" w:type="dxa"/>
          </w:tcPr>
          <w:p w14:paraId="174AE546" w14:textId="77777777" w:rsidR="00D61C40" w:rsidRPr="00607F9B" w:rsidRDefault="00D61C40" w:rsidP="00EE40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F4A68A7" w14:textId="646525E0" w:rsidR="00D61C40" w:rsidRPr="00607F9B" w:rsidRDefault="00D61C40" w:rsidP="00EE40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1C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1C40">
              <w:rPr>
                <w:b/>
                <w:bCs/>
                <w:sz w:val="22"/>
                <w:szCs w:val="22"/>
              </w:rPr>
              <w:t xml:space="preserve">dostawa i montaż wyposażenia pomieszczeń dziekanatów oraz pomieszczeń socjalnych </w:t>
            </w:r>
            <w:proofErr w:type="spellStart"/>
            <w:r w:rsidRPr="00D61C40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D61C40">
              <w:rPr>
                <w:b/>
                <w:bCs/>
                <w:sz w:val="22"/>
                <w:szCs w:val="22"/>
              </w:rPr>
              <w:t xml:space="preserve"> - KC-DE-zp.272-543/25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DCF667D" w14:textId="176ADB9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1C40" w14:paraId="1F782B80" w14:textId="77777777" w:rsidTr="00EE40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89B93D0" w14:textId="77777777" w:rsidR="00D61C40" w:rsidRPr="00D26ED6" w:rsidRDefault="00D61C40" w:rsidP="00EE40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61C40">
              <w:rPr>
                <w:b/>
                <w:sz w:val="22"/>
                <w:szCs w:val="22"/>
              </w:rPr>
              <w:t>Gabi</w:t>
            </w:r>
            <w:proofErr w:type="spellEnd"/>
            <w:r w:rsidRPr="00D61C40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3827A90" w14:textId="77777777" w:rsidR="00D61C40" w:rsidRPr="009F0E5C" w:rsidRDefault="00D61C40" w:rsidP="00EE40D6">
            <w:pPr>
              <w:jc w:val="both"/>
              <w:rPr>
                <w:bCs/>
                <w:sz w:val="22"/>
                <w:szCs w:val="22"/>
              </w:rPr>
            </w:pPr>
            <w:r w:rsidRPr="00D61C40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1C4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A4C4A6" w14:textId="77777777" w:rsidR="00D61C40" w:rsidRPr="009F0E5C" w:rsidRDefault="00D61C40" w:rsidP="00EE40D6">
            <w:pPr>
              <w:jc w:val="both"/>
              <w:rPr>
                <w:bCs/>
                <w:sz w:val="22"/>
                <w:szCs w:val="22"/>
              </w:rPr>
            </w:pPr>
            <w:r w:rsidRPr="00D61C40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1C40">
              <w:rPr>
                <w:bCs/>
                <w:sz w:val="22"/>
                <w:szCs w:val="22"/>
              </w:rPr>
              <w:t>Kolbuszowa</w:t>
            </w:r>
          </w:p>
          <w:p w14:paraId="0F18E215" w14:textId="77777777" w:rsidR="00D61C40" w:rsidRPr="00D26ED6" w:rsidRDefault="00D61C40" w:rsidP="00EE40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A607EF" w14:textId="77777777" w:rsidR="00D61C40" w:rsidRDefault="00D61C40" w:rsidP="00EE40D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1C40">
              <w:rPr>
                <w:sz w:val="22"/>
                <w:szCs w:val="22"/>
              </w:rPr>
              <w:t xml:space="preserve">dostawa i montaż wyposażenia pomieszczeń dziekanatów oraz pomieszczeń socjalnych </w:t>
            </w:r>
            <w:proofErr w:type="spellStart"/>
            <w:r w:rsidRPr="00D61C40">
              <w:rPr>
                <w:sz w:val="22"/>
                <w:szCs w:val="22"/>
              </w:rPr>
              <w:t>WILiGZ</w:t>
            </w:r>
            <w:proofErr w:type="spellEnd"/>
            <w:r w:rsidRPr="00D61C40">
              <w:rPr>
                <w:sz w:val="22"/>
                <w:szCs w:val="22"/>
              </w:rPr>
              <w:t xml:space="preserve"> - KC-DE-zp.272-543/25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48B4088" w14:textId="77777777" w:rsidR="00D61C40" w:rsidRPr="00D26ED6" w:rsidRDefault="00D61C40" w:rsidP="00EE40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61C40">
              <w:rPr>
                <w:b/>
                <w:sz w:val="22"/>
                <w:szCs w:val="22"/>
              </w:rPr>
              <w:t>308 180.63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D3759AE" w14:textId="77777777" w:rsidR="00D61C40" w:rsidRDefault="00D61C40" w:rsidP="00EE40D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029855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F28A9B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3EC80F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31D60D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9183C3E" w14:textId="77777777" w:rsidR="002B6761" w:rsidRPr="008567C7" w:rsidRDefault="00D61C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1CBFC33" w14:textId="77777777" w:rsidR="002B6761" w:rsidRPr="008567C7" w:rsidRDefault="00D61C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69971D05" w14:textId="77777777" w:rsidR="002B6761" w:rsidRPr="008567C7" w:rsidRDefault="00D61C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654149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B2157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EDE1E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01125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61C40" w:rsidRPr="008567C7" w14:paraId="43C093A9" w14:textId="77777777" w:rsidTr="00EE40D6">
        <w:tc>
          <w:tcPr>
            <w:tcW w:w="709" w:type="dxa"/>
            <w:vAlign w:val="center"/>
          </w:tcPr>
          <w:p w14:paraId="360451E3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EC63AF8" w14:textId="77777777" w:rsidR="00D61C40" w:rsidRPr="002B6761" w:rsidRDefault="00D61C40" w:rsidP="00EE40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1C40">
              <w:rPr>
                <w:rFonts w:ascii="Times New Roman" w:hAnsi="Times New Roman" w:cs="Times New Roman"/>
                <w:b/>
                <w:sz w:val="18"/>
                <w:szCs w:val="18"/>
              </w:rPr>
              <w:t>Gabi</w:t>
            </w:r>
            <w:proofErr w:type="spellEnd"/>
            <w:r w:rsidRPr="00D61C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75D11D33" w14:textId="77777777" w:rsidR="00D61C40" w:rsidRPr="008567C7" w:rsidRDefault="00D61C40" w:rsidP="00EE40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5A16F3" w14:textId="77777777" w:rsidR="00D61C40" w:rsidRPr="001B7815" w:rsidRDefault="00D61C40" w:rsidP="00EE40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36-100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Kolbuszowa</w:t>
            </w:r>
          </w:p>
        </w:tc>
        <w:tc>
          <w:tcPr>
            <w:tcW w:w="1134" w:type="dxa"/>
            <w:vAlign w:val="center"/>
          </w:tcPr>
          <w:p w14:paraId="052F5800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44FA4E3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E75445F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3CCDB48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055338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8563AC7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F1996F1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61C40" w:rsidRPr="008567C7" w14:paraId="716FE7F1" w14:textId="77777777" w:rsidTr="00EE40D6">
        <w:tc>
          <w:tcPr>
            <w:tcW w:w="709" w:type="dxa"/>
            <w:vAlign w:val="center"/>
          </w:tcPr>
          <w:p w14:paraId="4DED9AD4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F598817" w14:textId="77777777" w:rsidR="00D61C40" w:rsidRPr="002B6761" w:rsidRDefault="00D61C40" w:rsidP="00EE40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1C40">
              <w:rPr>
                <w:rFonts w:ascii="Times New Roman" w:hAnsi="Times New Roman" w:cs="Times New Roman"/>
                <w:b/>
                <w:sz w:val="18"/>
                <w:szCs w:val="18"/>
              </w:rPr>
              <w:t>Starpol</w:t>
            </w:r>
            <w:proofErr w:type="spellEnd"/>
            <w:r w:rsidRPr="00D61C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Meble Agnieszka </w:t>
            </w:r>
            <w:proofErr w:type="spellStart"/>
            <w:r w:rsidRPr="00D61C40">
              <w:rPr>
                <w:rFonts w:ascii="Times New Roman" w:hAnsi="Times New Roman" w:cs="Times New Roman"/>
                <w:b/>
                <w:sz w:val="18"/>
                <w:szCs w:val="18"/>
              </w:rPr>
              <w:t>Kliczkowska</w:t>
            </w:r>
            <w:proofErr w:type="spellEnd"/>
          </w:p>
          <w:p w14:paraId="18C6A25D" w14:textId="77777777" w:rsidR="00D61C40" w:rsidRPr="008567C7" w:rsidRDefault="00D61C40" w:rsidP="00EE40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Skowieszyńska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4F929E" w14:textId="77777777" w:rsidR="00D61C40" w:rsidRPr="001B7815" w:rsidRDefault="00D61C40" w:rsidP="00EE40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24-100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C40">
              <w:rPr>
                <w:rFonts w:ascii="Times New Roman" w:hAnsi="Times New Roman" w:cs="Times New Roman"/>
                <w:bCs/>
                <w:sz w:val="18"/>
                <w:szCs w:val="18"/>
              </w:rPr>
              <w:t>Puławy</w:t>
            </w:r>
          </w:p>
        </w:tc>
        <w:tc>
          <w:tcPr>
            <w:tcW w:w="1134" w:type="dxa"/>
            <w:vAlign w:val="center"/>
          </w:tcPr>
          <w:p w14:paraId="62B88027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37,74</w:t>
            </w:r>
          </w:p>
        </w:tc>
        <w:tc>
          <w:tcPr>
            <w:tcW w:w="1134" w:type="dxa"/>
            <w:vAlign w:val="center"/>
          </w:tcPr>
          <w:p w14:paraId="5B194051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2C54FB2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68F4B90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529C5F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459FD0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10A3FD" w14:textId="77777777" w:rsidR="00D61C40" w:rsidRPr="008567C7" w:rsidRDefault="00D61C40" w:rsidP="00EE40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C40">
              <w:rPr>
                <w:rFonts w:ascii="Times New Roman" w:hAnsi="Times New Roman" w:cs="Times New Roman"/>
                <w:sz w:val="18"/>
                <w:szCs w:val="18"/>
              </w:rPr>
              <w:t xml:space="preserve">  57,74</w:t>
            </w:r>
          </w:p>
        </w:tc>
      </w:tr>
    </w:tbl>
    <w:p w14:paraId="6D21E9E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9165B2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B35E6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1042" w14:textId="77777777" w:rsidR="00F72B35" w:rsidRDefault="00F72B35">
      <w:r>
        <w:separator/>
      </w:r>
    </w:p>
  </w:endnote>
  <w:endnote w:type="continuationSeparator" w:id="0">
    <w:p w14:paraId="00E0CD9A" w14:textId="77777777" w:rsidR="00F72B35" w:rsidRDefault="00F7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98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C23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04B0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FFE27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40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DBE9B" w14:textId="77777777" w:rsidR="00F72B35" w:rsidRDefault="00F72B35">
      <w:r>
        <w:separator/>
      </w:r>
    </w:p>
  </w:footnote>
  <w:footnote w:type="continuationSeparator" w:id="0">
    <w:p w14:paraId="2920317C" w14:textId="77777777" w:rsidR="00F72B35" w:rsidRDefault="00F72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A0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6D8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B9F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B3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9DF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1C40"/>
    <w:rsid w:val="00D8427E"/>
    <w:rsid w:val="00DE4BF6"/>
    <w:rsid w:val="00E30B2D"/>
    <w:rsid w:val="00E62859"/>
    <w:rsid w:val="00E85D70"/>
    <w:rsid w:val="00F33C66"/>
    <w:rsid w:val="00F72B3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997E7"/>
  <w15:chartTrackingRefBased/>
  <w15:docId w15:val="{37AC6ADB-0A1B-4BB0-890E-0E06956D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2025-12-10T08:31:00Z</cp:lastPrinted>
  <dcterms:created xsi:type="dcterms:W3CDTF">2025-12-10T08:31:00Z</dcterms:created>
  <dcterms:modified xsi:type="dcterms:W3CDTF">2025-12-10T08:31:00Z</dcterms:modified>
</cp:coreProperties>
</file>