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D9855" w14:textId="4738BEB9" w:rsidR="00C03733" w:rsidRPr="00C03733" w:rsidRDefault="00C03733" w:rsidP="00C03733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tab/>
      </w:r>
      <w:r w:rsidRPr="008E5690">
        <w:rPr>
          <w:b/>
          <w:sz w:val="24"/>
          <w:szCs w:val="24"/>
        </w:rPr>
        <w:t xml:space="preserve">Załącznik nr </w:t>
      </w:r>
      <w:r w:rsidR="00112558">
        <w:rPr>
          <w:b/>
          <w:sz w:val="24"/>
          <w:szCs w:val="24"/>
        </w:rPr>
        <w:t>4</w:t>
      </w:r>
    </w:p>
    <w:p w14:paraId="79C9F527" w14:textId="77777777" w:rsidR="00C03733" w:rsidRDefault="00C03733" w:rsidP="00C03733">
      <w:pPr>
        <w:tabs>
          <w:tab w:val="right" w:pos="9000"/>
        </w:tabs>
        <w:rPr>
          <w:b/>
        </w:rPr>
      </w:pPr>
      <w:r>
        <w:rPr>
          <w:noProof/>
        </w:rPr>
      </w:r>
      <w:r>
        <w:pict w14:anchorId="27B66071">
          <v:group id="_x0000_s1027" editas="canvas" style="width:171pt;height:1in;mso-position-horizontal-relative:char;mso-position-vertical-relative:line" coordorigin="2484,909" coordsize="2736,115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484;top:909;width:2736;height:1152" o:preferrelative="f">
              <v:fill o:detectmouseclick="t"/>
              <v:path o:extrusionok="t" o:connecttype="none"/>
              <o:lock v:ext="edit" text="t"/>
            </v:shape>
            <v:roundrect id="_x0000_s1029" style="position:absolute;left:2484;top:909;width:2592;height:1152" arcsize="10923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2786;top:1879;width:1947;height:147" stroked="f">
              <v:textbox style="mso-next-textbox:#_x0000_s1030" inset="0,0,0,0">
                <w:txbxContent>
                  <w:p w14:paraId="0E40719D" w14:textId="77777777" w:rsidR="00C03733" w:rsidRPr="00A431FA" w:rsidRDefault="00C03733" w:rsidP="00C03733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A431FA">
                      <w:rPr>
                        <w:sz w:val="16"/>
                        <w:szCs w:val="16"/>
                      </w:rPr>
                      <w:t>(Pieczęć Oferenta)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53CED82C" w14:textId="77777777" w:rsidR="00C03733" w:rsidRDefault="00C03733" w:rsidP="00C03733">
      <w:pPr>
        <w:tabs>
          <w:tab w:val="right" w:pos="9000"/>
        </w:tabs>
        <w:rPr>
          <w:b/>
        </w:rPr>
      </w:pPr>
    </w:p>
    <w:p w14:paraId="4147E554" w14:textId="77777777" w:rsidR="00C03733" w:rsidRPr="00506C16" w:rsidRDefault="00C03733" w:rsidP="00C0373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PRACOWNIKÓW ODPOWIEDZIALNYCH </w:t>
      </w:r>
      <w:r>
        <w:rPr>
          <w:b/>
          <w:sz w:val="28"/>
          <w:szCs w:val="28"/>
        </w:rPr>
        <w:br/>
        <w:t>ZA REALIZACJĘ ZAMÓWIENIA</w:t>
      </w:r>
    </w:p>
    <w:p w14:paraId="7E359D15" w14:textId="352B8EDC" w:rsidR="00C03733" w:rsidRPr="00112558" w:rsidRDefault="00112558" w:rsidP="00112558">
      <w:pPr>
        <w:tabs>
          <w:tab w:val="right" w:pos="9000"/>
        </w:tabs>
        <w:jc w:val="center"/>
        <w:rPr>
          <w:b/>
          <w:sz w:val="28"/>
          <w:szCs w:val="28"/>
        </w:rPr>
      </w:pPr>
      <w:r w:rsidRPr="00112558">
        <w:rPr>
          <w:b/>
          <w:sz w:val="28"/>
          <w:szCs w:val="28"/>
        </w:rPr>
        <w:t>KC-DE-zp.272-708/25</w:t>
      </w:r>
    </w:p>
    <w:p w14:paraId="69D8191A" w14:textId="77777777" w:rsidR="00C03733" w:rsidRDefault="00C03733" w:rsidP="00C0373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POWYKONAWCY:………………………………………………….</w:t>
      </w:r>
    </w:p>
    <w:p w14:paraId="2247D8A2" w14:textId="77777777" w:rsidR="00C03733" w:rsidRDefault="00C03733" w:rsidP="00C0373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94E7EB1" w14:textId="77777777" w:rsidR="00C03733" w:rsidRPr="001D740A" w:rsidRDefault="00C03733" w:rsidP="00C03733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701"/>
        <w:gridCol w:w="4253"/>
        <w:gridCol w:w="1984"/>
      </w:tblGrid>
      <w:tr w:rsidR="00C03733" w:rsidRPr="001D740A" w14:paraId="39F29C55" w14:textId="77777777" w:rsidTr="00760791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913" w:type="dxa"/>
            <w:vAlign w:val="center"/>
          </w:tcPr>
          <w:p w14:paraId="135F1CDA" w14:textId="77777777" w:rsidR="00C03733" w:rsidRPr="008E5690" w:rsidRDefault="00760791" w:rsidP="00C0373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Zakres wykonywanych czynności</w:t>
            </w:r>
          </w:p>
        </w:tc>
        <w:tc>
          <w:tcPr>
            <w:tcW w:w="1701" w:type="dxa"/>
            <w:vAlign w:val="center"/>
          </w:tcPr>
          <w:p w14:paraId="42E294C9" w14:textId="77777777" w:rsidR="00C03733" w:rsidRPr="008E5690" w:rsidRDefault="00760791" w:rsidP="00C0373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14:paraId="0972C8B3" w14:textId="77777777" w:rsidR="00C03733" w:rsidRPr="00760791" w:rsidRDefault="00760791" w:rsidP="00C03733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Informacje na temat kwalifikacji zawodowych, doświadczenia i wykształcenia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>
              <w:rPr>
                <w:b/>
                <w:color w:val="000000"/>
                <w:sz w:val="22"/>
                <w:szCs w:val="22"/>
              </w:rPr>
              <w:t>, niezbędnych do wykonania zamówienia</w:t>
            </w:r>
          </w:p>
        </w:tc>
        <w:tc>
          <w:tcPr>
            <w:tcW w:w="1984" w:type="dxa"/>
            <w:vAlign w:val="center"/>
          </w:tcPr>
          <w:p w14:paraId="138A412A" w14:textId="77777777" w:rsidR="00C03733" w:rsidRPr="008E5690" w:rsidRDefault="00760791" w:rsidP="00C03733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2"/>
            </w:r>
          </w:p>
        </w:tc>
      </w:tr>
      <w:tr w:rsidR="00760791" w:rsidRPr="001D740A" w14:paraId="064E494F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2B644BF0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1C1EE9C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47EBA7E5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3694D223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00336700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045EFED8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B635F36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3E48840B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7EFE6346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017E9864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4F031423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42851D7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59D88623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629ECF2B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2D623AEE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70A8D9CA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8B813B2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68D855AC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E5BA8A9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69832A70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2C7B86A4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9E914AD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1DCAF52F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0E2CD8BB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555180E9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680006D7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413657B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572917CB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E82A71A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5309E455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32CB5D23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3EC0D02C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05FEF444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20ED84BC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2BD62DA2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3D896805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B686B2C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4FE44B47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0428C9E6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60791" w:rsidRPr="001D740A" w14:paraId="5E93EF67" w14:textId="77777777" w:rsidTr="0076079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14:paraId="52A178B7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7A0EEA8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253" w:type="dxa"/>
          </w:tcPr>
          <w:p w14:paraId="13F06545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0869D16D" w14:textId="77777777" w:rsidR="00760791" w:rsidRPr="001D740A" w:rsidRDefault="00760791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C543415" w14:textId="77777777" w:rsidR="00C03733" w:rsidRDefault="00C03733" w:rsidP="00C03733">
      <w:pPr>
        <w:spacing w:line="360" w:lineRule="auto"/>
        <w:jc w:val="both"/>
      </w:pPr>
    </w:p>
    <w:p w14:paraId="755EF885" w14:textId="77777777" w:rsidR="00C03733" w:rsidRDefault="00C03733" w:rsidP="00C03733">
      <w:pPr>
        <w:spacing w:line="360" w:lineRule="auto"/>
        <w:jc w:val="both"/>
      </w:pPr>
      <w:r>
        <w:t>Miejscowość, ……………………., dnia ……………………201</w:t>
      </w:r>
      <w:r w:rsidR="00AC366B">
        <w:t>4</w:t>
      </w:r>
      <w:r>
        <w:t xml:space="preserve"> r.</w:t>
      </w:r>
    </w:p>
    <w:p w14:paraId="5770FFED" w14:textId="77777777" w:rsidR="00C03733" w:rsidRDefault="00C03733" w:rsidP="00C03733">
      <w:pPr>
        <w:spacing w:line="360" w:lineRule="auto"/>
        <w:jc w:val="both"/>
      </w:pPr>
    </w:p>
    <w:p w14:paraId="2516F972" w14:textId="77777777" w:rsidR="00C03733" w:rsidRDefault="00C03733" w:rsidP="00C03733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7D6C55CA" w14:textId="77777777" w:rsidR="00C03733" w:rsidRDefault="00C03733" w:rsidP="00C03733">
      <w:pPr>
        <w:tabs>
          <w:tab w:val="left" w:pos="5040"/>
        </w:tabs>
        <w:ind w:left="708"/>
      </w:pPr>
      <w:r>
        <w:tab/>
      </w:r>
      <w:r w:rsidRPr="00057C79">
        <w:t>podpis osoby/osób upoważnionej/upoważnionych</w:t>
      </w:r>
    </w:p>
    <w:p w14:paraId="40241C3F" w14:textId="77777777" w:rsidR="00C03733" w:rsidRPr="003774F2" w:rsidRDefault="00C03733" w:rsidP="00C03733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14:paraId="445C6C16" w14:textId="77777777" w:rsidR="00C03733" w:rsidRPr="00484E37" w:rsidRDefault="00C03733" w:rsidP="00C03733"/>
    <w:p w14:paraId="28AB619C" w14:textId="77777777" w:rsidR="00821C80" w:rsidRPr="00C03733" w:rsidRDefault="00821C80" w:rsidP="00C03733"/>
    <w:sectPr w:rsidR="00821C80" w:rsidRPr="00C03733" w:rsidSect="00C037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74341" w14:textId="77777777" w:rsidR="00CC09C7" w:rsidRDefault="00CC09C7">
      <w:r>
        <w:separator/>
      </w:r>
    </w:p>
  </w:endnote>
  <w:endnote w:type="continuationSeparator" w:id="0">
    <w:p w14:paraId="6E57BE9D" w14:textId="77777777" w:rsidR="00CC09C7" w:rsidRDefault="00CC0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FC9B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BAED6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46B4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47416" w14:textId="77777777" w:rsidR="00821C80" w:rsidRDefault="00821C80">
    <w:pPr>
      <w:pStyle w:val="Stopka"/>
      <w:tabs>
        <w:tab w:val="clear" w:pos="4536"/>
      </w:tabs>
      <w:jc w:val="center"/>
    </w:pPr>
  </w:p>
  <w:p w14:paraId="65D63C0B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178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178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CB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3CA469" w14:textId="77777777" w:rsidR="00821C80" w:rsidRDefault="00821C80">
    <w:pPr>
      <w:pStyle w:val="Stopka"/>
      <w:tabs>
        <w:tab w:val="clear" w:pos="4536"/>
      </w:tabs>
      <w:jc w:val="center"/>
    </w:pPr>
  </w:p>
  <w:p w14:paraId="5A7C31A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12A7B" w14:textId="77777777" w:rsidR="00CC09C7" w:rsidRDefault="00CC09C7">
      <w:r>
        <w:separator/>
      </w:r>
    </w:p>
  </w:footnote>
  <w:footnote w:type="continuationSeparator" w:id="0">
    <w:p w14:paraId="3980E81C" w14:textId="77777777" w:rsidR="00CC09C7" w:rsidRDefault="00CC09C7">
      <w:r>
        <w:continuationSeparator/>
      </w:r>
    </w:p>
  </w:footnote>
  <w:footnote w:id="1">
    <w:p w14:paraId="5682E234" w14:textId="77777777" w:rsidR="00760791" w:rsidRDefault="0076079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stwierdzić, czy Wykonawca spełnia warunek określony w pkt. 5.1.5 SIWZ</w:t>
      </w:r>
    </w:p>
  </w:footnote>
  <w:footnote w:id="2">
    <w:p w14:paraId="762CC911" w14:textId="77777777" w:rsidR="00760791" w:rsidRDefault="007607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60791">
        <w:t>Należy podać podstawę do dysponowania osobami wskazanymi w wykazie, np. umowa o pracę, umowa zlecenie,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27AB" w14:textId="77777777" w:rsidR="00D3476F" w:rsidRDefault="00D34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E9B0B" w14:textId="77777777" w:rsidR="00D3476F" w:rsidRDefault="00D34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AA3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9C7"/>
    <w:rsid w:val="00112558"/>
    <w:rsid w:val="00167DCC"/>
    <w:rsid w:val="00174CB0"/>
    <w:rsid w:val="004E070D"/>
    <w:rsid w:val="0060654D"/>
    <w:rsid w:val="007064BA"/>
    <w:rsid w:val="00760791"/>
    <w:rsid w:val="00821C80"/>
    <w:rsid w:val="00860F90"/>
    <w:rsid w:val="00936CFB"/>
    <w:rsid w:val="009521C0"/>
    <w:rsid w:val="009C3AF6"/>
    <w:rsid w:val="009C437A"/>
    <w:rsid w:val="00AA594F"/>
    <w:rsid w:val="00AC366B"/>
    <w:rsid w:val="00B11EA3"/>
    <w:rsid w:val="00B551AF"/>
    <w:rsid w:val="00C03733"/>
    <w:rsid w:val="00CC09C7"/>
    <w:rsid w:val="00D1780B"/>
    <w:rsid w:val="00D3476F"/>
    <w:rsid w:val="00D6678F"/>
    <w:rsid w:val="00FA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17336022"/>
  <w15:chartTrackingRefBased/>
  <w15:docId w15:val="{2C51F696-E1BD-443B-A4A8-B5DD7666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C03733"/>
  </w:style>
  <w:style w:type="character" w:styleId="Odwoanieprzypisudolnego">
    <w:name w:val="footnote reference"/>
    <w:semiHidden/>
    <w:rsid w:val="00C037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CC46B-A83B-49E8-95FB-A8FE1FD43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50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Grzech</dc:creator>
  <cp:keywords/>
  <cp:lastModifiedBy>Jarosław Grzech</cp:lastModifiedBy>
  <cp:revision>3</cp:revision>
  <cp:lastPrinted>2025-11-25T08:06:00Z</cp:lastPrinted>
  <dcterms:created xsi:type="dcterms:W3CDTF">2025-11-25T08:05:00Z</dcterms:created>
  <dcterms:modified xsi:type="dcterms:W3CDTF">2025-11-25T08:06:00Z</dcterms:modified>
</cp:coreProperties>
</file>