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A716A" w14:textId="2549406A"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1303F40A"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8F7085">
        <w:rPr>
          <w:b/>
          <w:sz w:val="24"/>
          <w:szCs w:val="24"/>
        </w:rPr>
        <w:t>5</w:t>
      </w:r>
    </w:p>
    <w:p w14:paraId="01FDBF29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E9B3E97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24BD17A0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19B5EC3E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28935277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05402DC5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0A288D7A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50C8298E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9EF1B2F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4F29172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8C2A52B" w14:textId="659DFDDA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6A6C94" w:rsidRPr="006A6C94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6A6C94" w:rsidRPr="006A6C94">
        <w:rPr>
          <w:b/>
          <w:sz w:val="24"/>
          <w:szCs w:val="24"/>
        </w:rPr>
        <w:t xml:space="preserve">Dostawa </w:t>
      </w:r>
      <w:proofErr w:type="spellStart"/>
      <w:r w:rsidR="006A6C94" w:rsidRPr="006A6C94">
        <w:rPr>
          <w:b/>
          <w:sz w:val="24"/>
          <w:szCs w:val="24"/>
        </w:rPr>
        <w:t>nastolikowego</w:t>
      </w:r>
      <w:proofErr w:type="spellEnd"/>
      <w:r w:rsidR="006A6C94" w:rsidRPr="006A6C94">
        <w:rPr>
          <w:b/>
          <w:sz w:val="24"/>
          <w:szCs w:val="24"/>
        </w:rPr>
        <w:t xml:space="preserve"> dyfraktometru rentgenowskiego wyposażonego w automatyczny zmieniacz próbek wraz z zestawem akcesoriów na potrzeby </w:t>
      </w:r>
      <w:proofErr w:type="spellStart"/>
      <w:r w:rsidR="006A6C94" w:rsidRPr="006A6C94">
        <w:rPr>
          <w:b/>
          <w:sz w:val="24"/>
          <w:szCs w:val="24"/>
        </w:rPr>
        <w:t>WIMiC</w:t>
      </w:r>
      <w:proofErr w:type="spellEnd"/>
      <w:r w:rsidRPr="008F7085">
        <w:rPr>
          <w:bCs/>
          <w:sz w:val="24"/>
          <w:szCs w:val="24"/>
        </w:rPr>
        <w:t>,</w:t>
      </w:r>
      <w:r w:rsidR="00E93A60" w:rsidRPr="008F7085">
        <w:rPr>
          <w:bCs/>
          <w:sz w:val="24"/>
          <w:szCs w:val="24"/>
        </w:rPr>
        <w:t xml:space="preserve"> </w:t>
      </w:r>
      <w:r w:rsidR="008F7085" w:rsidRPr="008F7085">
        <w:rPr>
          <w:bCs/>
          <w:sz w:val="24"/>
          <w:szCs w:val="24"/>
        </w:rPr>
        <w:t>znak sprawy:</w:t>
      </w:r>
      <w:r w:rsidR="008F7085">
        <w:rPr>
          <w:b/>
          <w:sz w:val="24"/>
          <w:szCs w:val="24"/>
        </w:rPr>
        <w:t xml:space="preserve"> KC-DE-zp.272-708/25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5E474BE5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03771F8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14255346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14:paraId="1A1C38DF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47BE8D91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7449C33F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4CD44458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064EB293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44E1EE54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14:paraId="76F85BC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30E6AA3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1C1D5C7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2D723D6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12AAFE1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47BC328D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2A80D4A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B6BA14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B15FB2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54FE38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4D870E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E705D6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58642CAD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19EC27E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3C3E39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CFE2E4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E425C9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2E7F8C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83FF34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55B46CB7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4"/>
        </w:trPr>
        <w:tc>
          <w:tcPr>
            <w:tcW w:w="626" w:type="dxa"/>
          </w:tcPr>
          <w:p w14:paraId="1612D2C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B2DAFC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2BE478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8CBE4A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10EF0B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535A2D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11090D9F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38DD22E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690FA9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2EA6AA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60AE69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B3DA2E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69F1C2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4D74C84D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14:paraId="235C385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23EB636A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18519740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D243F81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42A4F5C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14350DFD" w14:textId="77777777" w:rsidR="00E93A60" w:rsidRDefault="00E93A60" w:rsidP="00DD5E6B">
      <w:pPr>
        <w:spacing w:line="360" w:lineRule="auto"/>
        <w:jc w:val="both"/>
      </w:pPr>
    </w:p>
    <w:p w14:paraId="5266587C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3B5D6204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08860C8C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199C0937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121A38DB" w14:textId="77777777"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1CA63" w14:textId="77777777" w:rsidR="00560641" w:rsidRDefault="00560641">
      <w:r>
        <w:separator/>
      </w:r>
    </w:p>
  </w:endnote>
  <w:endnote w:type="continuationSeparator" w:id="0">
    <w:p w14:paraId="7E08FB90" w14:textId="77777777" w:rsidR="00560641" w:rsidRDefault="0056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E2AEF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C0021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0FB43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CA867" w14:textId="77777777" w:rsidR="00560641" w:rsidRDefault="00560641">
      <w:r>
        <w:separator/>
      </w:r>
    </w:p>
  </w:footnote>
  <w:footnote w:type="continuationSeparator" w:id="0">
    <w:p w14:paraId="34A0C76F" w14:textId="77777777" w:rsidR="00560641" w:rsidRDefault="00560641">
      <w:r>
        <w:continuationSeparator/>
      </w:r>
    </w:p>
  </w:footnote>
  <w:footnote w:id="1">
    <w:p w14:paraId="7B9A97F3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F37A9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7A476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9D431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641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560641"/>
    <w:rsid w:val="006A5B9B"/>
    <w:rsid w:val="006A6C94"/>
    <w:rsid w:val="006B58EB"/>
    <w:rsid w:val="006F12AA"/>
    <w:rsid w:val="007335B2"/>
    <w:rsid w:val="00750860"/>
    <w:rsid w:val="008D3D57"/>
    <w:rsid w:val="008F7085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AF8712C"/>
  <w15:chartTrackingRefBased/>
  <w15:docId w15:val="{4768B565-6F17-4464-82B4-A2122112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2025-11-25T08:07:00Z</cp:lastPrinted>
  <dcterms:created xsi:type="dcterms:W3CDTF">2025-11-25T08:07:00Z</dcterms:created>
  <dcterms:modified xsi:type="dcterms:W3CDTF">2025-11-25T08:07:00Z</dcterms:modified>
</cp:coreProperties>
</file>