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53E5E" w14:textId="1593923D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C0AC9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2930A75C" w14:textId="77777777" w:rsidTr="00467CA2">
        <w:tc>
          <w:tcPr>
            <w:tcW w:w="2800" w:type="dxa"/>
          </w:tcPr>
          <w:p w14:paraId="66263F96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64625A78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C35ACE6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236BE56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183D4811" w14:textId="77777777" w:rsidTr="00467CA2">
        <w:tc>
          <w:tcPr>
            <w:tcW w:w="2800" w:type="dxa"/>
          </w:tcPr>
          <w:p w14:paraId="4A913E27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410A2DD1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E8C87FD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049BF51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2026C27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49BB9D08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1FBBB95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21580B70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D84117A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0F7B5A" w:rsidRPr="000F7B5A">
        <w:rPr>
          <w:rFonts w:ascii="Arial" w:hAnsi="Arial" w:cs="Arial"/>
          <w:sz w:val="24"/>
          <w:szCs w:val="24"/>
        </w:rPr>
        <w:t>(</w:t>
      </w:r>
      <w:proofErr w:type="spellStart"/>
      <w:r w:rsidR="000F7B5A" w:rsidRPr="000F7B5A">
        <w:rPr>
          <w:rFonts w:ascii="Arial" w:hAnsi="Arial" w:cs="Arial"/>
          <w:sz w:val="24"/>
          <w:szCs w:val="24"/>
        </w:rPr>
        <w:t>t.j</w:t>
      </w:r>
      <w:proofErr w:type="spellEnd"/>
      <w:r w:rsidR="000F7B5A" w:rsidRPr="000F7B5A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0F7B5A" w:rsidRPr="000F7B5A">
        <w:rPr>
          <w:rFonts w:ascii="Arial" w:hAnsi="Arial" w:cs="Arial"/>
          <w:sz w:val="24"/>
          <w:szCs w:val="24"/>
        </w:rPr>
        <w:t>późn</w:t>
      </w:r>
      <w:proofErr w:type="spellEnd"/>
      <w:r w:rsidR="000F7B5A" w:rsidRPr="000F7B5A">
        <w:rPr>
          <w:rFonts w:ascii="Arial" w:hAnsi="Arial" w:cs="Arial"/>
          <w:sz w:val="24"/>
          <w:szCs w:val="24"/>
        </w:rPr>
        <w:t>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5F2E04C5" w14:textId="77777777" w:rsidTr="00467CA2">
        <w:tc>
          <w:tcPr>
            <w:tcW w:w="2269" w:type="dxa"/>
          </w:tcPr>
          <w:p w14:paraId="0E9F396F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D6B0F13" w14:textId="77777777" w:rsidR="00D520D3" w:rsidRPr="00A2540E" w:rsidRDefault="000F7B5A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F7B5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Dostawa </w:t>
            </w:r>
            <w:proofErr w:type="spellStart"/>
            <w:r w:rsidRPr="000F7B5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nastolikowego</w:t>
            </w:r>
            <w:proofErr w:type="spellEnd"/>
            <w:r w:rsidRPr="000F7B5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dyfraktometru rentgenowskiego wyposażonego w automatyczny zmieniacz próbek wraz z zestawem akcesoriów na potrzeby </w:t>
            </w:r>
            <w:proofErr w:type="spellStart"/>
            <w:r w:rsidRPr="000F7B5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WIMiC</w:t>
            </w:r>
            <w:proofErr w:type="spellEnd"/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F7B5A" w:rsidRPr="00A2540E" w14:paraId="18008F19" w14:textId="77777777" w:rsidTr="00651AB0">
        <w:tc>
          <w:tcPr>
            <w:tcW w:w="2269" w:type="dxa"/>
          </w:tcPr>
          <w:p w14:paraId="0379F49A" w14:textId="77777777" w:rsidR="000F7B5A" w:rsidRPr="00A2540E" w:rsidRDefault="000F7B5A" w:rsidP="00651AB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8A97529" w14:textId="77777777" w:rsidR="000F7B5A" w:rsidRPr="00A2540E" w:rsidRDefault="000F7B5A" w:rsidP="00651AB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F7B5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KC-DE-zp.272-708/25</w:t>
            </w:r>
          </w:p>
        </w:tc>
      </w:tr>
    </w:tbl>
    <w:p w14:paraId="687E6674" w14:textId="77777777" w:rsidR="00DC652A" w:rsidRPr="00053927" w:rsidRDefault="000F7B5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542D6F11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6E0AD3D6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306DB1D4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B4BD9DE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27F22145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0EF32538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20E77DF5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6BD7E4B6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546E099C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1C738A4E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178D83A4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2AFFF1FD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37F32E5C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074642C9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14:paraId="2D7CD7D0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29700248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49145514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13D432A1" w14:textId="77777777" w:rsidTr="00467CA2">
        <w:tc>
          <w:tcPr>
            <w:tcW w:w="2660" w:type="dxa"/>
          </w:tcPr>
          <w:p w14:paraId="2C10C0B3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9BD641A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1B60174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0E6287F9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5072436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E0513C5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F7B5A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4EA6F798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17A662" w14:textId="77777777" w:rsidR="0043493B" w:rsidRDefault="0043493B" w:rsidP="00025386">
      <w:pPr>
        <w:spacing w:after="0" w:line="240" w:lineRule="auto"/>
      </w:pPr>
      <w:r>
        <w:separator/>
      </w:r>
    </w:p>
  </w:endnote>
  <w:endnote w:type="continuationSeparator" w:id="0">
    <w:p w14:paraId="16EF8091" w14:textId="77777777" w:rsidR="0043493B" w:rsidRDefault="0043493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032EF" w14:textId="77777777" w:rsidR="000F7B5A" w:rsidRDefault="000F7B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5E081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146DAC7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D226EC8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D00D82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8AB3F" w14:textId="77777777" w:rsidR="000F7B5A" w:rsidRDefault="000F7B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E9B83C" w14:textId="77777777" w:rsidR="0043493B" w:rsidRDefault="0043493B" w:rsidP="00025386">
      <w:pPr>
        <w:spacing w:after="0" w:line="240" w:lineRule="auto"/>
      </w:pPr>
      <w:r>
        <w:separator/>
      </w:r>
    </w:p>
  </w:footnote>
  <w:footnote w:type="continuationSeparator" w:id="0">
    <w:p w14:paraId="685F9806" w14:textId="77777777" w:rsidR="0043493B" w:rsidRDefault="0043493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C8363" w14:textId="77777777" w:rsidR="000F7B5A" w:rsidRDefault="000F7B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F06B6" w14:textId="77777777" w:rsidR="000F7B5A" w:rsidRDefault="000F7B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52EBD" w14:textId="77777777" w:rsidR="000F7B5A" w:rsidRDefault="000F7B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89144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493B"/>
    <w:rsid w:val="00025386"/>
    <w:rsid w:val="000423B9"/>
    <w:rsid w:val="00053927"/>
    <w:rsid w:val="00066C44"/>
    <w:rsid w:val="00071D4C"/>
    <w:rsid w:val="00084786"/>
    <w:rsid w:val="000F7B5A"/>
    <w:rsid w:val="0016158F"/>
    <w:rsid w:val="001C2314"/>
    <w:rsid w:val="00213980"/>
    <w:rsid w:val="0043493B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C0AC9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2909E3"/>
  <w15:chartTrackingRefBased/>
  <w15:docId w15:val="{B99ED36F-B35F-4059-9392-48A2CF459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298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2025-11-25T08:08:00Z</cp:lastPrinted>
  <dcterms:created xsi:type="dcterms:W3CDTF">2025-11-25T08:09:00Z</dcterms:created>
  <dcterms:modified xsi:type="dcterms:W3CDTF">2025-11-25T08:09:00Z</dcterms:modified>
</cp:coreProperties>
</file>