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27973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38FB" w:rsidRPr="002338FB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04A0A8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3834132" w14:textId="77777777" w:rsidR="00B95C96" w:rsidRPr="0012157F" w:rsidRDefault="002338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38FB">
        <w:rPr>
          <w:rFonts w:ascii="Arial" w:hAnsi="Arial" w:cs="Arial"/>
        </w:rPr>
        <w:t>Szpital Specjalistyczny im. Stefana Żeromskiego SPZOZ w Krakowie</w:t>
      </w:r>
    </w:p>
    <w:p w14:paraId="0D691F0B" w14:textId="77777777" w:rsidR="00B95C96" w:rsidRPr="0012157F" w:rsidRDefault="002338F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38F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338F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4D8907C" w14:textId="77777777" w:rsidR="00B95C96" w:rsidRDefault="002338F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338F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338FB">
        <w:rPr>
          <w:rFonts w:ascii="Arial" w:hAnsi="Arial" w:cs="Arial"/>
        </w:rPr>
        <w:t>Kraków</w:t>
      </w:r>
    </w:p>
    <w:p w14:paraId="532BB45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EB18E5F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CAFB186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14CA4DF" w14:textId="77777777" w:rsidTr="006C3667">
        <w:tc>
          <w:tcPr>
            <w:tcW w:w="2800" w:type="dxa"/>
          </w:tcPr>
          <w:p w14:paraId="4B3A217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021DBF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01875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B246A3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0D91672E" w14:textId="77777777" w:rsidTr="006C3667">
        <w:tc>
          <w:tcPr>
            <w:tcW w:w="2800" w:type="dxa"/>
          </w:tcPr>
          <w:p w14:paraId="145DC7B2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C2B27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46091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D7096E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2FF541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38FB" w:rsidRPr="0012157F" w14:paraId="1BF6BB35" w14:textId="77777777" w:rsidTr="00036687">
        <w:tc>
          <w:tcPr>
            <w:tcW w:w="9104" w:type="dxa"/>
            <w:shd w:val="clear" w:color="auto" w:fill="D9D9D9"/>
          </w:tcPr>
          <w:p w14:paraId="30E0722A" w14:textId="77777777" w:rsidR="002338FB" w:rsidRPr="0012157F" w:rsidRDefault="002338FB" w:rsidP="0003668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888DE6" w14:textId="77777777" w:rsidR="002338FB" w:rsidRPr="00094F76" w:rsidRDefault="002338FB" w:rsidP="0003668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338F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38F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38F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338F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338F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AB885D2" w14:textId="77777777" w:rsidR="002338FB" w:rsidRPr="0017574D" w:rsidRDefault="002338FB" w:rsidP="0003668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3F2BE41" w14:textId="77777777" w:rsidR="002338FB" w:rsidRDefault="002338FB" w:rsidP="0003668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2798BD8" w14:textId="77777777" w:rsidR="002338FB" w:rsidRPr="002C3302" w:rsidRDefault="002338FB" w:rsidP="000366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3789CA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1E4F3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AD94447" w14:textId="77777777" w:rsidTr="006C3667">
        <w:tc>
          <w:tcPr>
            <w:tcW w:w="2269" w:type="dxa"/>
          </w:tcPr>
          <w:p w14:paraId="16D1D2B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8C7E63" w14:textId="77777777" w:rsidR="00B95C96" w:rsidRPr="00EA168D" w:rsidRDefault="002338F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Zapory Sieciowe HA wraz z modułami i licencjami, moduły, oprogramowanie  zwiększające ochronę poczty e-mail oraz System Kopii Zapasowych  wraz z systemem (pozwalającym na wykorzystanie chmury jako środowiska produkcyjnego w sytuacji, gdy podstawowe </w:t>
            </w:r>
            <w:r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>środowisko staje się niedostępne)</w:t>
            </w:r>
            <w:r w:rsidR="00B95C96"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2338FB" w:rsidRPr="00A2540E" w14:paraId="6D346298" w14:textId="77777777" w:rsidTr="00036687">
        <w:tc>
          <w:tcPr>
            <w:tcW w:w="2269" w:type="dxa"/>
          </w:tcPr>
          <w:p w14:paraId="0C1D26FF" w14:textId="77777777" w:rsidR="002338FB" w:rsidRPr="00A2540E" w:rsidRDefault="002338FB" w:rsidP="000366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556DB7E3" w14:textId="77777777" w:rsidR="002338FB" w:rsidRPr="00EA168D" w:rsidRDefault="002338FB" w:rsidP="000366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A168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DZP-271-65/25</w:t>
            </w:r>
          </w:p>
        </w:tc>
      </w:tr>
    </w:tbl>
    <w:p w14:paraId="0DB746F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511B99D" w14:textId="77777777" w:rsidR="00EA168D" w:rsidRPr="00EA168D" w:rsidRDefault="00EA168D" w:rsidP="00EA16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68D">
        <w:rPr>
          <w:rFonts w:ascii="Arial" w:hAnsi="Arial" w:cs="Arial"/>
          <w:b/>
          <w:bCs/>
          <w:sz w:val="24"/>
          <w:szCs w:val="24"/>
        </w:rPr>
        <w:t>Inwestycja:</w:t>
      </w:r>
      <w:r w:rsidRPr="00EA168D"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640A6DB6" w14:textId="77777777" w:rsidR="00EA168D" w:rsidRPr="00EA168D" w:rsidRDefault="00EA168D" w:rsidP="00EA16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68D">
        <w:rPr>
          <w:rFonts w:ascii="Arial" w:hAnsi="Arial" w:cs="Arial"/>
          <w:b/>
          <w:bCs/>
          <w:sz w:val="24"/>
          <w:szCs w:val="24"/>
        </w:rPr>
        <w:t>Projekt:</w:t>
      </w:r>
      <w:r w:rsidRPr="00EA168D"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471FCB7B" w14:textId="7F1FC95D" w:rsidR="00EA168D" w:rsidRDefault="00EA168D" w:rsidP="00EA16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68D">
        <w:rPr>
          <w:rFonts w:ascii="Arial" w:hAnsi="Arial" w:cs="Arial"/>
          <w:b/>
          <w:bCs/>
          <w:sz w:val="24"/>
          <w:szCs w:val="24"/>
        </w:rPr>
        <w:t>Zadanie:</w:t>
      </w:r>
      <w:r w:rsidRPr="00EA168D"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 w:rsidRPr="00EA168D">
        <w:rPr>
          <w:rFonts w:ascii="Arial" w:hAnsi="Arial" w:cs="Arial"/>
          <w:sz w:val="24"/>
          <w:szCs w:val="24"/>
        </w:rPr>
        <w:t>cyberbezpieczeństwa</w:t>
      </w:r>
      <w:proofErr w:type="spellEnd"/>
      <w:r w:rsidRPr="00EA168D">
        <w:rPr>
          <w:rFonts w:ascii="Arial" w:hAnsi="Arial" w:cs="Arial"/>
          <w:sz w:val="24"/>
          <w:szCs w:val="24"/>
        </w:rPr>
        <w:t xml:space="preserve"> w Szpitalu.</w:t>
      </w:r>
    </w:p>
    <w:p w14:paraId="0EC99C14" w14:textId="77777777" w:rsidR="00EA168D" w:rsidRDefault="00EA168D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B2A8BB5" w14:textId="6CE7AC4B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338FB" w:rsidRPr="002338F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A3E830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B34BEEB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A0855B" w14:textId="77777777" w:rsidR="00036C99" w:rsidRDefault="00036C99" w:rsidP="00036C9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6F28FF93" w14:textId="77777777" w:rsidR="00036C99" w:rsidRDefault="00036C99" w:rsidP="00036C9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082EDB1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979939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3ADDE0B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D025C66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E9FB915" w14:textId="1DD9995B" w:rsidR="00743884" w:rsidRPr="00EA168D" w:rsidRDefault="00C01B29" w:rsidP="00EA168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</w:t>
      </w:r>
      <w:r w:rsidR="00EA168D">
        <w:rPr>
          <w:rFonts w:ascii="Arial" w:hAnsi="Arial" w:cs="Arial"/>
          <w:bCs/>
          <w:sz w:val="24"/>
          <w:szCs w:val="24"/>
        </w:rPr>
        <w:t xml:space="preserve">: </w:t>
      </w:r>
      <w:r w:rsidRPr="00EA168D">
        <w:rPr>
          <w:rFonts w:ascii="Arial" w:hAnsi="Arial" w:cs="Arial"/>
          <w:bCs/>
          <w:sz w:val="24"/>
          <w:szCs w:val="24"/>
        </w:rPr>
        <w:t>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EA168D" w:rsidRPr="00EA168D">
        <w:rPr>
          <w:rFonts w:ascii="Arial" w:hAnsi="Arial" w:cs="Arial"/>
          <w:bCs/>
          <w:sz w:val="24"/>
          <w:szCs w:val="24"/>
        </w:rPr>
        <w:t xml:space="preserve"> i </w:t>
      </w:r>
      <w:r w:rsidR="00EA168D" w:rsidRPr="00EA168D">
        <w:rPr>
          <w:rFonts w:ascii="Arial" w:hAnsi="Arial" w:cs="Arial"/>
          <w:sz w:val="24"/>
          <w:szCs w:val="24"/>
        </w:rPr>
        <w:t xml:space="preserve">rozporządzeniem RADY (UE) 2025/2033 w sprawie zmiany rozporządzenia (UE) nr 833/2014 dotyczącego środków ograniczających w związku z działaniami Rosji </w:t>
      </w:r>
      <w:r w:rsidR="00EA168D" w:rsidRPr="00EA168D">
        <w:rPr>
          <w:rFonts w:ascii="Arial" w:hAnsi="Arial" w:cs="Arial"/>
          <w:sz w:val="24"/>
          <w:szCs w:val="24"/>
        </w:rPr>
        <w:lastRenderedPageBreak/>
        <w:t xml:space="preserve">destabilizującymi sytuację na Ukrainie (Dz. Urz. UE nr L z 23.10.2025), </w:t>
      </w:r>
      <w:r w:rsidR="00EA168D" w:rsidRPr="00EA168D">
        <w:rPr>
          <w:rFonts w:ascii="Arial" w:hAnsi="Arial" w:cs="Arial"/>
          <w:i/>
          <w:iCs/>
          <w:sz w:val="24"/>
          <w:szCs w:val="24"/>
        </w:rPr>
        <w:t>dalej: rozporządzenie 2025/2033</w:t>
      </w:r>
      <w:r w:rsidR="00EA168D" w:rsidRPr="00EA168D">
        <w:rPr>
          <w:rFonts w:ascii="Arial" w:hAnsi="Arial" w:cs="Arial"/>
          <w:i/>
          <w:iCs/>
          <w:color w:val="FF0000"/>
          <w:sz w:val="24"/>
          <w:szCs w:val="24"/>
        </w:rPr>
        <w:t xml:space="preserve"> </w:t>
      </w:r>
      <w:r w:rsidR="00EA168D" w:rsidRPr="00EA168D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08C103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8566FD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70E2402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885FC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ED03E1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0E51324" w14:textId="77777777" w:rsidTr="006C3667">
        <w:tc>
          <w:tcPr>
            <w:tcW w:w="2660" w:type="dxa"/>
          </w:tcPr>
          <w:p w14:paraId="35EA296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425D3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3FE947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8928DB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549D2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E1E7116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338F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F1BFDC2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4CCDA" w14:textId="77777777" w:rsidR="00BE2D8D" w:rsidRDefault="00BE2D8D" w:rsidP="0038231F">
      <w:pPr>
        <w:spacing w:after="0" w:line="240" w:lineRule="auto"/>
      </w:pPr>
      <w:r>
        <w:separator/>
      </w:r>
    </w:p>
  </w:endnote>
  <w:endnote w:type="continuationSeparator" w:id="0">
    <w:p w14:paraId="45915916" w14:textId="77777777" w:rsidR="00BE2D8D" w:rsidRDefault="00BE2D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07D8" w14:textId="77777777" w:rsidR="002338FB" w:rsidRDefault="002338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6B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E818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8B2A3" w14:textId="77777777" w:rsidR="002338FB" w:rsidRDefault="002338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4B90B" w14:textId="77777777" w:rsidR="00BE2D8D" w:rsidRDefault="00BE2D8D" w:rsidP="0038231F">
      <w:pPr>
        <w:spacing w:after="0" w:line="240" w:lineRule="auto"/>
      </w:pPr>
      <w:r>
        <w:separator/>
      </w:r>
    </w:p>
  </w:footnote>
  <w:footnote w:type="continuationSeparator" w:id="0">
    <w:p w14:paraId="52CD603E" w14:textId="77777777" w:rsidR="00BE2D8D" w:rsidRDefault="00BE2D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4D406" w14:textId="77777777" w:rsidR="002338FB" w:rsidRDefault="002338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8224" w14:textId="77FCA398" w:rsidR="00EA168D" w:rsidRDefault="00036C99" w:rsidP="00EA168D">
    <w:pPr>
      <w:pStyle w:val="Nagwek"/>
    </w:pPr>
    <w:r>
      <w:rPr>
        <w:noProof/>
      </w:rPr>
      <w:pict w14:anchorId="3AE921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1.95pt;height:47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C4B27" w14:textId="77777777" w:rsidR="002338FB" w:rsidRDefault="002338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823502">
    <w:abstractNumId w:val="12"/>
  </w:num>
  <w:num w:numId="2" w16cid:durableId="648948058">
    <w:abstractNumId w:val="0"/>
  </w:num>
  <w:num w:numId="3" w16cid:durableId="552153610">
    <w:abstractNumId w:val="11"/>
  </w:num>
  <w:num w:numId="4" w16cid:durableId="1742943745">
    <w:abstractNumId w:val="16"/>
  </w:num>
  <w:num w:numId="5" w16cid:durableId="7682905">
    <w:abstractNumId w:val="13"/>
  </w:num>
  <w:num w:numId="6" w16cid:durableId="95714874">
    <w:abstractNumId w:val="10"/>
  </w:num>
  <w:num w:numId="7" w16cid:durableId="1435444237">
    <w:abstractNumId w:val="1"/>
  </w:num>
  <w:num w:numId="8" w16cid:durableId="1157498403">
    <w:abstractNumId w:val="6"/>
  </w:num>
  <w:num w:numId="9" w16cid:durableId="720910491">
    <w:abstractNumId w:val="4"/>
  </w:num>
  <w:num w:numId="10" w16cid:durableId="1464159577">
    <w:abstractNumId w:val="7"/>
  </w:num>
  <w:num w:numId="11" w16cid:durableId="52001070">
    <w:abstractNumId w:val="5"/>
  </w:num>
  <w:num w:numId="12" w16cid:durableId="939799620">
    <w:abstractNumId w:val="9"/>
  </w:num>
  <w:num w:numId="13" w16cid:durableId="1494682746">
    <w:abstractNumId w:val="3"/>
  </w:num>
  <w:num w:numId="14" w16cid:durableId="1135610258">
    <w:abstractNumId w:val="2"/>
  </w:num>
  <w:num w:numId="15" w16cid:durableId="1421681471">
    <w:abstractNumId w:val="15"/>
  </w:num>
  <w:num w:numId="16" w16cid:durableId="1768304854">
    <w:abstractNumId w:val="8"/>
  </w:num>
  <w:num w:numId="17" w16cid:durableId="998121698">
    <w:abstractNumId w:val="14"/>
  </w:num>
  <w:num w:numId="18" w16cid:durableId="138306702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D8D"/>
    <w:rsid w:val="00023477"/>
    <w:rsid w:val="000247FF"/>
    <w:rsid w:val="00025C8D"/>
    <w:rsid w:val="000303EE"/>
    <w:rsid w:val="00036C99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38FB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2D8D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168D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B52FD"/>
  <w15:docId w15:val="{E61ECEE4-2468-4E36-8C0C-83CE7A76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2025-12-04T21:11:00Z</dcterms:created>
  <dcterms:modified xsi:type="dcterms:W3CDTF">2025-12-04T21:11:00Z</dcterms:modified>
</cp:coreProperties>
</file>