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AB076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33F8D" w:rsidRPr="00333F8D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7023D87" w14:textId="77777777" w:rsidTr="00D62E6E">
        <w:tc>
          <w:tcPr>
            <w:tcW w:w="2800" w:type="dxa"/>
          </w:tcPr>
          <w:p w14:paraId="34F09BD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97ACC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CBF2B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2AEE3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5695807" w14:textId="77777777" w:rsidTr="00D62E6E">
        <w:tc>
          <w:tcPr>
            <w:tcW w:w="2800" w:type="dxa"/>
          </w:tcPr>
          <w:p w14:paraId="1BFF33B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86EEA5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221BC3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3D657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62ABF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3F8D" w:rsidRPr="00C14101" w14:paraId="18F9E9B3" w14:textId="77777777" w:rsidTr="00942AA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6B9E50" w14:textId="77777777" w:rsidR="00333F8D" w:rsidRPr="00C14101" w:rsidRDefault="00333F8D" w:rsidP="00942AA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CA52168" w14:textId="77777777" w:rsidR="00333F8D" w:rsidRPr="00C14101" w:rsidRDefault="00333F8D" w:rsidP="00942AA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33F8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33F8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33F8D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333F8D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333F8D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5FF4B0D" w14:textId="77777777" w:rsidR="00333F8D" w:rsidRPr="00C14101" w:rsidRDefault="00333F8D" w:rsidP="00942A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DEF1B5F" w14:textId="77777777" w:rsidR="00333F8D" w:rsidRPr="00C14101" w:rsidRDefault="00333F8D" w:rsidP="00942A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68737DE" w14:textId="77777777" w:rsidR="00BC121E" w:rsidRPr="00C14101" w:rsidRDefault="00333F8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8508E93" w14:textId="77777777" w:rsidTr="00D62E6E">
        <w:tc>
          <w:tcPr>
            <w:tcW w:w="2269" w:type="dxa"/>
          </w:tcPr>
          <w:p w14:paraId="4C7710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B5321F" w14:textId="77777777" w:rsidR="00D62E6E" w:rsidRPr="003B284A" w:rsidRDefault="00333F8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D62E6E"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333F8D" w:rsidRPr="00D62E6E" w14:paraId="1CC3F155" w14:textId="77777777" w:rsidTr="00942AAD">
        <w:tc>
          <w:tcPr>
            <w:tcW w:w="2269" w:type="dxa"/>
          </w:tcPr>
          <w:p w14:paraId="257A89E7" w14:textId="77777777" w:rsidR="00333F8D" w:rsidRPr="00D62E6E" w:rsidRDefault="00333F8D" w:rsidP="00942A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0916FE" w14:textId="77777777" w:rsidR="00333F8D" w:rsidRPr="003B284A" w:rsidRDefault="00333F8D" w:rsidP="00942A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B284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DZP-271-65/25</w:t>
            </w:r>
          </w:p>
        </w:tc>
      </w:tr>
    </w:tbl>
    <w:p w14:paraId="04CF0B3F" w14:textId="77777777" w:rsidR="003B284A" w:rsidRPr="003B284A" w:rsidRDefault="003B284A" w:rsidP="003B284A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3B284A">
        <w:rPr>
          <w:rFonts w:ascii="Arial" w:hAnsi="Arial" w:cs="Arial"/>
          <w:b/>
          <w:bCs/>
          <w:sz w:val="24"/>
          <w:szCs w:val="24"/>
        </w:rPr>
        <w:t>Inwestycja:</w:t>
      </w:r>
      <w:r w:rsidRPr="003B284A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15EF2144" w14:textId="77777777" w:rsidR="003B284A" w:rsidRPr="003B284A" w:rsidRDefault="003B284A" w:rsidP="003B284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B284A">
        <w:rPr>
          <w:rFonts w:ascii="Arial" w:hAnsi="Arial" w:cs="Arial"/>
          <w:b/>
          <w:bCs/>
          <w:sz w:val="24"/>
          <w:szCs w:val="24"/>
        </w:rPr>
        <w:t>Projekt:</w:t>
      </w:r>
      <w:r w:rsidRPr="003B284A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71EEBFC1" w14:textId="11DBFC15" w:rsidR="003B284A" w:rsidRDefault="003B284A" w:rsidP="003B284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B284A">
        <w:rPr>
          <w:rFonts w:ascii="Arial" w:hAnsi="Arial" w:cs="Arial"/>
          <w:b/>
          <w:bCs/>
          <w:sz w:val="24"/>
          <w:szCs w:val="24"/>
        </w:rPr>
        <w:t>Zadanie:</w:t>
      </w:r>
      <w:r w:rsidRPr="003B284A"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 w:rsidRPr="003B284A">
        <w:rPr>
          <w:rFonts w:ascii="Arial" w:hAnsi="Arial" w:cs="Arial"/>
          <w:sz w:val="24"/>
          <w:szCs w:val="24"/>
        </w:rPr>
        <w:t>cyberbezpieczeństwa</w:t>
      </w:r>
      <w:proofErr w:type="spellEnd"/>
      <w:r w:rsidRPr="003B284A">
        <w:rPr>
          <w:rFonts w:ascii="Arial" w:hAnsi="Arial" w:cs="Arial"/>
          <w:sz w:val="24"/>
          <w:szCs w:val="24"/>
        </w:rPr>
        <w:t xml:space="preserve"> w Szpitalu.</w:t>
      </w:r>
    </w:p>
    <w:p w14:paraId="240E024D" w14:textId="68CBEA77" w:rsidR="00BC121E" w:rsidRDefault="00BC121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33F8D" w:rsidRPr="00333F8D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87B1532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4E8F51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EAB4053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F3C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49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961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5B542A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9FD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014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13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014990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B21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45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9B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13FCEA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7E6C0BD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A7D131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B521992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7ABC31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6362802" w14:textId="77777777" w:rsidTr="00620E37">
        <w:tc>
          <w:tcPr>
            <w:tcW w:w="2660" w:type="dxa"/>
          </w:tcPr>
          <w:p w14:paraId="0367328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0A263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569805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B6CB04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B3F34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989CAC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33F8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6A9D981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515D5" w14:textId="77777777" w:rsidR="001E31BF" w:rsidRDefault="001E31BF">
      <w:r>
        <w:separator/>
      </w:r>
    </w:p>
  </w:endnote>
  <w:endnote w:type="continuationSeparator" w:id="0">
    <w:p w14:paraId="46C56339" w14:textId="77777777" w:rsidR="001E31BF" w:rsidRDefault="001E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0427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23065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8F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E8A56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8DE47C5">
        <v:line id="_x0000_s1025" style="position:absolute;left:0;text-align:left;z-index:251657728" from="-3.85pt,8.7pt" to="455.15pt,8.7pt"/>
      </w:pict>
    </w:r>
  </w:p>
  <w:p w14:paraId="411DFAD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AB26A" w14:textId="77777777" w:rsidR="00333F8D" w:rsidRDefault="00333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9514B" w14:textId="77777777" w:rsidR="001E31BF" w:rsidRDefault="001E31BF">
      <w:r>
        <w:separator/>
      </w:r>
    </w:p>
  </w:footnote>
  <w:footnote w:type="continuationSeparator" w:id="0">
    <w:p w14:paraId="2F3F16C8" w14:textId="77777777" w:rsidR="001E31BF" w:rsidRDefault="001E3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F048" w14:textId="77777777" w:rsidR="00333F8D" w:rsidRDefault="00333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12F5" w14:textId="632C5404" w:rsidR="003B284A" w:rsidRDefault="003B284A">
    <w:pPr>
      <w:pStyle w:val="Nagwek"/>
    </w:pPr>
    <w:r w:rsidRPr="00D84920">
      <w:rPr>
        <w:noProof/>
      </w:rPr>
      <w:pict w14:anchorId="3DB87E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1.95pt;height:47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1532" w14:textId="77777777" w:rsidR="00333F8D" w:rsidRDefault="00333F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2865168">
    <w:abstractNumId w:val="13"/>
  </w:num>
  <w:num w:numId="2" w16cid:durableId="67771962">
    <w:abstractNumId w:val="0"/>
  </w:num>
  <w:num w:numId="3" w16cid:durableId="1438910813">
    <w:abstractNumId w:val="11"/>
  </w:num>
  <w:num w:numId="4" w16cid:durableId="1854032138">
    <w:abstractNumId w:val="8"/>
  </w:num>
  <w:num w:numId="5" w16cid:durableId="1167937984">
    <w:abstractNumId w:val="7"/>
  </w:num>
  <w:num w:numId="6" w16cid:durableId="1992981262">
    <w:abstractNumId w:val="1"/>
  </w:num>
  <w:num w:numId="7" w16cid:durableId="169954380">
    <w:abstractNumId w:val="6"/>
  </w:num>
  <w:num w:numId="8" w16cid:durableId="1033849604">
    <w:abstractNumId w:val="3"/>
  </w:num>
  <w:num w:numId="9" w16cid:durableId="611518990">
    <w:abstractNumId w:val="2"/>
  </w:num>
  <w:num w:numId="10" w16cid:durableId="1999571002">
    <w:abstractNumId w:val="5"/>
  </w:num>
  <w:num w:numId="11" w16cid:durableId="1555459268">
    <w:abstractNumId w:val="10"/>
  </w:num>
  <w:num w:numId="12" w16cid:durableId="1633442290">
    <w:abstractNumId w:val="4"/>
  </w:num>
  <w:num w:numId="13" w16cid:durableId="1653093702">
    <w:abstractNumId w:val="9"/>
  </w:num>
  <w:num w:numId="14" w16cid:durableId="1653679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1B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31BF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3F8D"/>
    <w:rsid w:val="00336EEB"/>
    <w:rsid w:val="00360BC3"/>
    <w:rsid w:val="003B284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11413"/>
  <w15:chartTrackingRefBased/>
  <w15:docId w15:val="{480098C6-C0E8-404B-85BD-E021DE9F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265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2025-12-04T21:04:00Z</dcterms:created>
  <dcterms:modified xsi:type="dcterms:W3CDTF">2025-12-04T21:05:00Z</dcterms:modified>
</cp:coreProperties>
</file>